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0AAEE6E5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2C60B4">
        <w:rPr>
          <w:rFonts w:asciiTheme="minorHAnsi" w:hAnsiTheme="minorHAnsi" w:cstheme="minorHAnsi"/>
          <w:b/>
          <w:bCs/>
          <w:sz w:val="24"/>
          <w:szCs w:val="24"/>
        </w:rPr>
        <w:t>127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560AE6">
        <w:rPr>
          <w:rFonts w:asciiTheme="minorHAnsi" w:hAnsiTheme="minorHAnsi" w:cstheme="minorHAnsi"/>
          <w:b/>
          <w:bCs/>
          <w:sz w:val="24"/>
          <w:szCs w:val="24"/>
        </w:rPr>
        <w:t>3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510DA5F2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754513">
        <w:rPr>
          <w:rFonts w:asciiTheme="minorHAnsi" w:hAnsiTheme="minorHAnsi" w:cstheme="minorHAnsi"/>
          <w:b/>
          <w:sz w:val="22"/>
          <w:szCs w:val="24"/>
        </w:rPr>
        <w:t>D</w:t>
      </w:r>
      <w:r w:rsidR="00754513" w:rsidRPr="00754513">
        <w:rPr>
          <w:rFonts w:asciiTheme="minorHAnsi" w:hAnsiTheme="minorHAnsi" w:cstheme="minorHAnsi"/>
          <w:b/>
          <w:sz w:val="22"/>
          <w:szCs w:val="24"/>
        </w:rPr>
        <w:t xml:space="preserve">ostawa i montaż </w:t>
      </w:r>
      <w:bookmarkStart w:id="0" w:name="_Hlk150952254"/>
      <w:r w:rsidR="00754513" w:rsidRPr="00754513">
        <w:rPr>
          <w:rFonts w:asciiTheme="minorHAnsi" w:hAnsiTheme="minorHAnsi" w:cstheme="minorHAnsi"/>
          <w:b/>
          <w:sz w:val="22"/>
          <w:szCs w:val="24"/>
        </w:rPr>
        <w:t>mebli do strefy studenckiej w sali C216 oraz na korytarz na II piętrze w budynku C Politechniki Krakowskiej</w:t>
      </w:r>
      <w:bookmarkEnd w:id="0"/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1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B4146E" w:rsidRPr="009B03D3" w14:paraId="163403A3" w14:textId="77777777" w:rsidTr="00194CFB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73427E" w14:textId="77777777" w:rsidR="00B4146E" w:rsidRPr="009B03D3" w:rsidRDefault="00B4146E" w:rsidP="00194CF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2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DCA8C7A" w14:textId="77777777" w:rsidR="00B4146E" w:rsidRDefault="00B4146E" w:rsidP="00194C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1E7C00B6" w14:textId="77777777" w:rsidR="00B4146E" w:rsidRPr="009B03D3" w:rsidRDefault="00B4146E" w:rsidP="00194C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3" w:name="_Hlk101343657"/>
      <w:bookmarkEnd w:id="2"/>
    </w:p>
    <w:p w14:paraId="53D32423" w14:textId="7DC59F74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3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305EABDA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>gwarancji</w:t>
      </w:r>
      <w:r w:rsidR="00D31A2C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bookmarkStart w:id="5" w:name="_GoBack"/>
      <w:bookmarkEnd w:id="5"/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24  miesiące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07F5B1B8" w:rsidR="00540AAD" w:rsidRDefault="00554391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y, iż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oraz posiadają wymagane prawem normy, atesty oraz użyte komponenty do produkcji mebli posiadają odpowiednie atesty oraz certyfikaty.</w:t>
      </w:r>
    </w:p>
    <w:p w14:paraId="77AF86A7" w14:textId="579348D9" w:rsidR="00013F96" w:rsidRPr="00013F9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013F96">
        <w:rPr>
          <w:rFonts w:asciiTheme="minorHAnsi" w:hAnsiTheme="minorHAnsi" w:cstheme="minorHAnsi"/>
        </w:rPr>
        <w:lastRenderedPageBreak/>
        <w:t>Oświadczam/y, że zamierzam(y) / nie zamierzam(y) powierzyć realizację następujących części zamówienia podwykonawcom:</w:t>
      </w:r>
      <w:r w:rsidRPr="00013F96">
        <w:rPr>
          <w:rStyle w:val="Odwoanieprzypisudolnego"/>
          <w:rFonts w:asciiTheme="minorHAnsi" w:hAnsiTheme="minorHAnsi" w:cstheme="minorHAnsi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8683A" w14:textId="77777777" w:rsidR="00AA2FCF" w:rsidRDefault="00AA2FCF">
      <w:r>
        <w:separator/>
      </w:r>
    </w:p>
  </w:endnote>
  <w:endnote w:type="continuationSeparator" w:id="0">
    <w:p w14:paraId="28768893" w14:textId="77777777" w:rsidR="00AA2FCF" w:rsidRDefault="00AA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633C61" w14:textId="77777777" w:rsidR="00AA2FCF" w:rsidRDefault="00AA2FCF">
      <w:r>
        <w:separator/>
      </w:r>
    </w:p>
  </w:footnote>
  <w:footnote w:type="continuationSeparator" w:id="0">
    <w:p w14:paraId="04DF38F3" w14:textId="77777777" w:rsidR="00AA2FCF" w:rsidRDefault="00AA2FCF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B6B3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62889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C60B4"/>
    <w:rsid w:val="002D0F3E"/>
    <w:rsid w:val="002D3FB4"/>
    <w:rsid w:val="002D4A6C"/>
    <w:rsid w:val="002D6B17"/>
    <w:rsid w:val="002F364C"/>
    <w:rsid w:val="002F480B"/>
    <w:rsid w:val="002F4D77"/>
    <w:rsid w:val="00306440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F59A6"/>
    <w:rsid w:val="004F6108"/>
    <w:rsid w:val="0050362E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0068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54513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0DE6"/>
    <w:rsid w:val="00824809"/>
    <w:rsid w:val="00831B3C"/>
    <w:rsid w:val="00836618"/>
    <w:rsid w:val="008453D2"/>
    <w:rsid w:val="00846932"/>
    <w:rsid w:val="00847ABF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A2FCF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146E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6D90"/>
    <w:rsid w:val="00CB7259"/>
    <w:rsid w:val="00CB7BDD"/>
    <w:rsid w:val="00CC3102"/>
    <w:rsid w:val="00CD1443"/>
    <w:rsid w:val="00CD775A"/>
    <w:rsid w:val="00D06547"/>
    <w:rsid w:val="00D24480"/>
    <w:rsid w:val="00D31A2C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AF360B-F113-4788-BC2A-D59D3AE19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Alicja Dudzińska</cp:lastModifiedBy>
  <cp:revision>13</cp:revision>
  <cp:lastPrinted>2021-06-22T12:36:00Z</cp:lastPrinted>
  <dcterms:created xsi:type="dcterms:W3CDTF">2023-11-15T12:31:00Z</dcterms:created>
  <dcterms:modified xsi:type="dcterms:W3CDTF">2023-11-15T14:09:00Z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