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F7EDF" w:rsidRPr="007F7EDF">
        <w:rPr>
          <w:rFonts w:ascii="Arial" w:hAnsi="Arial" w:cs="Arial"/>
          <w:bCs/>
          <w:i w:val="0"/>
          <w:szCs w:val="24"/>
        </w:rPr>
        <w:t>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7F7EDF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F7EDF">
        <w:rPr>
          <w:rFonts w:ascii="Arial" w:hAnsi="Arial" w:cs="Arial"/>
        </w:rPr>
        <w:t>Szpital Powiatowy w Limanowej Imienia Miłosierdzia Bożego</w:t>
      </w:r>
    </w:p>
    <w:p w:rsidR="005D05C3" w:rsidRPr="0012157F" w:rsidRDefault="007F7EDF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F7EDF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7F7EDF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7F7EDF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F7EDF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7F7EDF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F7EDF" w:rsidRPr="0012157F" w:rsidTr="00E07800">
        <w:tc>
          <w:tcPr>
            <w:tcW w:w="9104" w:type="dxa"/>
            <w:shd w:val="clear" w:color="auto" w:fill="D9D9D9"/>
          </w:tcPr>
          <w:p w:rsidR="007F7EDF" w:rsidRPr="0012157F" w:rsidRDefault="007F7EDF" w:rsidP="00E0780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F7EDF" w:rsidRPr="00094F76" w:rsidRDefault="007F7EDF" w:rsidP="00E0780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F7EDF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7F7EDF" w:rsidRPr="004B5FB1" w:rsidRDefault="007F7EDF" w:rsidP="00E07800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7F7ED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F7E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Analizatora do nieizotopowej detekcji węzłów chłonnych wartowniczych wraz z kompletem instrumentów do zabiegów.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F7EDF" w:rsidRPr="00A2540E" w:rsidTr="00E07800">
        <w:tc>
          <w:tcPr>
            <w:tcW w:w="2269" w:type="dxa"/>
            <w:shd w:val="clear" w:color="auto" w:fill="auto"/>
          </w:tcPr>
          <w:p w:rsidR="007F7EDF" w:rsidRPr="00A2540E" w:rsidRDefault="007F7EDF" w:rsidP="00E078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F7EDF" w:rsidRPr="00A2540E" w:rsidRDefault="007F7EDF" w:rsidP="00E078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F7E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NZ/69/D/P/AC/2023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F7EDF" w:rsidRPr="007F7EDF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555969" w:rsidRPr="004A1EC5" w:rsidRDefault="00555969" w:rsidP="00555969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Cs w:val="24"/>
        </w:rPr>
      </w:pPr>
      <w:r w:rsidRPr="004A1EC5">
        <w:rPr>
          <w:rFonts w:ascii="Arial" w:hAnsi="Arial" w:cs="Arial"/>
          <w:szCs w:val="24"/>
        </w:rPr>
        <w:lastRenderedPageBreak/>
        <w:t>art. 108 ust. 1 ustawy Pzp,</w:t>
      </w:r>
    </w:p>
    <w:p w:rsidR="00555969" w:rsidRPr="004A1EC5" w:rsidRDefault="00555969" w:rsidP="00555969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8"/>
          <w:szCs w:val="24"/>
        </w:rPr>
      </w:pPr>
      <w:r w:rsidRPr="004A1EC5">
        <w:rPr>
          <w:rFonts w:ascii="Arial" w:hAnsi="Arial" w:cs="Arial"/>
          <w:szCs w:val="24"/>
        </w:rPr>
        <w:t>art. 109 ust. 1 pkt 4 ustawy Pzp</w:t>
      </w:r>
      <w:r w:rsidRPr="004A1EC5">
        <w:rPr>
          <w:rFonts w:ascii="Arial" w:hAnsi="Arial" w:cs="Arial"/>
          <w:sz w:val="28"/>
          <w:szCs w:val="24"/>
        </w:rPr>
        <w:t>,</w:t>
      </w: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129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7F7ED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F7EDF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7901" w:rsidRDefault="004C7901" w:rsidP="0038231F">
      <w:pPr>
        <w:spacing w:after="0" w:line="240" w:lineRule="auto"/>
      </w:pPr>
      <w:r>
        <w:separator/>
      </w:r>
    </w:p>
  </w:endnote>
  <w:endnote w:type="continuationSeparator" w:id="0">
    <w:p w:rsidR="004C7901" w:rsidRDefault="004C79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7EDF" w:rsidRDefault="007F7E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92B7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92B7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7EDF" w:rsidRDefault="007F7E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7901" w:rsidRDefault="004C7901" w:rsidP="0038231F">
      <w:pPr>
        <w:spacing w:after="0" w:line="240" w:lineRule="auto"/>
      </w:pPr>
      <w:r>
        <w:separator/>
      </w:r>
    </w:p>
  </w:footnote>
  <w:footnote w:type="continuationSeparator" w:id="0">
    <w:p w:rsidR="004C7901" w:rsidRDefault="004C790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7EDF" w:rsidRDefault="007F7E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7EDF" w:rsidRDefault="007F7E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7EDF" w:rsidRDefault="007F7E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790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2B7B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3B02"/>
    <w:rsid w:val="004B5FB1"/>
    <w:rsid w:val="004C4854"/>
    <w:rsid w:val="004C7901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55969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7EDF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74A6B67-4C5C-40BF-AC10-44DDF85A9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CDCC72-8B15-4895-902B-8137B9560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345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5</cp:revision>
  <cp:lastPrinted>2023-11-28T07:39:00Z</cp:lastPrinted>
  <dcterms:created xsi:type="dcterms:W3CDTF">2023-11-28T07:38:00Z</dcterms:created>
  <dcterms:modified xsi:type="dcterms:W3CDTF">2023-11-28T07:40:00Z</dcterms:modified>
</cp:coreProperties>
</file>