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29373" w14:textId="35669BFB" w:rsidR="00025386" w:rsidRDefault="00924457" w:rsidP="00924457">
      <w:pPr>
        <w:pStyle w:val="Nagwek4"/>
        <w:tabs>
          <w:tab w:val="left" w:pos="3068"/>
          <w:tab w:val="right" w:pos="9072"/>
        </w:tabs>
        <w:spacing w:after="480" w:line="276" w:lineRule="auto"/>
        <w:jc w:val="left"/>
        <w:rPr>
          <w:bCs/>
          <w:i w:val="0"/>
          <w:szCs w:val="24"/>
        </w:rPr>
      </w:pPr>
      <w:bookmarkStart w:id="0" w:name="_Hlk60301409"/>
      <w:r>
        <w:rPr>
          <w:bCs/>
          <w:i w:val="0"/>
          <w:szCs w:val="24"/>
        </w:rPr>
        <w:tab/>
      </w:r>
      <w:r>
        <w:rPr>
          <w:bCs/>
          <w:i w:val="0"/>
          <w:szCs w:val="24"/>
        </w:rPr>
        <w:tab/>
      </w:r>
      <w:r w:rsidR="00657A47" w:rsidRPr="00924457">
        <w:rPr>
          <w:bCs/>
          <w:i w:val="0"/>
          <w:szCs w:val="24"/>
        </w:rPr>
        <w:t xml:space="preserve">Załącznik nr </w:t>
      </w:r>
      <w:r w:rsidRPr="00924457">
        <w:rPr>
          <w:bCs/>
          <w:i w:val="0"/>
          <w:szCs w:val="24"/>
        </w:rPr>
        <w:t>9</w:t>
      </w:r>
      <w:r w:rsidR="007666D6" w:rsidRPr="00924457">
        <w:rPr>
          <w:bCs/>
          <w:i w:val="0"/>
          <w:szCs w:val="24"/>
        </w:rPr>
        <w:t xml:space="preserve"> do SWZ</w:t>
      </w:r>
    </w:p>
    <w:p w14:paraId="3C7AC220" w14:textId="4C762C93" w:rsidR="00924457" w:rsidRDefault="00924457" w:rsidP="00924457">
      <w:pPr>
        <w:rPr>
          <w:lang w:eastAsia="pl-PL"/>
        </w:rPr>
      </w:pPr>
    </w:p>
    <w:p w14:paraId="6C98F345" w14:textId="77777777" w:rsidR="00924457" w:rsidRPr="00924457" w:rsidRDefault="00924457" w:rsidP="00924457">
      <w:pPr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24457" w14:paraId="674FB3F0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2F50C8" w14:textId="77777777" w:rsidR="008D442B" w:rsidRPr="00924457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4457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043AF6BB" w14:textId="77777777" w:rsidR="00053927" w:rsidRPr="00924457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4457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92445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651810F7" w14:textId="77777777" w:rsidR="00053927" w:rsidRPr="0092445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24457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924457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92445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92445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92445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92445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92445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92445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92445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77B6E0B7" w14:textId="77777777" w:rsidR="003A486D" w:rsidRPr="00924457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4457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924457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Pr="00924457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811"/>
        <w:gridCol w:w="4859"/>
      </w:tblGrid>
      <w:tr w:rsidR="003A486D" w:rsidRPr="00924457" w14:paraId="7753E7FF" w14:textId="77777777" w:rsidTr="0087706D">
        <w:tc>
          <w:tcPr>
            <w:tcW w:w="550" w:type="dxa"/>
            <w:shd w:val="clear" w:color="auto" w:fill="auto"/>
            <w:vAlign w:val="center"/>
          </w:tcPr>
          <w:p w14:paraId="3DD7C737" w14:textId="77777777" w:rsidR="003A486D" w:rsidRPr="0092445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4457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1A0250D7" w14:textId="77777777" w:rsidR="003A486D" w:rsidRPr="0092445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4457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92445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4457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92445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924457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65E402FF" w14:textId="77777777" w:rsidR="003A486D" w:rsidRPr="0092445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4457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924457" w14:paraId="71FF29AE" w14:textId="77777777" w:rsidTr="0087706D">
        <w:tc>
          <w:tcPr>
            <w:tcW w:w="550" w:type="dxa"/>
            <w:shd w:val="clear" w:color="auto" w:fill="auto"/>
            <w:vAlign w:val="center"/>
          </w:tcPr>
          <w:p w14:paraId="68F80909" w14:textId="77777777" w:rsidR="003A486D" w:rsidRPr="0092445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4457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0E7F9196" w14:textId="77777777" w:rsidR="003A486D" w:rsidRPr="0092445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4F00EFDF" w14:textId="77777777" w:rsidR="003A486D" w:rsidRPr="0092445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924457" w14:paraId="55F7B77F" w14:textId="77777777" w:rsidTr="0087706D">
        <w:tc>
          <w:tcPr>
            <w:tcW w:w="550" w:type="dxa"/>
            <w:shd w:val="clear" w:color="auto" w:fill="auto"/>
            <w:vAlign w:val="center"/>
          </w:tcPr>
          <w:p w14:paraId="64EEF916" w14:textId="77777777" w:rsidR="003A486D" w:rsidRPr="0092445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4457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3ED6AB04" w14:textId="77777777" w:rsidR="003A486D" w:rsidRPr="0092445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4C6B931E" w14:textId="77777777" w:rsidR="003A486D" w:rsidRPr="0092445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B47558F" w14:textId="34B9E960" w:rsidR="00BE3BCE" w:rsidRPr="00924457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92445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92445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924457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924457">
        <w:rPr>
          <w:rFonts w:ascii="Times New Roman" w:hAnsi="Times New Roman"/>
          <w:sz w:val="24"/>
          <w:szCs w:val="24"/>
        </w:rPr>
        <w:t>ustawy z dnia 11 września 2019</w:t>
      </w:r>
      <w:r w:rsidR="00924457">
        <w:rPr>
          <w:rFonts w:ascii="Times New Roman" w:hAnsi="Times New Roman"/>
          <w:sz w:val="24"/>
          <w:szCs w:val="24"/>
        </w:rPr>
        <w:t xml:space="preserve"> </w:t>
      </w:r>
      <w:r w:rsidRPr="00924457">
        <w:rPr>
          <w:rFonts w:ascii="Times New Roman" w:hAnsi="Times New Roman"/>
          <w:sz w:val="24"/>
          <w:szCs w:val="24"/>
        </w:rPr>
        <w:t>r. Prawo zamówień publicznych, że w ramach zamówienia</w:t>
      </w:r>
      <w:r w:rsidR="00BE3BCE" w:rsidRPr="00924457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1AAA214C" w14:textId="77777777" w:rsidR="00AF4E90" w:rsidRPr="00924457" w:rsidRDefault="00E0052C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2445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Całodobowe świadczenie usług w zakresie transportu pacjentów Szpitala karetką reanimacyjno- transportową RT z lekarzem (typu S) i karetką </w:t>
      </w:r>
      <w:proofErr w:type="spellStart"/>
      <w:r w:rsidRPr="00924457">
        <w:rPr>
          <w:rFonts w:ascii="Times New Roman" w:eastAsia="Times New Roman" w:hAnsi="Times New Roman"/>
          <w:b/>
          <w:sz w:val="24"/>
          <w:szCs w:val="24"/>
          <w:lang w:eastAsia="pl-PL"/>
        </w:rPr>
        <w:t>bariatryczną</w:t>
      </w:r>
      <w:proofErr w:type="spellEnd"/>
    </w:p>
    <w:p w14:paraId="0BCC2BFE" w14:textId="77777777" w:rsidR="00EC10EE" w:rsidRPr="00924457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24457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0052C" w:rsidRPr="00924457">
        <w:rPr>
          <w:rFonts w:ascii="Times New Roman" w:eastAsia="Times New Roman" w:hAnsi="Times New Roman"/>
          <w:b/>
          <w:sz w:val="24"/>
          <w:szCs w:val="24"/>
          <w:lang w:eastAsia="pl-PL"/>
        </w:rPr>
        <w:t>ZP/52/2023</w:t>
      </w:r>
    </w:p>
    <w:p w14:paraId="32C05869" w14:textId="77777777" w:rsidR="00DC652A" w:rsidRPr="00924457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4457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92445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24457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924457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924457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924457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924457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924457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924457" w14:paraId="1C6C1487" w14:textId="77777777" w:rsidTr="0087706D">
        <w:tc>
          <w:tcPr>
            <w:tcW w:w="617" w:type="dxa"/>
            <w:shd w:val="clear" w:color="auto" w:fill="auto"/>
            <w:vAlign w:val="center"/>
          </w:tcPr>
          <w:p w14:paraId="180C8346" w14:textId="77777777" w:rsidR="00B641BE" w:rsidRPr="0092445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4457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3314C0B7" w14:textId="77777777" w:rsidR="00B641BE" w:rsidRPr="0092445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24457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E31ED5E" w14:textId="77777777" w:rsidR="00B641BE" w:rsidRPr="0092445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24457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924457" w14:paraId="1F09DEF2" w14:textId="77777777" w:rsidTr="0087706D">
        <w:tc>
          <w:tcPr>
            <w:tcW w:w="617" w:type="dxa"/>
            <w:shd w:val="clear" w:color="auto" w:fill="auto"/>
            <w:vAlign w:val="center"/>
          </w:tcPr>
          <w:p w14:paraId="795C4FAA" w14:textId="77777777" w:rsidR="00B641BE" w:rsidRPr="0092445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4457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56917AE" w14:textId="77777777" w:rsidR="00B641BE" w:rsidRPr="0092445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BBE4FD9" w14:textId="77777777" w:rsidR="00B641BE" w:rsidRPr="0092445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924457" w14:paraId="28CF6350" w14:textId="77777777" w:rsidTr="0087706D">
        <w:tc>
          <w:tcPr>
            <w:tcW w:w="617" w:type="dxa"/>
            <w:shd w:val="clear" w:color="auto" w:fill="auto"/>
            <w:vAlign w:val="center"/>
          </w:tcPr>
          <w:p w14:paraId="58BABCB5" w14:textId="77777777" w:rsidR="00B641BE" w:rsidRPr="0092445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4457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0EE660F2" w14:textId="77777777" w:rsidR="00B641BE" w:rsidRPr="0092445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3721DAB0" w14:textId="77777777" w:rsidR="00B641BE" w:rsidRPr="0092445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3721B194" w14:textId="77777777" w:rsidR="007A2C38" w:rsidRPr="0092445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2A6597A" w14:textId="77777777" w:rsidR="00E27ABB" w:rsidRPr="0092445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924457" w14:paraId="55CDF94A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62C36793" w14:textId="77777777" w:rsidR="00053927" w:rsidRPr="0092445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924457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7D694C76" w14:textId="77777777" w:rsidR="00053927" w:rsidRPr="00924457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924457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BA757CF" w14:textId="77777777" w:rsidR="00053927" w:rsidRPr="0092445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924457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DE06D4C" w14:textId="77777777" w:rsidR="00053927" w:rsidRPr="0092445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924457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924457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924457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9E16F50" w14:textId="77777777" w:rsidR="007A2C38" w:rsidRPr="0092445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8782B53" w14:textId="77777777" w:rsidR="007A2C38" w:rsidRPr="0092445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7522F221" w14:textId="77777777" w:rsidR="007A2C38" w:rsidRPr="0092445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8AFDA2B" w14:textId="77777777" w:rsidR="007A2C38" w:rsidRPr="0092445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2DD27B" w14:textId="77777777" w:rsidR="007A2C38" w:rsidRPr="0092445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71F08FAC" w14:textId="77777777" w:rsidR="004A0686" w:rsidRPr="00924457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4C4B544" w14:textId="77777777" w:rsidR="004A0686" w:rsidRPr="00924457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924457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924457" w:rsidSect="009244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17" w:bottom="851" w:left="1417" w:header="567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58D1F" w14:textId="77777777" w:rsidR="00487587" w:rsidRDefault="00487587" w:rsidP="00025386">
      <w:pPr>
        <w:spacing w:after="0" w:line="240" w:lineRule="auto"/>
      </w:pPr>
      <w:r>
        <w:separator/>
      </w:r>
    </w:p>
  </w:endnote>
  <w:endnote w:type="continuationSeparator" w:id="0">
    <w:p w14:paraId="617EDFDF" w14:textId="77777777" w:rsidR="00487587" w:rsidRDefault="004875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83232" w14:textId="77777777" w:rsidR="00E0052C" w:rsidRDefault="00E005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95EA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227642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420684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A4C8C1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B5052" w14:textId="77777777" w:rsidR="00E0052C" w:rsidRDefault="00E005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FE03A" w14:textId="77777777" w:rsidR="00487587" w:rsidRDefault="00487587" w:rsidP="00025386">
      <w:pPr>
        <w:spacing w:after="0" w:line="240" w:lineRule="auto"/>
      </w:pPr>
      <w:r>
        <w:separator/>
      </w:r>
    </w:p>
  </w:footnote>
  <w:footnote w:type="continuationSeparator" w:id="0">
    <w:p w14:paraId="4274853E" w14:textId="77777777" w:rsidR="00487587" w:rsidRDefault="004875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2E788" w14:textId="77777777" w:rsidR="00E0052C" w:rsidRDefault="00E005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045A0" w14:textId="77777777" w:rsidR="00EC10EE" w:rsidRPr="00924457" w:rsidRDefault="00EC10EE">
    <w:pPr>
      <w:pStyle w:val="Nagwek"/>
      <w:rPr>
        <w:rFonts w:ascii="Times New Roman" w:hAnsi="Times New Roman"/>
      </w:rPr>
    </w:pPr>
    <w:r w:rsidRPr="00924457">
      <w:rPr>
        <w:rFonts w:ascii="Times New Roman" w:hAnsi="Times New Roman"/>
        <w:sz w:val="20"/>
        <w:szCs w:val="20"/>
      </w:rPr>
      <w:t xml:space="preserve">Znak sprawy </w:t>
    </w:r>
    <w:r w:rsidR="00E0052C" w:rsidRPr="00924457">
      <w:rPr>
        <w:rFonts w:ascii="Times New Roman" w:hAnsi="Times New Roman"/>
        <w:sz w:val="20"/>
        <w:szCs w:val="20"/>
      </w:rPr>
      <w:t>ZP/52/2023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EA9CA" w14:textId="77777777" w:rsidR="00E0052C" w:rsidRDefault="00E005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122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758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87587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24457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0052C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132580"/>
  <w15:chartTrackingRefBased/>
  <w15:docId w15:val="{F1482875-9635-475D-961E-8F4B0826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2023-11-21T10:20:00Z</cp:lastPrinted>
  <dcterms:created xsi:type="dcterms:W3CDTF">2023-11-21T10:19:00Z</dcterms:created>
  <dcterms:modified xsi:type="dcterms:W3CDTF">2023-11-21T10:20:00Z</dcterms:modified>
</cp:coreProperties>
</file>