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E696B" w14:textId="77777777" w:rsidR="00FB7F50" w:rsidRPr="002245BE" w:rsidRDefault="007441F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441F4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441F4">
        <w:rPr>
          <w:sz w:val="22"/>
          <w:szCs w:val="22"/>
        </w:rPr>
        <w:t>2023-11-29</w:t>
      </w:r>
    </w:p>
    <w:p w14:paraId="473181A0" w14:textId="77777777" w:rsidR="007441F4" w:rsidRPr="007441F4" w:rsidRDefault="007441F4" w:rsidP="00FB7F50">
      <w:pPr>
        <w:spacing w:after="40"/>
        <w:rPr>
          <w:b/>
          <w:bCs/>
          <w:sz w:val="22"/>
          <w:szCs w:val="22"/>
        </w:rPr>
      </w:pPr>
      <w:r w:rsidRPr="007441F4">
        <w:rPr>
          <w:b/>
          <w:bCs/>
          <w:sz w:val="22"/>
          <w:szCs w:val="22"/>
        </w:rPr>
        <w:t>Szpital Wojewódzki w Poznaniu</w:t>
      </w:r>
    </w:p>
    <w:p w14:paraId="5146B1CA" w14:textId="77777777" w:rsidR="00FB7F50" w:rsidRPr="002245BE" w:rsidRDefault="007441F4" w:rsidP="00FB7F50">
      <w:pPr>
        <w:spacing w:after="40"/>
        <w:rPr>
          <w:b/>
          <w:bCs/>
          <w:sz w:val="22"/>
          <w:szCs w:val="22"/>
        </w:rPr>
      </w:pPr>
      <w:r w:rsidRPr="007441F4">
        <w:rPr>
          <w:b/>
          <w:bCs/>
          <w:sz w:val="22"/>
          <w:szCs w:val="22"/>
        </w:rPr>
        <w:t>Dział Zamówień Publicznych</w:t>
      </w:r>
    </w:p>
    <w:p w14:paraId="201F7AFC" w14:textId="48F1EF94" w:rsidR="00FB7F50" w:rsidRPr="002245BE" w:rsidRDefault="00A3354D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41F4" w:rsidRPr="007441F4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7441F4" w:rsidRPr="007441F4">
        <w:rPr>
          <w:sz w:val="22"/>
          <w:szCs w:val="22"/>
        </w:rPr>
        <w:t>7/19</w:t>
      </w:r>
    </w:p>
    <w:p w14:paraId="72BDDEE6" w14:textId="77777777" w:rsidR="00FB7F50" w:rsidRPr="002245BE" w:rsidRDefault="007441F4" w:rsidP="00FB7F50">
      <w:pPr>
        <w:rPr>
          <w:sz w:val="22"/>
          <w:szCs w:val="22"/>
        </w:rPr>
      </w:pPr>
      <w:r w:rsidRPr="007441F4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441F4">
        <w:rPr>
          <w:sz w:val="22"/>
          <w:szCs w:val="22"/>
        </w:rPr>
        <w:t>Poznań</w:t>
      </w:r>
    </w:p>
    <w:p w14:paraId="13F213BF" w14:textId="77777777" w:rsidR="00FB7F50" w:rsidRPr="002245BE" w:rsidRDefault="00FB7F50" w:rsidP="00FB7F50">
      <w:pPr>
        <w:rPr>
          <w:sz w:val="22"/>
          <w:szCs w:val="22"/>
        </w:rPr>
      </w:pPr>
    </w:p>
    <w:p w14:paraId="48EC3212" w14:textId="77777777" w:rsidR="00FB7F50" w:rsidRPr="002245BE" w:rsidRDefault="00FB7F50" w:rsidP="00FB7F50">
      <w:pPr>
        <w:rPr>
          <w:sz w:val="22"/>
          <w:szCs w:val="22"/>
        </w:rPr>
      </w:pPr>
    </w:p>
    <w:p w14:paraId="2849B26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441F4" w:rsidRPr="007441F4">
        <w:rPr>
          <w:bCs/>
          <w:sz w:val="22"/>
          <w:szCs w:val="22"/>
        </w:rPr>
        <w:t>SZW/DZP/132/2023/18</w:t>
      </w:r>
    </w:p>
    <w:p w14:paraId="2E4E1FC4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6256FD5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53FF8BF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236A45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54B2EC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441F4" w:rsidRPr="00607F9B" w14:paraId="11C5BC25" w14:textId="77777777" w:rsidTr="00863161">
        <w:trPr>
          <w:trHeight w:val="638"/>
        </w:trPr>
        <w:tc>
          <w:tcPr>
            <w:tcW w:w="959" w:type="dxa"/>
            <w:shd w:val="clear" w:color="auto" w:fill="auto"/>
          </w:tcPr>
          <w:p w14:paraId="104DDF89" w14:textId="77777777" w:rsidR="007441F4" w:rsidRPr="00607F9B" w:rsidRDefault="007441F4" w:rsidP="008631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854571" w14:textId="77777777" w:rsidR="007441F4" w:rsidRPr="00607F9B" w:rsidRDefault="007441F4" w:rsidP="008631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41F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41F4">
              <w:rPr>
                <w:b/>
                <w:bCs/>
                <w:sz w:val="22"/>
                <w:szCs w:val="22"/>
              </w:rPr>
              <w:t>Zakup sprzętu z dziedziny Intensywnej Terapii stosowanego w opiece nad pacjentami kardiologicznymi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41F4">
              <w:rPr>
                <w:b/>
                <w:sz w:val="22"/>
                <w:szCs w:val="22"/>
              </w:rPr>
              <w:t>SZW/DZP/132/2023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CFA4D7" w14:textId="77777777" w:rsidR="007441F4" w:rsidRPr="007441F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441F4" w:rsidRPr="007441F4">
        <w:rPr>
          <w:b/>
          <w:sz w:val="22"/>
          <w:szCs w:val="22"/>
        </w:rPr>
        <w:t>Szpital Wojewódzki w Poznaniu</w:t>
      </w:r>
    </w:p>
    <w:p w14:paraId="5DF3BE4B" w14:textId="526899C6" w:rsidR="008642B3" w:rsidRDefault="007441F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441F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441F4">
        <w:rPr>
          <w:sz w:val="22"/>
          <w:szCs w:val="22"/>
        </w:rPr>
        <w:t>(</w:t>
      </w:r>
      <w:proofErr w:type="spellStart"/>
      <w:r w:rsidRPr="007441F4">
        <w:rPr>
          <w:sz w:val="22"/>
          <w:szCs w:val="22"/>
        </w:rPr>
        <w:t>t.j</w:t>
      </w:r>
      <w:proofErr w:type="spellEnd"/>
      <w:r w:rsidRPr="007441F4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3354D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441F4" w14:paraId="162893BB" w14:textId="77777777" w:rsidTr="00863161">
        <w:trPr>
          <w:cantSplit/>
        </w:trPr>
        <w:tc>
          <w:tcPr>
            <w:tcW w:w="9498" w:type="dxa"/>
          </w:tcPr>
          <w:p w14:paraId="6AD83C8D" w14:textId="77777777" w:rsidR="007441F4" w:rsidRPr="00D26ED6" w:rsidRDefault="007441F4" w:rsidP="008631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441F4">
              <w:rPr>
                <w:b/>
                <w:sz w:val="22"/>
                <w:szCs w:val="22"/>
              </w:rPr>
              <w:t>GE Medical Systems Polska Sp. z o.o.</w:t>
            </w:r>
          </w:p>
          <w:p w14:paraId="0497F05A" w14:textId="21FB01F4" w:rsidR="007441F4" w:rsidRPr="009F0E5C" w:rsidRDefault="00A3354D" w:rsidP="008631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41F4" w:rsidRPr="007441F4">
              <w:rPr>
                <w:bCs/>
                <w:sz w:val="22"/>
                <w:szCs w:val="22"/>
              </w:rPr>
              <w:t>Wołoska</w:t>
            </w:r>
            <w:r w:rsidR="007441F4" w:rsidRPr="009F0E5C">
              <w:rPr>
                <w:bCs/>
                <w:sz w:val="22"/>
                <w:szCs w:val="22"/>
              </w:rPr>
              <w:t xml:space="preserve"> </w:t>
            </w:r>
            <w:r w:rsidR="007441F4" w:rsidRPr="007441F4">
              <w:rPr>
                <w:bCs/>
                <w:sz w:val="22"/>
                <w:szCs w:val="22"/>
              </w:rPr>
              <w:t>9</w:t>
            </w:r>
            <w:r w:rsidR="007441F4">
              <w:rPr>
                <w:bCs/>
                <w:sz w:val="22"/>
                <w:szCs w:val="22"/>
              </w:rPr>
              <w:t xml:space="preserve"> </w:t>
            </w:r>
          </w:p>
          <w:p w14:paraId="53EC5B60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Warszawa</w:t>
            </w:r>
          </w:p>
          <w:p w14:paraId="2D7A51EF" w14:textId="77777777" w:rsidR="007441F4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A6126B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 xml:space="preserve">Zadanie nr 1: APARTAT DO ZNIECZULENIA Z WYPOSAŻENIEM - 2 szt. za cenę brutto </w:t>
            </w:r>
            <w:r w:rsidRPr="00A3354D">
              <w:rPr>
                <w:b/>
                <w:sz w:val="22"/>
                <w:szCs w:val="22"/>
                <w:u w:val="single"/>
              </w:rPr>
              <w:t>456 624.00 zł</w:t>
            </w:r>
            <w:r w:rsidRPr="00A3354D">
              <w:rPr>
                <w:bCs/>
                <w:sz w:val="22"/>
                <w:szCs w:val="22"/>
                <w:u w:val="single"/>
              </w:rPr>
              <w:t>.</w:t>
            </w:r>
          </w:p>
          <w:p w14:paraId="261D6F7C" w14:textId="77777777" w:rsidR="007441F4" w:rsidRPr="00D26ED6" w:rsidRDefault="007441F4" w:rsidP="008631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4AAF01" w14:textId="0FB7086D" w:rsidR="007441F4" w:rsidRPr="00A3354D" w:rsidRDefault="007441F4" w:rsidP="00A335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3354D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A3354D">
              <w:rPr>
                <w:sz w:val="22"/>
                <w:szCs w:val="22"/>
              </w:rPr>
              <w:br/>
            </w:r>
            <w:r w:rsidRPr="00A3354D">
              <w:rPr>
                <w:sz w:val="22"/>
                <w:szCs w:val="22"/>
              </w:rPr>
              <w:t>w oparciu o określone przez Zamawiającego w SWZ kryteria oceny ofert tj. przyznano: cena oferty brutto - 60,00 pkt., okres gwarancji - 0,00 pkt., parametry techniczne - 20,00 pkt. Oferta spełnia wszystkie wymagania formalno - prawne i jest zgodna z zapisami SWZ.</w:t>
            </w:r>
          </w:p>
        </w:tc>
      </w:tr>
      <w:tr w:rsidR="007441F4" w14:paraId="1C497636" w14:textId="77777777" w:rsidTr="00863161">
        <w:trPr>
          <w:cantSplit/>
        </w:trPr>
        <w:tc>
          <w:tcPr>
            <w:tcW w:w="9498" w:type="dxa"/>
          </w:tcPr>
          <w:p w14:paraId="2DB822A9" w14:textId="77777777" w:rsidR="007441F4" w:rsidRPr="00D26ED6" w:rsidRDefault="007441F4" w:rsidP="008631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441F4">
              <w:rPr>
                <w:b/>
                <w:sz w:val="22"/>
                <w:szCs w:val="22"/>
              </w:rPr>
              <w:lastRenderedPageBreak/>
              <w:t>GE Medical Systems Polska Sp. z o.o.</w:t>
            </w:r>
          </w:p>
          <w:p w14:paraId="0C1669F1" w14:textId="532A11EF" w:rsidR="007441F4" w:rsidRPr="009F0E5C" w:rsidRDefault="00A3354D" w:rsidP="008631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41F4" w:rsidRPr="007441F4">
              <w:rPr>
                <w:bCs/>
                <w:sz w:val="22"/>
                <w:szCs w:val="22"/>
              </w:rPr>
              <w:t>Wołoska</w:t>
            </w:r>
            <w:r w:rsidR="007441F4" w:rsidRPr="009F0E5C">
              <w:rPr>
                <w:bCs/>
                <w:sz w:val="22"/>
                <w:szCs w:val="22"/>
              </w:rPr>
              <w:t xml:space="preserve"> </w:t>
            </w:r>
            <w:r w:rsidR="007441F4" w:rsidRPr="007441F4">
              <w:rPr>
                <w:bCs/>
                <w:sz w:val="22"/>
                <w:szCs w:val="22"/>
              </w:rPr>
              <w:t>9</w:t>
            </w:r>
            <w:r w:rsidR="007441F4">
              <w:rPr>
                <w:bCs/>
                <w:sz w:val="22"/>
                <w:szCs w:val="22"/>
              </w:rPr>
              <w:t xml:space="preserve"> </w:t>
            </w:r>
          </w:p>
          <w:p w14:paraId="52EAED09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Warszawa</w:t>
            </w:r>
          </w:p>
          <w:p w14:paraId="19944BBD" w14:textId="77777777" w:rsidR="007441F4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2A407D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>Zadanie nr 2: SYSTEM MONITOROWANIA PACJENTÓW :</w:t>
            </w:r>
          </w:p>
          <w:p w14:paraId="14F8E968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>- CENTRALA MONITORUJĄCA - 1 szt. , wraz z</w:t>
            </w:r>
          </w:p>
          <w:p w14:paraId="2C1F0722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 xml:space="preserve">- KARDIOMONITORY - 8 szt. za cenę brutto </w:t>
            </w:r>
            <w:r w:rsidRPr="00A3354D">
              <w:rPr>
                <w:b/>
                <w:sz w:val="22"/>
                <w:szCs w:val="22"/>
                <w:u w:val="single"/>
              </w:rPr>
              <w:t>954 080.64 zł</w:t>
            </w:r>
            <w:r w:rsidRPr="00A3354D">
              <w:rPr>
                <w:bCs/>
                <w:sz w:val="22"/>
                <w:szCs w:val="22"/>
                <w:u w:val="single"/>
              </w:rPr>
              <w:t>.</w:t>
            </w:r>
          </w:p>
          <w:p w14:paraId="3D6180B6" w14:textId="77777777" w:rsidR="007441F4" w:rsidRPr="00D26ED6" w:rsidRDefault="007441F4" w:rsidP="008631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93AC65" w14:textId="288BB7E0" w:rsidR="007441F4" w:rsidRPr="00A3354D" w:rsidRDefault="007441F4" w:rsidP="00A335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3354D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A3354D">
              <w:rPr>
                <w:sz w:val="22"/>
                <w:szCs w:val="22"/>
              </w:rPr>
              <w:br/>
            </w:r>
            <w:r w:rsidRPr="00A3354D">
              <w:rPr>
                <w:sz w:val="22"/>
                <w:szCs w:val="22"/>
              </w:rPr>
              <w:t>w oparciu o określone przez Zamawiającego w SWZ kryteria oceny ofert tj. przyznano: cena oferty brutto - 60,00 pkt., okres gwarancji - 0,00 pkt., parametry techniczne - 20,00 pkt. Oferta spełnia wszystkie wymagania formalno - prawne i jest zgodna z zapisami SWZ.</w:t>
            </w:r>
          </w:p>
        </w:tc>
      </w:tr>
      <w:tr w:rsidR="007441F4" w14:paraId="21FA7E3A" w14:textId="77777777" w:rsidTr="00863161">
        <w:trPr>
          <w:cantSplit/>
        </w:trPr>
        <w:tc>
          <w:tcPr>
            <w:tcW w:w="9498" w:type="dxa"/>
          </w:tcPr>
          <w:p w14:paraId="4948AF16" w14:textId="77777777" w:rsidR="007441F4" w:rsidRPr="00D26ED6" w:rsidRDefault="007441F4" w:rsidP="008631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441F4">
              <w:rPr>
                <w:b/>
                <w:sz w:val="22"/>
                <w:szCs w:val="22"/>
              </w:rPr>
              <w:t xml:space="preserve">Edwards </w:t>
            </w:r>
            <w:proofErr w:type="spellStart"/>
            <w:r w:rsidRPr="007441F4">
              <w:rPr>
                <w:b/>
                <w:sz w:val="22"/>
                <w:szCs w:val="22"/>
              </w:rPr>
              <w:t>Lifesciences</w:t>
            </w:r>
            <w:proofErr w:type="spellEnd"/>
            <w:r w:rsidRPr="007441F4">
              <w:rPr>
                <w:b/>
                <w:sz w:val="22"/>
                <w:szCs w:val="22"/>
              </w:rPr>
              <w:t xml:space="preserve"> Poland Sp. z o.o.</w:t>
            </w:r>
          </w:p>
          <w:p w14:paraId="0471C50C" w14:textId="7A32E35B" w:rsidR="007441F4" w:rsidRPr="009F0E5C" w:rsidRDefault="00A3354D" w:rsidP="008631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41F4" w:rsidRPr="007441F4">
              <w:rPr>
                <w:bCs/>
                <w:sz w:val="22"/>
                <w:szCs w:val="22"/>
              </w:rPr>
              <w:t>Aleje Jerozolimskie</w:t>
            </w:r>
            <w:r w:rsidR="007441F4"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100</w:t>
            </w:r>
            <w:r w:rsidR="007441F4">
              <w:rPr>
                <w:bCs/>
                <w:sz w:val="22"/>
                <w:szCs w:val="22"/>
              </w:rPr>
              <w:t xml:space="preserve"> </w:t>
            </w:r>
          </w:p>
          <w:p w14:paraId="1BA11FF9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Warszawa</w:t>
            </w:r>
          </w:p>
          <w:p w14:paraId="0F54594B" w14:textId="77777777" w:rsidR="007441F4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F250D0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 xml:space="preserve">Zadanie nr 3: PLATFORMA HEMODYNAMICZNA - 1 szt. za cenę brutto </w:t>
            </w:r>
            <w:r w:rsidRPr="00A3354D">
              <w:rPr>
                <w:b/>
                <w:sz w:val="22"/>
                <w:szCs w:val="22"/>
                <w:u w:val="single"/>
              </w:rPr>
              <w:t>243 445.50 zł</w:t>
            </w:r>
            <w:r w:rsidRPr="00A3354D">
              <w:rPr>
                <w:bCs/>
                <w:sz w:val="22"/>
                <w:szCs w:val="22"/>
                <w:u w:val="single"/>
              </w:rPr>
              <w:t>.</w:t>
            </w:r>
          </w:p>
          <w:p w14:paraId="381308BD" w14:textId="77777777" w:rsidR="007441F4" w:rsidRPr="00D26ED6" w:rsidRDefault="007441F4" w:rsidP="008631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4317F2" w14:textId="7ED72672" w:rsidR="007441F4" w:rsidRPr="00A3354D" w:rsidRDefault="007441F4" w:rsidP="00A335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3354D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A3354D">
              <w:rPr>
                <w:sz w:val="22"/>
                <w:szCs w:val="22"/>
              </w:rPr>
              <w:br/>
            </w:r>
            <w:r w:rsidRPr="00A3354D">
              <w:rPr>
                <w:sz w:val="22"/>
                <w:szCs w:val="22"/>
              </w:rPr>
              <w:t>w oparciu o określone przez Zamawiającego w SWZ kryteria oceny ofert tj. przyznano: cena oferty brutto - 60,00 pkt., okres gwarancji - 0,00 pkt., parametry techniczne - 20,00 pkt. Oferta spełnia wszystkie wymagania formalno - prawne i jest zgodna z zapisami SWZ.</w:t>
            </w:r>
          </w:p>
        </w:tc>
      </w:tr>
      <w:tr w:rsidR="007441F4" w14:paraId="6F0FD4C9" w14:textId="77777777" w:rsidTr="00863161">
        <w:trPr>
          <w:cantSplit/>
        </w:trPr>
        <w:tc>
          <w:tcPr>
            <w:tcW w:w="9498" w:type="dxa"/>
          </w:tcPr>
          <w:p w14:paraId="21C92C59" w14:textId="77777777" w:rsidR="007441F4" w:rsidRPr="00D26ED6" w:rsidRDefault="007441F4" w:rsidP="008631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441F4">
              <w:rPr>
                <w:b/>
                <w:sz w:val="22"/>
                <w:szCs w:val="22"/>
              </w:rPr>
              <w:t>Paramedica</w:t>
            </w:r>
            <w:proofErr w:type="spellEnd"/>
            <w:r w:rsidRPr="007441F4">
              <w:rPr>
                <w:b/>
                <w:sz w:val="22"/>
                <w:szCs w:val="22"/>
              </w:rPr>
              <w:t xml:space="preserve"> Polska Sp. z o.o. Sp.k.</w:t>
            </w:r>
          </w:p>
          <w:p w14:paraId="3DB70B6E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ul. Farbiarska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3E3E2C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02-862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Warszawa</w:t>
            </w:r>
          </w:p>
          <w:p w14:paraId="18E3F534" w14:textId="77777777" w:rsidR="007441F4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428FD9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 xml:space="preserve">Zadanie nr 4: DEFIBRYLATORY - 2 szt. za cenę brutto </w:t>
            </w:r>
            <w:r w:rsidRPr="00A3354D">
              <w:rPr>
                <w:b/>
                <w:sz w:val="22"/>
                <w:szCs w:val="22"/>
                <w:u w:val="single"/>
              </w:rPr>
              <w:t>193 600.80 zł</w:t>
            </w:r>
            <w:r w:rsidRPr="00A3354D">
              <w:rPr>
                <w:bCs/>
                <w:sz w:val="22"/>
                <w:szCs w:val="22"/>
                <w:u w:val="single"/>
              </w:rPr>
              <w:t>.</w:t>
            </w:r>
          </w:p>
          <w:p w14:paraId="20956E5F" w14:textId="77777777" w:rsidR="007441F4" w:rsidRPr="00D26ED6" w:rsidRDefault="007441F4" w:rsidP="008631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B7F3C7" w14:textId="44B3A57C" w:rsidR="007441F4" w:rsidRPr="00A3354D" w:rsidRDefault="007441F4" w:rsidP="00A335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3354D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A3354D">
              <w:rPr>
                <w:sz w:val="22"/>
                <w:szCs w:val="22"/>
              </w:rPr>
              <w:br/>
            </w:r>
            <w:r w:rsidRPr="00A3354D">
              <w:rPr>
                <w:sz w:val="22"/>
                <w:szCs w:val="22"/>
              </w:rPr>
              <w:t>w oparciu o określone przez Zamawiającego w SWZ kryteria oceny ofert tj. przyznano: cena oferty brutto - 60,00 pkt., okres gwarancji - 0,00 pkt., parametry techniczne - 20,00 pkt. Oferta spełnia wszystkie wymagania formalno - prawne i jest zgodna z zapisami SWZ.</w:t>
            </w:r>
          </w:p>
        </w:tc>
      </w:tr>
      <w:tr w:rsidR="007441F4" w14:paraId="512690D7" w14:textId="77777777" w:rsidTr="00863161">
        <w:trPr>
          <w:cantSplit/>
        </w:trPr>
        <w:tc>
          <w:tcPr>
            <w:tcW w:w="9498" w:type="dxa"/>
          </w:tcPr>
          <w:p w14:paraId="4D630566" w14:textId="77777777" w:rsidR="007441F4" w:rsidRPr="00D26ED6" w:rsidRDefault="007441F4" w:rsidP="008631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441F4">
              <w:rPr>
                <w:b/>
                <w:sz w:val="22"/>
                <w:szCs w:val="22"/>
              </w:rPr>
              <w:t>Stryker</w:t>
            </w:r>
            <w:proofErr w:type="spellEnd"/>
            <w:r w:rsidRPr="007441F4">
              <w:rPr>
                <w:b/>
                <w:sz w:val="22"/>
                <w:szCs w:val="22"/>
              </w:rPr>
              <w:t xml:space="preserve"> Polska Sp. z o.o.</w:t>
            </w:r>
          </w:p>
          <w:p w14:paraId="6AD306EC" w14:textId="09F1327C" w:rsidR="007441F4" w:rsidRPr="009F0E5C" w:rsidRDefault="00A3354D" w:rsidP="008631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41F4" w:rsidRPr="007441F4">
              <w:rPr>
                <w:bCs/>
                <w:sz w:val="22"/>
                <w:szCs w:val="22"/>
              </w:rPr>
              <w:t>Poleczki</w:t>
            </w:r>
            <w:r w:rsidR="007441F4" w:rsidRPr="009F0E5C">
              <w:rPr>
                <w:bCs/>
                <w:sz w:val="22"/>
                <w:szCs w:val="22"/>
              </w:rPr>
              <w:t xml:space="preserve"> </w:t>
            </w:r>
            <w:r w:rsidR="007441F4" w:rsidRPr="007441F4">
              <w:rPr>
                <w:bCs/>
                <w:sz w:val="22"/>
                <w:szCs w:val="22"/>
              </w:rPr>
              <w:t>35</w:t>
            </w:r>
            <w:r w:rsidR="007441F4">
              <w:rPr>
                <w:bCs/>
                <w:sz w:val="22"/>
                <w:szCs w:val="22"/>
              </w:rPr>
              <w:t xml:space="preserve"> </w:t>
            </w:r>
          </w:p>
          <w:p w14:paraId="3CBD8904" w14:textId="77777777" w:rsidR="007441F4" w:rsidRPr="009F0E5C" w:rsidRDefault="007441F4" w:rsidP="00863161">
            <w:pPr>
              <w:jc w:val="both"/>
              <w:rPr>
                <w:bCs/>
                <w:sz w:val="22"/>
                <w:szCs w:val="22"/>
              </w:rPr>
            </w:pPr>
            <w:r w:rsidRPr="007441F4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41F4">
              <w:rPr>
                <w:bCs/>
                <w:sz w:val="22"/>
                <w:szCs w:val="22"/>
              </w:rPr>
              <w:t>Warszawa</w:t>
            </w:r>
          </w:p>
          <w:p w14:paraId="4E3E2CE7" w14:textId="77777777" w:rsidR="007441F4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4D7A93" w14:textId="77777777" w:rsidR="007441F4" w:rsidRPr="00A3354D" w:rsidRDefault="007441F4" w:rsidP="0086316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3354D">
              <w:rPr>
                <w:sz w:val="22"/>
                <w:szCs w:val="22"/>
                <w:u w:val="single"/>
              </w:rPr>
              <w:t xml:space="preserve">Zadanie nr 5: URZĄDZENIE DO KOMPRESJI KLATKI PIERSIOWEJ - 1 szt. za cenę brutto </w:t>
            </w:r>
            <w:r w:rsidRPr="00A3354D">
              <w:rPr>
                <w:b/>
                <w:sz w:val="22"/>
                <w:szCs w:val="22"/>
                <w:u w:val="single"/>
              </w:rPr>
              <w:t>69 816.36 zł</w:t>
            </w:r>
            <w:r w:rsidRPr="00A3354D">
              <w:rPr>
                <w:bCs/>
                <w:sz w:val="22"/>
                <w:szCs w:val="22"/>
                <w:u w:val="single"/>
              </w:rPr>
              <w:t>.</w:t>
            </w:r>
          </w:p>
          <w:p w14:paraId="31643F62" w14:textId="77777777" w:rsidR="007441F4" w:rsidRPr="00D26ED6" w:rsidRDefault="007441F4" w:rsidP="008631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E04E3E" w14:textId="08B9C448" w:rsidR="007441F4" w:rsidRPr="00A3354D" w:rsidRDefault="007441F4" w:rsidP="00A335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A3354D">
              <w:rPr>
                <w:sz w:val="22"/>
                <w:szCs w:val="22"/>
              </w:rPr>
              <w:t xml:space="preserve">Oferta otrzymała największą ilość punktów spośród ofert podlegających ocenie - łącznie 75,00 pkt. - </w:t>
            </w:r>
            <w:r w:rsidR="00A3354D">
              <w:rPr>
                <w:sz w:val="22"/>
                <w:szCs w:val="22"/>
              </w:rPr>
              <w:br/>
            </w:r>
            <w:r w:rsidRPr="00A3354D">
              <w:rPr>
                <w:sz w:val="22"/>
                <w:szCs w:val="22"/>
              </w:rPr>
              <w:t>w oparciu o określone przez Zamawiającego w SWZ kryteria oceny ofert tj. przyznano: cena oferty brutto - 60,00 pkt., okres gwarancji - 0,00 pkt., parametry techniczne - 15,00 pkt. Oferta spełnia wszystkie wymagania formalno - prawne i jest zgodna z zapisami SWZ.</w:t>
            </w:r>
          </w:p>
        </w:tc>
      </w:tr>
    </w:tbl>
    <w:p w14:paraId="2B238184" w14:textId="77777777" w:rsidR="00A3354D" w:rsidRDefault="00A3354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011FA0D" w14:textId="77777777" w:rsidR="00A3354D" w:rsidRDefault="00A3354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F8F6CBC" w14:textId="0C2C71A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211A34" w:rsidRPr="00834EF4" w14:paraId="0F08FC93" w14:textId="77777777" w:rsidTr="00A3354D">
        <w:tc>
          <w:tcPr>
            <w:tcW w:w="2169" w:type="dxa"/>
            <w:shd w:val="clear" w:color="auto" w:fill="F3F3F3"/>
          </w:tcPr>
          <w:p w14:paraId="4C4B3FF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DE1AE22" w14:textId="66C7A334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A3354D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3118" w:type="dxa"/>
            <w:shd w:val="clear" w:color="auto" w:fill="F3F3F3"/>
          </w:tcPr>
          <w:p w14:paraId="55E252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6684C86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441F4" w:rsidRPr="00834EF4" w14:paraId="7552DCB6" w14:textId="77777777" w:rsidTr="00A3354D">
        <w:tc>
          <w:tcPr>
            <w:tcW w:w="2169" w:type="dxa"/>
            <w:shd w:val="clear" w:color="auto" w:fill="auto"/>
          </w:tcPr>
          <w:p w14:paraId="66CE4F1E" w14:textId="77777777" w:rsidR="007441F4" w:rsidRPr="00211A34" w:rsidRDefault="007441F4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41F4">
              <w:rPr>
                <w:sz w:val="20"/>
                <w:szCs w:val="20"/>
              </w:rPr>
              <w:t>APARTAT DO ZNIECZULENIA Z WYPOSAŻENIEM - 2 szt.</w:t>
            </w:r>
          </w:p>
        </w:tc>
        <w:tc>
          <w:tcPr>
            <w:tcW w:w="2793" w:type="dxa"/>
            <w:shd w:val="clear" w:color="auto" w:fill="auto"/>
          </w:tcPr>
          <w:p w14:paraId="13BE2930" w14:textId="77777777" w:rsidR="007441F4" w:rsidRPr="00211A34" w:rsidRDefault="007441F4" w:rsidP="008631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41F4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013ED083" w14:textId="0E450140" w:rsidR="007441F4" w:rsidRPr="00211A34" w:rsidRDefault="00A3354D" w:rsidP="00863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41F4" w:rsidRPr="007441F4">
              <w:rPr>
                <w:sz w:val="20"/>
                <w:szCs w:val="20"/>
              </w:rPr>
              <w:t>Wołoska</w:t>
            </w:r>
            <w:r w:rsidR="007441F4" w:rsidRPr="00211A34">
              <w:rPr>
                <w:sz w:val="20"/>
                <w:szCs w:val="20"/>
              </w:rPr>
              <w:t xml:space="preserve"> </w:t>
            </w:r>
            <w:r w:rsidR="007441F4" w:rsidRPr="007441F4">
              <w:rPr>
                <w:sz w:val="20"/>
                <w:szCs w:val="20"/>
              </w:rPr>
              <w:t>9</w:t>
            </w:r>
          </w:p>
          <w:p w14:paraId="61D1DC4C" w14:textId="77777777" w:rsidR="007441F4" w:rsidRPr="00211A34" w:rsidRDefault="007441F4" w:rsidP="00863161">
            <w:pPr>
              <w:spacing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4AFD3DFB" w14:textId="3666B77A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1 - Cena - 60.00</w:t>
            </w:r>
          </w:p>
          <w:p w14:paraId="703F9A7A" w14:textId="25D945FA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2 - Okres gwarancji - 0.00</w:t>
            </w:r>
          </w:p>
          <w:p w14:paraId="5316216C" w14:textId="2B763570" w:rsidR="007441F4" w:rsidRPr="00211A34" w:rsidRDefault="00A3354D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 xml:space="preserve">3 - Parametry techniczne - </w:t>
            </w:r>
            <w:r>
              <w:rPr>
                <w:sz w:val="20"/>
                <w:szCs w:val="20"/>
              </w:rPr>
              <w:t>20</w:t>
            </w:r>
            <w:r w:rsidR="007441F4" w:rsidRPr="007441F4">
              <w:rPr>
                <w:sz w:val="20"/>
                <w:szCs w:val="20"/>
              </w:rPr>
              <w:t>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0D03AE" w14:textId="48A29D94" w:rsidR="007441F4" w:rsidRPr="00211A34" w:rsidRDefault="007441F4" w:rsidP="00863161">
            <w:pPr>
              <w:jc w:val="center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 xml:space="preserve">  </w:t>
            </w:r>
            <w:r w:rsidR="00A3354D">
              <w:rPr>
                <w:sz w:val="20"/>
                <w:szCs w:val="20"/>
              </w:rPr>
              <w:t>8</w:t>
            </w:r>
            <w:r w:rsidRPr="007441F4">
              <w:rPr>
                <w:sz w:val="20"/>
                <w:szCs w:val="20"/>
              </w:rPr>
              <w:t>0,00</w:t>
            </w:r>
          </w:p>
        </w:tc>
      </w:tr>
      <w:tr w:rsidR="007441F4" w:rsidRPr="00834EF4" w14:paraId="1E095924" w14:textId="77777777" w:rsidTr="00A3354D">
        <w:tc>
          <w:tcPr>
            <w:tcW w:w="2169" w:type="dxa"/>
            <w:shd w:val="clear" w:color="auto" w:fill="auto"/>
          </w:tcPr>
          <w:p w14:paraId="06EA1C4B" w14:textId="77777777" w:rsidR="007441F4" w:rsidRPr="007441F4" w:rsidRDefault="007441F4" w:rsidP="00863161">
            <w:pPr>
              <w:spacing w:before="40" w:after="40"/>
              <w:rPr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41F4">
              <w:rPr>
                <w:sz w:val="20"/>
                <w:szCs w:val="20"/>
              </w:rPr>
              <w:t>SYSTEM MONITOROWANIA PACJENTÓW :</w:t>
            </w:r>
          </w:p>
          <w:p w14:paraId="5E4C2B8E" w14:textId="77777777" w:rsidR="007441F4" w:rsidRPr="007441F4" w:rsidRDefault="007441F4" w:rsidP="00863161">
            <w:pPr>
              <w:spacing w:before="40" w:after="40"/>
              <w:rPr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- CENTRALA MONITORUJĄCA - 1 szt. , wraz z</w:t>
            </w:r>
          </w:p>
          <w:p w14:paraId="2B2FDD46" w14:textId="77777777" w:rsidR="007441F4" w:rsidRPr="00211A34" w:rsidRDefault="007441F4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- KARDIOMONITORY - 8 szt.</w:t>
            </w:r>
          </w:p>
        </w:tc>
        <w:tc>
          <w:tcPr>
            <w:tcW w:w="2793" w:type="dxa"/>
            <w:shd w:val="clear" w:color="auto" w:fill="auto"/>
          </w:tcPr>
          <w:p w14:paraId="6648957A" w14:textId="77777777" w:rsidR="007441F4" w:rsidRPr="00211A34" w:rsidRDefault="007441F4" w:rsidP="008631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41F4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099B5B5D" w14:textId="1626B1FB" w:rsidR="007441F4" w:rsidRPr="00211A34" w:rsidRDefault="00A3354D" w:rsidP="00863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41F4" w:rsidRPr="007441F4">
              <w:rPr>
                <w:sz w:val="20"/>
                <w:szCs w:val="20"/>
              </w:rPr>
              <w:t>Wołoska</w:t>
            </w:r>
            <w:r w:rsidR="007441F4" w:rsidRPr="00211A34">
              <w:rPr>
                <w:sz w:val="20"/>
                <w:szCs w:val="20"/>
              </w:rPr>
              <w:t xml:space="preserve"> </w:t>
            </w:r>
            <w:r w:rsidR="007441F4" w:rsidRPr="007441F4">
              <w:rPr>
                <w:sz w:val="20"/>
                <w:szCs w:val="20"/>
              </w:rPr>
              <w:t>9</w:t>
            </w:r>
          </w:p>
          <w:p w14:paraId="280CC3CC" w14:textId="77777777" w:rsidR="007441F4" w:rsidRPr="00211A34" w:rsidRDefault="007441F4" w:rsidP="00863161">
            <w:pPr>
              <w:spacing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0CC027C1" w14:textId="5036F0C0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1 - Cena - 60.00</w:t>
            </w:r>
          </w:p>
          <w:p w14:paraId="42C1C4E5" w14:textId="3F5CFA7A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2 - Okres gwarancji - 0.00</w:t>
            </w:r>
          </w:p>
          <w:p w14:paraId="1EAB5E5C" w14:textId="3384BD12" w:rsidR="007441F4" w:rsidRPr="00211A34" w:rsidRDefault="00A3354D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 xml:space="preserve">3 - Parametry techniczne - </w:t>
            </w:r>
            <w:r>
              <w:rPr>
                <w:sz w:val="20"/>
                <w:szCs w:val="20"/>
              </w:rPr>
              <w:t>2</w:t>
            </w:r>
            <w:r w:rsidR="007441F4" w:rsidRPr="007441F4"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4FA8BE" w14:textId="338A0493" w:rsidR="007441F4" w:rsidRPr="00211A34" w:rsidRDefault="007441F4" w:rsidP="00863161">
            <w:pPr>
              <w:jc w:val="center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 xml:space="preserve">  </w:t>
            </w:r>
            <w:r w:rsidR="00A3354D">
              <w:rPr>
                <w:sz w:val="20"/>
                <w:szCs w:val="20"/>
              </w:rPr>
              <w:t>8</w:t>
            </w:r>
            <w:r w:rsidRPr="007441F4">
              <w:rPr>
                <w:sz w:val="20"/>
                <w:szCs w:val="20"/>
              </w:rPr>
              <w:t>0,00</w:t>
            </w:r>
          </w:p>
        </w:tc>
      </w:tr>
      <w:tr w:rsidR="007441F4" w:rsidRPr="00834EF4" w14:paraId="70256B85" w14:textId="77777777" w:rsidTr="00A3354D">
        <w:tc>
          <w:tcPr>
            <w:tcW w:w="2169" w:type="dxa"/>
            <w:shd w:val="clear" w:color="auto" w:fill="auto"/>
          </w:tcPr>
          <w:p w14:paraId="67AD84EE" w14:textId="77777777" w:rsidR="007441F4" w:rsidRPr="00211A34" w:rsidRDefault="007441F4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41F4">
              <w:rPr>
                <w:sz w:val="20"/>
                <w:szCs w:val="20"/>
              </w:rPr>
              <w:t>PLATFORMA HEMODYNAMICZNA - 1 szt.</w:t>
            </w:r>
          </w:p>
        </w:tc>
        <w:tc>
          <w:tcPr>
            <w:tcW w:w="2793" w:type="dxa"/>
            <w:shd w:val="clear" w:color="auto" w:fill="auto"/>
          </w:tcPr>
          <w:p w14:paraId="06D189E9" w14:textId="77777777" w:rsidR="007441F4" w:rsidRPr="00211A34" w:rsidRDefault="007441F4" w:rsidP="008631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41F4">
              <w:rPr>
                <w:b/>
                <w:bCs/>
                <w:sz w:val="20"/>
                <w:szCs w:val="20"/>
              </w:rPr>
              <w:t xml:space="preserve">Edwards </w:t>
            </w:r>
            <w:proofErr w:type="spellStart"/>
            <w:r w:rsidRPr="007441F4">
              <w:rPr>
                <w:b/>
                <w:bCs/>
                <w:sz w:val="20"/>
                <w:szCs w:val="20"/>
              </w:rPr>
              <w:t>Lifesciences</w:t>
            </w:r>
            <w:proofErr w:type="spellEnd"/>
            <w:r w:rsidRPr="007441F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FA47541" w14:textId="729F5A64" w:rsidR="007441F4" w:rsidRPr="00211A34" w:rsidRDefault="00A3354D" w:rsidP="00863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41F4" w:rsidRPr="007441F4">
              <w:rPr>
                <w:sz w:val="20"/>
                <w:szCs w:val="20"/>
              </w:rPr>
              <w:t>Aleje Jerozolimskie</w:t>
            </w:r>
            <w:r w:rsidR="007441F4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</w:t>
            </w:r>
          </w:p>
          <w:p w14:paraId="53330EA3" w14:textId="77777777" w:rsidR="007441F4" w:rsidRPr="00211A34" w:rsidRDefault="007441F4" w:rsidP="00863161">
            <w:pPr>
              <w:spacing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68C55CC1" w14:textId="3B6670B3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1 - Cena - 60.00</w:t>
            </w:r>
          </w:p>
          <w:p w14:paraId="76843446" w14:textId="2C8EACBE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2 - Okres gwarancji - 0.00</w:t>
            </w:r>
          </w:p>
          <w:p w14:paraId="48D64B4E" w14:textId="50DE5C5C" w:rsidR="007441F4" w:rsidRPr="00211A34" w:rsidRDefault="00A3354D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 xml:space="preserve">3 - Parametry techniczne - </w:t>
            </w:r>
            <w:r>
              <w:rPr>
                <w:sz w:val="20"/>
                <w:szCs w:val="20"/>
              </w:rPr>
              <w:t>2</w:t>
            </w:r>
            <w:r w:rsidR="007441F4" w:rsidRPr="007441F4"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13BC23" w14:textId="34B78C2B" w:rsidR="007441F4" w:rsidRPr="00211A34" w:rsidRDefault="007441F4" w:rsidP="00863161">
            <w:pPr>
              <w:jc w:val="center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 xml:space="preserve">  </w:t>
            </w:r>
            <w:r w:rsidR="00A3354D">
              <w:rPr>
                <w:sz w:val="20"/>
                <w:szCs w:val="20"/>
              </w:rPr>
              <w:t>8</w:t>
            </w:r>
            <w:r w:rsidRPr="007441F4">
              <w:rPr>
                <w:sz w:val="20"/>
                <w:szCs w:val="20"/>
              </w:rPr>
              <w:t>0,00</w:t>
            </w:r>
          </w:p>
        </w:tc>
      </w:tr>
      <w:tr w:rsidR="007441F4" w:rsidRPr="00834EF4" w14:paraId="57388A84" w14:textId="77777777" w:rsidTr="00A3354D">
        <w:tc>
          <w:tcPr>
            <w:tcW w:w="2169" w:type="dxa"/>
            <w:shd w:val="clear" w:color="auto" w:fill="auto"/>
          </w:tcPr>
          <w:p w14:paraId="669AC13A" w14:textId="77777777" w:rsidR="007441F4" w:rsidRPr="00211A34" w:rsidRDefault="007441F4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41F4">
              <w:rPr>
                <w:sz w:val="20"/>
                <w:szCs w:val="20"/>
              </w:rPr>
              <w:t>DEFIBRYLATORY - 2 szt.</w:t>
            </w:r>
          </w:p>
        </w:tc>
        <w:tc>
          <w:tcPr>
            <w:tcW w:w="2793" w:type="dxa"/>
            <w:shd w:val="clear" w:color="auto" w:fill="auto"/>
          </w:tcPr>
          <w:p w14:paraId="59F3CE45" w14:textId="77777777" w:rsidR="007441F4" w:rsidRPr="00211A34" w:rsidRDefault="007441F4" w:rsidP="008631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441F4">
              <w:rPr>
                <w:b/>
                <w:bCs/>
                <w:sz w:val="20"/>
                <w:szCs w:val="20"/>
              </w:rPr>
              <w:t>Paramedica</w:t>
            </w:r>
            <w:proofErr w:type="spellEnd"/>
            <w:r w:rsidRPr="007441F4">
              <w:rPr>
                <w:b/>
                <w:bCs/>
                <w:sz w:val="20"/>
                <w:szCs w:val="20"/>
              </w:rPr>
              <w:t xml:space="preserve"> Polska Sp. z o.o. Sp.k.</w:t>
            </w:r>
          </w:p>
          <w:p w14:paraId="793D2519" w14:textId="77777777" w:rsidR="007441F4" w:rsidRPr="00211A34" w:rsidRDefault="007441F4" w:rsidP="00863161">
            <w:pPr>
              <w:rPr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ul. Farbiarska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47</w:t>
            </w:r>
          </w:p>
          <w:p w14:paraId="39C52FD6" w14:textId="77777777" w:rsidR="007441F4" w:rsidRPr="00211A34" w:rsidRDefault="007441F4" w:rsidP="00863161">
            <w:pPr>
              <w:spacing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02-862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5CC8F30A" w14:textId="75E93D36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1 - Cena - 60.00</w:t>
            </w:r>
          </w:p>
          <w:p w14:paraId="2420BFB8" w14:textId="5D667EA7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2 - Okres gwarancji - 0.00</w:t>
            </w:r>
          </w:p>
          <w:p w14:paraId="1767BDB4" w14:textId="00891914" w:rsidR="007441F4" w:rsidRPr="00211A34" w:rsidRDefault="00A3354D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 xml:space="preserve">3 - Parametry techniczne - </w:t>
            </w:r>
            <w:r>
              <w:rPr>
                <w:sz w:val="20"/>
                <w:szCs w:val="20"/>
              </w:rPr>
              <w:t>2</w:t>
            </w:r>
            <w:r w:rsidR="007441F4" w:rsidRPr="007441F4"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E55D4A" w14:textId="0DE13B85" w:rsidR="007441F4" w:rsidRPr="00211A34" w:rsidRDefault="007441F4" w:rsidP="00863161">
            <w:pPr>
              <w:jc w:val="center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 xml:space="preserve">  </w:t>
            </w:r>
            <w:r w:rsidR="00A3354D">
              <w:rPr>
                <w:sz w:val="20"/>
                <w:szCs w:val="20"/>
              </w:rPr>
              <w:t>8</w:t>
            </w:r>
            <w:r w:rsidRPr="007441F4">
              <w:rPr>
                <w:sz w:val="20"/>
                <w:szCs w:val="20"/>
              </w:rPr>
              <w:t>0,00</w:t>
            </w:r>
          </w:p>
        </w:tc>
      </w:tr>
      <w:tr w:rsidR="007441F4" w:rsidRPr="00834EF4" w14:paraId="2A079A70" w14:textId="77777777" w:rsidTr="00A3354D">
        <w:tc>
          <w:tcPr>
            <w:tcW w:w="2169" w:type="dxa"/>
            <w:shd w:val="clear" w:color="auto" w:fill="auto"/>
          </w:tcPr>
          <w:p w14:paraId="2F26D15C" w14:textId="77777777" w:rsidR="007441F4" w:rsidRPr="00211A34" w:rsidRDefault="007441F4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41F4">
              <w:rPr>
                <w:sz w:val="20"/>
                <w:szCs w:val="20"/>
              </w:rPr>
              <w:t>URZĄDZENIE DO KOMPRESJI KLATKI PIERSIOWEJ - 1 szt.</w:t>
            </w:r>
          </w:p>
        </w:tc>
        <w:tc>
          <w:tcPr>
            <w:tcW w:w="2793" w:type="dxa"/>
            <w:shd w:val="clear" w:color="auto" w:fill="auto"/>
          </w:tcPr>
          <w:p w14:paraId="7F3A7402" w14:textId="77777777" w:rsidR="007441F4" w:rsidRPr="00211A34" w:rsidRDefault="007441F4" w:rsidP="008631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441F4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7441F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0817CC6" w14:textId="4D0B8FDE" w:rsidR="007441F4" w:rsidRPr="00211A34" w:rsidRDefault="00A3354D" w:rsidP="00863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41F4" w:rsidRPr="007441F4">
              <w:rPr>
                <w:sz w:val="20"/>
                <w:szCs w:val="20"/>
              </w:rPr>
              <w:t>Poleczki</w:t>
            </w:r>
            <w:r w:rsidR="007441F4" w:rsidRPr="00211A34">
              <w:rPr>
                <w:sz w:val="20"/>
                <w:szCs w:val="20"/>
              </w:rPr>
              <w:t xml:space="preserve"> </w:t>
            </w:r>
            <w:r w:rsidR="007441F4" w:rsidRPr="007441F4">
              <w:rPr>
                <w:sz w:val="20"/>
                <w:szCs w:val="20"/>
              </w:rPr>
              <w:t>35</w:t>
            </w:r>
          </w:p>
          <w:p w14:paraId="029C57C7" w14:textId="77777777" w:rsidR="007441F4" w:rsidRPr="00211A34" w:rsidRDefault="007441F4" w:rsidP="00863161">
            <w:pPr>
              <w:spacing w:after="40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41F4">
              <w:rPr>
                <w:sz w:val="20"/>
                <w:szCs w:val="20"/>
              </w:rPr>
              <w:t>Warszawa</w:t>
            </w:r>
          </w:p>
        </w:tc>
        <w:tc>
          <w:tcPr>
            <w:tcW w:w="3118" w:type="dxa"/>
            <w:shd w:val="clear" w:color="auto" w:fill="auto"/>
          </w:tcPr>
          <w:p w14:paraId="42E02856" w14:textId="103C068F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1 - Cena - 60.00</w:t>
            </w:r>
          </w:p>
          <w:p w14:paraId="2C7855AD" w14:textId="10A75DE5" w:rsidR="007441F4" w:rsidRPr="007441F4" w:rsidRDefault="00A3354D" w:rsidP="0086316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>2 - Okres gwarancji - 0.00</w:t>
            </w:r>
          </w:p>
          <w:p w14:paraId="1F7BA4B1" w14:textId="300A756E" w:rsidR="007441F4" w:rsidRPr="00211A34" w:rsidRDefault="00A3354D" w:rsidP="0086316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441F4" w:rsidRPr="007441F4">
              <w:rPr>
                <w:sz w:val="20"/>
                <w:szCs w:val="20"/>
              </w:rPr>
              <w:t xml:space="preserve">3 - Parametry techniczne - </w:t>
            </w:r>
            <w:r>
              <w:rPr>
                <w:sz w:val="20"/>
                <w:szCs w:val="20"/>
              </w:rPr>
              <w:t>15</w:t>
            </w:r>
            <w:r w:rsidR="007441F4" w:rsidRPr="007441F4">
              <w:rPr>
                <w:sz w:val="20"/>
                <w:szCs w:val="20"/>
              </w:rPr>
              <w:t>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69E1C8" w14:textId="179F8229" w:rsidR="007441F4" w:rsidRPr="00211A34" w:rsidRDefault="007441F4" w:rsidP="00863161">
            <w:pPr>
              <w:jc w:val="center"/>
              <w:rPr>
                <w:color w:val="000000"/>
                <w:sz w:val="20"/>
                <w:szCs w:val="20"/>
              </w:rPr>
            </w:pPr>
            <w:r w:rsidRPr="007441F4">
              <w:rPr>
                <w:sz w:val="20"/>
                <w:szCs w:val="20"/>
              </w:rPr>
              <w:t xml:space="preserve">  </w:t>
            </w:r>
            <w:r w:rsidR="00A3354D">
              <w:rPr>
                <w:sz w:val="20"/>
                <w:szCs w:val="20"/>
              </w:rPr>
              <w:t>75</w:t>
            </w:r>
            <w:r w:rsidRPr="007441F4">
              <w:rPr>
                <w:sz w:val="20"/>
                <w:szCs w:val="20"/>
              </w:rPr>
              <w:t>,00</w:t>
            </w:r>
          </w:p>
        </w:tc>
      </w:tr>
    </w:tbl>
    <w:p w14:paraId="00BC79EE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99E5EA0" w14:textId="0B38FCBE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A3354D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60D1B78" w14:textId="77777777" w:rsidTr="00596EA3">
        <w:tc>
          <w:tcPr>
            <w:tcW w:w="871" w:type="dxa"/>
            <w:shd w:val="clear" w:color="auto" w:fill="F3F3F3"/>
            <w:vAlign w:val="center"/>
          </w:tcPr>
          <w:p w14:paraId="2BA0FEB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A576DB8" w14:textId="7B4CF955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A3354D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719062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865E4CB" w14:textId="77777777" w:rsidTr="00596EA3">
        <w:tc>
          <w:tcPr>
            <w:tcW w:w="871" w:type="dxa"/>
            <w:vAlign w:val="center"/>
          </w:tcPr>
          <w:p w14:paraId="7FE3B19E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D21F13C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A3067EE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E100D33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8D71B32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2F3B1373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4806F432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DD301B2" w14:textId="77777777" w:rsidR="009F0E5C" w:rsidRPr="00A3354D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A3354D">
        <w:rPr>
          <w:sz w:val="22"/>
          <w:szCs w:val="22"/>
        </w:rPr>
        <w:t xml:space="preserve">Informacja </w:t>
      </w:r>
      <w:r w:rsidR="00BD2174" w:rsidRPr="00A3354D">
        <w:rPr>
          <w:sz w:val="22"/>
          <w:szCs w:val="22"/>
        </w:rPr>
        <w:t>o terminie zawarcia umowy</w:t>
      </w:r>
      <w:r w:rsidR="00F33C66" w:rsidRPr="00A3354D">
        <w:rPr>
          <w:sz w:val="22"/>
          <w:szCs w:val="22"/>
        </w:rPr>
        <w:t>:</w:t>
      </w:r>
    </w:p>
    <w:p w14:paraId="32F4FA35" w14:textId="3BFEF799" w:rsidR="00F960D7" w:rsidRPr="00A3354D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A3354D">
        <w:rPr>
          <w:sz w:val="22"/>
          <w:szCs w:val="22"/>
        </w:rPr>
        <w:t>U</w:t>
      </w:r>
      <w:r w:rsidR="00F960D7" w:rsidRPr="00A3354D">
        <w:rPr>
          <w:sz w:val="22"/>
          <w:szCs w:val="22"/>
        </w:rPr>
        <w:t>mowa w sp</w:t>
      </w:r>
      <w:r w:rsidR="004C3459" w:rsidRPr="00A3354D">
        <w:rPr>
          <w:sz w:val="22"/>
          <w:szCs w:val="22"/>
        </w:rPr>
        <w:t>r</w:t>
      </w:r>
      <w:r w:rsidR="00F960D7" w:rsidRPr="00A3354D">
        <w:rPr>
          <w:sz w:val="22"/>
          <w:szCs w:val="22"/>
        </w:rPr>
        <w:t>awie zamówienia publicznego</w:t>
      </w:r>
      <w:r w:rsidR="00D8427E" w:rsidRPr="00A3354D">
        <w:rPr>
          <w:sz w:val="22"/>
          <w:szCs w:val="22"/>
        </w:rPr>
        <w:t xml:space="preserve">, zgodnie z art. 264 ust. 1 ustawy </w:t>
      </w:r>
      <w:proofErr w:type="spellStart"/>
      <w:r w:rsidR="00D8427E" w:rsidRPr="00A3354D">
        <w:rPr>
          <w:sz w:val="22"/>
          <w:szCs w:val="22"/>
        </w:rPr>
        <w:t>Pzp</w:t>
      </w:r>
      <w:proofErr w:type="spellEnd"/>
      <w:r w:rsidR="00D8427E" w:rsidRPr="00A3354D">
        <w:rPr>
          <w:sz w:val="22"/>
          <w:szCs w:val="22"/>
        </w:rPr>
        <w:t>,</w:t>
      </w:r>
      <w:r w:rsidRPr="00A3354D">
        <w:rPr>
          <w:sz w:val="22"/>
          <w:szCs w:val="22"/>
        </w:rPr>
        <w:t xml:space="preserve"> zostanie</w:t>
      </w:r>
      <w:r w:rsidR="00F960D7" w:rsidRPr="00A3354D">
        <w:rPr>
          <w:sz w:val="22"/>
          <w:szCs w:val="22"/>
        </w:rPr>
        <w:t xml:space="preserve"> zawarta,</w:t>
      </w:r>
      <w:r w:rsidRPr="00A3354D">
        <w:rPr>
          <w:sz w:val="22"/>
          <w:szCs w:val="22"/>
        </w:rPr>
        <w:t xml:space="preserve"> </w:t>
      </w:r>
      <w:r w:rsidR="00A3354D">
        <w:rPr>
          <w:sz w:val="22"/>
          <w:szCs w:val="22"/>
        </w:rPr>
        <w:br/>
      </w:r>
      <w:r w:rsidR="00F960D7" w:rsidRPr="00A3354D">
        <w:rPr>
          <w:sz w:val="22"/>
          <w:szCs w:val="22"/>
        </w:rPr>
        <w:t xml:space="preserve">z </w:t>
      </w:r>
      <w:r w:rsidRPr="00A3354D">
        <w:rPr>
          <w:sz w:val="22"/>
          <w:szCs w:val="22"/>
        </w:rPr>
        <w:t xml:space="preserve">uwzględnieniem art. 577 ustawy </w:t>
      </w:r>
      <w:proofErr w:type="spellStart"/>
      <w:r w:rsidRPr="00A3354D">
        <w:rPr>
          <w:sz w:val="22"/>
          <w:szCs w:val="22"/>
        </w:rPr>
        <w:t>Pzp</w:t>
      </w:r>
      <w:proofErr w:type="spellEnd"/>
      <w:r w:rsidRPr="00A3354D">
        <w:rPr>
          <w:sz w:val="22"/>
          <w:szCs w:val="22"/>
        </w:rPr>
        <w:t xml:space="preserve">, </w:t>
      </w:r>
      <w:r w:rsidR="00F960D7" w:rsidRPr="00A3354D">
        <w:rPr>
          <w:sz w:val="22"/>
          <w:szCs w:val="22"/>
        </w:rPr>
        <w:t>w terminie</w:t>
      </w:r>
      <w:r w:rsidR="00D8427E" w:rsidRPr="00A3354D">
        <w:rPr>
          <w:sz w:val="22"/>
          <w:szCs w:val="22"/>
        </w:rPr>
        <w:t xml:space="preserve"> </w:t>
      </w:r>
      <w:r w:rsidR="007441F4" w:rsidRPr="00A3354D">
        <w:rPr>
          <w:sz w:val="22"/>
          <w:szCs w:val="22"/>
        </w:rPr>
        <w:t>nie krótszym niż 10 dni od dnia przesłania niniejszego zawiadomienia o wyborze najkorzystniejszej oferty.</w:t>
      </w:r>
    </w:p>
    <w:p w14:paraId="7B2F9659" w14:textId="77777777" w:rsidR="00F960D7" w:rsidRPr="00A3354D" w:rsidRDefault="00D8427E" w:rsidP="00F33C66">
      <w:pPr>
        <w:spacing w:line="276" w:lineRule="auto"/>
        <w:jc w:val="both"/>
        <w:rPr>
          <w:sz w:val="22"/>
          <w:szCs w:val="22"/>
        </w:rPr>
      </w:pPr>
      <w:r w:rsidRPr="00A3354D">
        <w:rPr>
          <w:sz w:val="22"/>
          <w:szCs w:val="22"/>
        </w:rPr>
        <w:t xml:space="preserve">Umowa </w:t>
      </w:r>
      <w:r w:rsidR="00F960D7" w:rsidRPr="00A3354D">
        <w:rPr>
          <w:sz w:val="22"/>
          <w:szCs w:val="22"/>
        </w:rPr>
        <w:t>w sprawie zamówienia publicznego</w:t>
      </w:r>
      <w:r w:rsidRPr="00A3354D">
        <w:rPr>
          <w:sz w:val="22"/>
          <w:szCs w:val="22"/>
        </w:rPr>
        <w:t xml:space="preserve"> może być zawarta </w:t>
      </w:r>
      <w:r w:rsidR="00F960D7" w:rsidRPr="00A3354D">
        <w:rPr>
          <w:sz w:val="22"/>
          <w:szCs w:val="22"/>
        </w:rPr>
        <w:t xml:space="preserve">przed upływem terminu, o którym mowa powyżej, jeżeli zachodzą okoliczności wymienione w </w:t>
      </w:r>
      <w:r w:rsidRPr="00A3354D">
        <w:rPr>
          <w:sz w:val="22"/>
          <w:szCs w:val="22"/>
        </w:rPr>
        <w:t>art. 264</w:t>
      </w:r>
      <w:r w:rsidR="00F960D7" w:rsidRPr="00A3354D">
        <w:rPr>
          <w:sz w:val="22"/>
          <w:szCs w:val="22"/>
        </w:rPr>
        <w:t xml:space="preserve"> ust. 2 ustawy </w:t>
      </w:r>
      <w:proofErr w:type="spellStart"/>
      <w:r w:rsidR="00F960D7" w:rsidRPr="00A3354D">
        <w:rPr>
          <w:sz w:val="22"/>
          <w:szCs w:val="22"/>
        </w:rPr>
        <w:t>P</w:t>
      </w:r>
      <w:r w:rsidR="004657DA" w:rsidRPr="00A3354D">
        <w:rPr>
          <w:sz w:val="22"/>
          <w:szCs w:val="22"/>
        </w:rPr>
        <w:t>zp</w:t>
      </w:r>
      <w:proofErr w:type="spellEnd"/>
      <w:r w:rsidR="00F960D7" w:rsidRPr="00A3354D">
        <w:rPr>
          <w:sz w:val="22"/>
          <w:szCs w:val="22"/>
        </w:rPr>
        <w:t>.</w:t>
      </w:r>
    </w:p>
    <w:p w14:paraId="6BA7BF0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78817B9" w14:textId="77777777" w:rsidR="00A3354D" w:rsidRDefault="00A3354D" w:rsidP="00A3354D">
      <w:pPr>
        <w:spacing w:line="360" w:lineRule="auto"/>
        <w:ind w:left="5241" w:firstLine="423"/>
        <w:jc w:val="center"/>
        <w:rPr>
          <w:i/>
          <w:sz w:val="22"/>
          <w:szCs w:val="22"/>
        </w:rPr>
      </w:pPr>
    </w:p>
    <w:p w14:paraId="52CFCE56" w14:textId="727181A9" w:rsidR="00A3354D" w:rsidRDefault="00A3354D" w:rsidP="00A3354D">
      <w:pPr>
        <w:spacing w:line="360" w:lineRule="auto"/>
        <w:ind w:left="5241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92B9A21" w14:textId="77777777" w:rsidR="00A3354D" w:rsidRDefault="00A3354D" w:rsidP="00A3354D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8C49224" w14:textId="77777777" w:rsidR="00A3354D" w:rsidRDefault="00A3354D" w:rsidP="00A335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w Poznaniu</w:t>
      </w:r>
    </w:p>
    <w:p w14:paraId="58276B15" w14:textId="34668C4E" w:rsidR="00A3354D" w:rsidRDefault="00A3354D" w:rsidP="00A3354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bookmarkEnd w:id="0"/>
    <w:p w14:paraId="74DF5FF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AE8B5" w14:textId="77777777" w:rsidR="004D3984" w:rsidRDefault="004D3984">
      <w:r>
        <w:separator/>
      </w:r>
    </w:p>
  </w:endnote>
  <w:endnote w:type="continuationSeparator" w:id="0">
    <w:p w14:paraId="56F68E00" w14:textId="77777777" w:rsidR="004D3984" w:rsidRDefault="004D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AB3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E54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4BAF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9AB6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2B3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0B464" w14:textId="77777777" w:rsidR="004D3984" w:rsidRDefault="004D3984">
      <w:r>
        <w:separator/>
      </w:r>
    </w:p>
  </w:footnote>
  <w:footnote w:type="continuationSeparator" w:id="0">
    <w:p w14:paraId="42CB1F70" w14:textId="77777777" w:rsidR="004D3984" w:rsidRDefault="004D3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A5FF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40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18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8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3984"/>
    <w:rsid w:val="004E324A"/>
    <w:rsid w:val="004E7234"/>
    <w:rsid w:val="00523AE2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41F4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354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7005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FDBE7"/>
  <w15:chartTrackingRefBased/>
  <w15:docId w15:val="{78DDEE5F-9C33-4C18-BB6E-3FC595C4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862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2023-11-29T07:05:00Z</cp:lastPrinted>
  <dcterms:created xsi:type="dcterms:W3CDTF">2023-11-29T07:06:00Z</dcterms:created>
  <dcterms:modified xsi:type="dcterms:W3CDTF">2023-11-29T07:07:00Z</dcterms:modified>
</cp:coreProperties>
</file>