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D2C80" w14:textId="77777777" w:rsidR="00E45FEB" w:rsidRDefault="00E45FE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14:paraId="0D90E47F" w14:textId="77777777" w:rsidR="00E45FEB" w:rsidRDefault="00E45FE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14:paraId="0A9AA63F" w14:textId="05B662A5" w:rsidR="00B04206" w:rsidRPr="0002728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2728B">
        <w:rPr>
          <w:rFonts w:ascii="Arial" w:hAnsi="Arial" w:cs="Arial"/>
          <w:bCs/>
          <w:sz w:val="24"/>
          <w:szCs w:val="24"/>
        </w:rPr>
        <w:t>Znak sprawy:</w:t>
      </w:r>
      <w:r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</w:t>
      </w:r>
      <w:r w:rsidR="001B78D7">
        <w:rPr>
          <w:rFonts w:ascii="Arial" w:hAnsi="Arial" w:cs="Arial"/>
          <w:b/>
          <w:bCs/>
          <w:sz w:val="24"/>
          <w:szCs w:val="24"/>
        </w:rPr>
        <w:t>1</w:t>
      </w:r>
      <w:r w:rsidR="00523196">
        <w:rPr>
          <w:rFonts w:ascii="Arial" w:hAnsi="Arial" w:cs="Arial"/>
          <w:b/>
          <w:bCs/>
          <w:sz w:val="24"/>
          <w:szCs w:val="24"/>
        </w:rPr>
        <w:t>25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523196">
        <w:rPr>
          <w:rFonts w:ascii="Arial" w:hAnsi="Arial" w:cs="Arial"/>
          <w:b/>
          <w:bCs/>
          <w:sz w:val="24"/>
          <w:szCs w:val="24"/>
        </w:rPr>
        <w:t>3</w:t>
      </w:r>
    </w:p>
    <w:p w14:paraId="69E864A6" w14:textId="77777777"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136A2320" w14:textId="77777777"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02728B">
        <w:rPr>
          <w:rFonts w:ascii="Arial" w:hAnsi="Arial" w:cs="Arial"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1B78D7">
        <w:rPr>
          <w:rFonts w:ascii="Arial" w:hAnsi="Arial" w:cs="Arial"/>
          <w:b/>
          <w:bCs/>
          <w:i w:val="0"/>
          <w:szCs w:val="24"/>
        </w:rPr>
        <w:t>2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14:paraId="69D24EE6" w14:textId="77777777" w:rsidR="00B04206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429CA4F" w14:textId="77777777"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14:paraId="1243231A" w14:textId="77777777" w:rsidR="00EF47EE" w:rsidRPr="0014042D" w:rsidRDefault="00EF47EE" w:rsidP="00EF47EE">
      <w:pPr>
        <w:rPr>
          <w:sz w:val="22"/>
        </w:rPr>
      </w:pPr>
    </w:p>
    <w:p w14:paraId="34A64D3A" w14:textId="77777777"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</w:p>
    <w:p w14:paraId="6AED670F" w14:textId="77777777"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97A51C" w14:textId="77777777"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</w:p>
    <w:p w14:paraId="44A5E3FC" w14:textId="77777777"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</w:p>
    <w:p w14:paraId="2B2818F5" w14:textId="77777777"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B12D3B" w:rsidRPr="0014042D">
        <w:rPr>
          <w:sz w:val="22"/>
        </w:rPr>
        <w:t xml:space="preserve">      </w:t>
      </w:r>
    </w:p>
    <w:p w14:paraId="3C5243C0" w14:textId="77777777"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14:paraId="3AFDE0EF" w14:textId="77777777"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</w:p>
    <w:p w14:paraId="38AB15E7" w14:textId="77777777" w:rsidR="00D20501" w:rsidRDefault="00D20501" w:rsidP="00D20501">
      <w:pPr>
        <w:spacing w:line="276" w:lineRule="auto"/>
        <w:jc w:val="both"/>
        <w:rPr>
          <w:sz w:val="22"/>
        </w:rPr>
      </w:pPr>
    </w:p>
    <w:p w14:paraId="16741A09" w14:textId="4B67CCDB" w:rsidR="00E96416" w:rsidRPr="0080209E" w:rsidRDefault="002D6B17" w:rsidP="0080209E">
      <w:pPr>
        <w:spacing w:line="276" w:lineRule="auto"/>
        <w:jc w:val="both"/>
        <w:rPr>
          <w:b/>
          <w:sz w:val="22"/>
        </w:rPr>
      </w:pPr>
      <w:r w:rsidRPr="0014042D">
        <w:rPr>
          <w:sz w:val="22"/>
        </w:rPr>
        <w:t xml:space="preserve">W odpowiedzi na ogłoszenie </w:t>
      </w:r>
      <w:r w:rsidR="00B04206" w:rsidRPr="0014042D">
        <w:rPr>
          <w:sz w:val="22"/>
        </w:rPr>
        <w:t>do postępowania prowadzonego w trybie</w:t>
      </w:r>
      <w:r w:rsidR="00930F5C" w:rsidRPr="0014042D">
        <w:rPr>
          <w:sz w:val="22"/>
        </w:rPr>
        <w:t xml:space="preserve"> </w:t>
      </w:r>
      <w:r w:rsidR="001340DE">
        <w:rPr>
          <w:sz w:val="22"/>
        </w:rPr>
        <w:t xml:space="preserve">podstawowym bez negocjacji na podstawie art. 275 pkt 1 , </w:t>
      </w:r>
      <w:r w:rsidR="00D20501">
        <w:rPr>
          <w:sz w:val="22"/>
        </w:rPr>
        <w:t xml:space="preserve">pn. </w:t>
      </w:r>
      <w:r w:rsidR="00040674" w:rsidRPr="0014042D">
        <w:rPr>
          <w:sz w:val="22"/>
        </w:rPr>
        <w:t xml:space="preserve"> </w:t>
      </w:r>
      <w:r w:rsidR="0080209E" w:rsidRPr="0080209E">
        <w:rPr>
          <w:b/>
          <w:sz w:val="22"/>
        </w:rPr>
        <w:t>Zakup i dostawa spektrometru masowego typu pojedynczy Kwadrupol do analiz chromatograficznych współpracujący z chromatografem 8890GC wraz z  wyposażeniem dodatkowym</w:t>
      </w:r>
      <w:r w:rsidR="001340DE">
        <w:rPr>
          <w:sz w:val="22"/>
        </w:rPr>
        <w:t xml:space="preserve">, </w:t>
      </w:r>
      <w:r w:rsidRPr="0014042D">
        <w:rPr>
          <w:sz w:val="22"/>
        </w:rPr>
        <w:t>oferujemy realizację przedmiotu zamówienia z</w:t>
      </w:r>
      <w:r w:rsidR="00B04206" w:rsidRPr="0014042D">
        <w:rPr>
          <w:sz w:val="22"/>
        </w:rPr>
        <w:t>godnie</w:t>
      </w:r>
      <w:r w:rsidR="00C70E06" w:rsidRPr="0014042D">
        <w:rPr>
          <w:sz w:val="22"/>
        </w:rPr>
        <w:t xml:space="preserve"> z wymogami określonymi w SWZ </w:t>
      </w:r>
      <w:r w:rsidRPr="0014042D">
        <w:rPr>
          <w:sz w:val="22"/>
        </w:rPr>
        <w:t>za cenę</w:t>
      </w:r>
      <w:r w:rsidR="00C70E06" w:rsidRPr="0014042D">
        <w:rPr>
          <w:sz w:val="22"/>
        </w:rPr>
        <w:t>:</w:t>
      </w:r>
    </w:p>
    <w:p w14:paraId="7F1779F2" w14:textId="77777777" w:rsidR="001340DE" w:rsidRPr="00E96416" w:rsidRDefault="001340DE" w:rsidP="00D20501">
      <w:pPr>
        <w:spacing w:line="276" w:lineRule="auto"/>
        <w:jc w:val="both"/>
        <w:rPr>
          <w:sz w:val="22"/>
        </w:rPr>
      </w:pP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9"/>
        <w:gridCol w:w="1460"/>
        <w:gridCol w:w="4350"/>
      </w:tblGrid>
      <w:tr w:rsidR="001340DE" w:rsidRPr="001340DE" w14:paraId="4A5BCECF" w14:textId="77777777" w:rsidTr="009A685B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E3F56" w14:textId="77777777"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09AFD" w14:textId="77777777" w:rsidR="001340DE" w:rsidRDefault="001340DE" w:rsidP="001340DE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4506A018" w14:textId="77777777"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2A389DCC" w14:textId="77777777" w:rsidR="001340DE" w:rsidRDefault="001340DE" w:rsidP="001340DE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  <w:p w14:paraId="590A7639" w14:textId="77777777"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63DC1" w14:textId="77777777"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1340DE" w:rsidRPr="001340DE" w14:paraId="1C6F3E74" w14:textId="77777777" w:rsidTr="009A685B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AFCB" w14:textId="77777777"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1340DE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5779E6D2" w14:textId="77777777"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EB97" w14:textId="77777777"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5792EFDF" w14:textId="77777777"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92D22" w14:textId="77777777" w:rsidR="001340DE" w:rsidRDefault="001340DE" w:rsidP="00134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153323" w14:textId="77777777" w:rsidR="001340DE" w:rsidRPr="001340DE" w:rsidRDefault="001340DE" w:rsidP="00134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: </w:t>
            </w:r>
            <w:r w:rsidRPr="001340DE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4A57B1FC" w14:textId="77777777" w:rsidR="001340DE" w:rsidRDefault="001340DE" w:rsidP="001340D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2153FC72" w14:textId="77777777" w:rsidR="001340DE" w:rsidRPr="001340DE" w:rsidRDefault="001340DE" w:rsidP="001340D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…………………………………………</w:t>
            </w:r>
          </w:p>
          <w:p w14:paraId="2E086A78" w14:textId="77777777" w:rsidR="001340DE" w:rsidRDefault="001340DE" w:rsidP="001340D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</w:t>
            </w:r>
          </w:p>
          <w:p w14:paraId="13E95B42" w14:textId="77777777" w:rsidR="001340DE" w:rsidRDefault="001340DE" w:rsidP="001340D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……………………………………………...zł</w:t>
            </w:r>
          </w:p>
          <w:p w14:paraId="7A5EA866" w14:textId="77777777" w:rsidR="001340DE" w:rsidRPr="001340DE" w:rsidRDefault="001340DE" w:rsidP="001340D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72BBA31B" w14:textId="77777777"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14:paraId="236D4124" w14:textId="77777777" w:rsidR="00257D3C" w:rsidRDefault="00257D3C" w:rsidP="00257D3C"/>
    <w:p w14:paraId="58E5A8DA" w14:textId="77777777" w:rsidR="00E37F21" w:rsidRDefault="00E37F21" w:rsidP="00E37F21">
      <w:pPr>
        <w:ind w:left="720"/>
        <w:rPr>
          <w:sz w:val="22"/>
          <w:szCs w:val="22"/>
        </w:rPr>
      </w:pPr>
    </w:p>
    <w:p w14:paraId="4E9191B3" w14:textId="6864C327" w:rsidR="0080209E" w:rsidRPr="0080209E" w:rsidRDefault="0080209E" w:rsidP="0080209E">
      <w:pPr>
        <w:pStyle w:val="Tekstpodstawowywcity"/>
        <w:spacing w:before="120" w:line="240" w:lineRule="auto"/>
        <w:ind w:left="0" w:firstLine="0"/>
        <w:rPr>
          <w:b/>
          <w:bCs/>
          <w:sz w:val="24"/>
          <w:szCs w:val="24"/>
          <w:u w:val="single"/>
        </w:rPr>
      </w:pPr>
      <w:r w:rsidRPr="0080209E">
        <w:rPr>
          <w:b/>
          <w:bCs/>
          <w:sz w:val="24"/>
          <w:szCs w:val="24"/>
          <w:u w:val="single"/>
        </w:rPr>
        <w:t>Kryteria oceny ofert poza cenowe ( Rodzaj kwadrupoli):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0"/>
        <w:gridCol w:w="960"/>
      </w:tblGrid>
      <w:tr w:rsidR="0080209E" w:rsidRPr="00227D85" w14:paraId="624B7A11" w14:textId="77777777" w:rsidTr="0080209E">
        <w:trPr>
          <w:trHeight w:val="730"/>
          <w:jc w:val="center"/>
        </w:trPr>
        <w:tc>
          <w:tcPr>
            <w:tcW w:w="4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B3B7" w14:textId="73A72798" w:rsidR="0080209E" w:rsidRPr="0080209E" w:rsidRDefault="0080209E" w:rsidP="008020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0209E">
              <w:rPr>
                <w:rFonts w:ascii="Times New Roman" w:hAnsi="Times New Roman" w:cs="Times New Roman"/>
                <w:sz w:val="22"/>
                <w:szCs w:val="22"/>
              </w:rPr>
              <w:t>Kwadrupole wykonane z innego materiału bez możliwości wygrzewania do 200º 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842F9" w14:textId="79059637" w:rsidR="0080209E" w:rsidRPr="00F166B5" w:rsidRDefault="0080209E" w:rsidP="008020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09E" w:rsidRPr="00227D85" w14:paraId="24E2AD54" w14:textId="77777777" w:rsidTr="0080209E">
        <w:trPr>
          <w:trHeight w:val="638"/>
          <w:jc w:val="center"/>
        </w:trPr>
        <w:tc>
          <w:tcPr>
            <w:tcW w:w="4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421A" w14:textId="7AD93475" w:rsidR="0080209E" w:rsidRPr="0080209E" w:rsidRDefault="0080209E" w:rsidP="008020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0209E">
              <w:rPr>
                <w:rFonts w:ascii="Times New Roman" w:hAnsi="Times New Roman" w:cs="Times New Roman"/>
                <w:sz w:val="22"/>
                <w:szCs w:val="22"/>
              </w:rPr>
              <w:t>Kwadrupole wykonane z innego materiału z możliwością wygrzewania do 200º 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4489F" w14:textId="6BBBDE1F" w:rsidR="0080209E" w:rsidRPr="00F166B5" w:rsidRDefault="0080209E" w:rsidP="008020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09E" w:rsidRPr="00227D85" w14:paraId="27CA57E4" w14:textId="77777777" w:rsidTr="0080209E">
        <w:trPr>
          <w:trHeight w:val="495"/>
          <w:jc w:val="center"/>
        </w:trPr>
        <w:tc>
          <w:tcPr>
            <w:tcW w:w="4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0FEE" w14:textId="2340F537" w:rsidR="0080209E" w:rsidRPr="0080209E" w:rsidRDefault="0080209E" w:rsidP="0080209E">
            <w:pPr>
              <w:rPr>
                <w:rFonts w:ascii="Times New Roman" w:hAnsi="Times New Roman" w:cs="Times New Roman"/>
              </w:rPr>
            </w:pPr>
            <w:r w:rsidRPr="0080209E">
              <w:rPr>
                <w:rFonts w:ascii="Times New Roman" w:hAnsi="Times New Roman" w:cs="Times New Roman"/>
              </w:rPr>
              <w:t>Kwadrupole wykonane kwarcu pokryte złotem z możliwością wygrzewania do 200º C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0325A" w14:textId="7566FB1A" w:rsidR="0080209E" w:rsidRPr="00F166B5" w:rsidRDefault="0080209E" w:rsidP="008020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6F246BC" w14:textId="5AC711DF" w:rsidR="000D6825" w:rsidRPr="0080209E" w:rsidRDefault="0080209E" w:rsidP="00E37F21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</w:t>
      </w:r>
      <w:r w:rsidRPr="0080209E">
        <w:rPr>
          <w:color w:val="FF0000"/>
          <w:sz w:val="22"/>
          <w:szCs w:val="22"/>
        </w:rPr>
        <w:t xml:space="preserve">Należy zaznaczyć </w:t>
      </w:r>
      <w:r>
        <w:rPr>
          <w:color w:val="FF0000"/>
          <w:sz w:val="22"/>
          <w:szCs w:val="22"/>
        </w:rPr>
        <w:t>tylko jedno</w:t>
      </w:r>
      <w:r w:rsidRPr="0080209E">
        <w:rPr>
          <w:color w:val="FF0000"/>
          <w:sz w:val="22"/>
          <w:szCs w:val="22"/>
        </w:rPr>
        <w:t xml:space="preserve"> pole</w:t>
      </w:r>
      <w:r>
        <w:rPr>
          <w:color w:val="FF0000"/>
          <w:sz w:val="22"/>
          <w:szCs w:val="22"/>
        </w:rPr>
        <w:t xml:space="preserve"> wyboru</w:t>
      </w:r>
      <w:r w:rsidRPr="0080209E">
        <w:rPr>
          <w:color w:val="FF0000"/>
          <w:sz w:val="22"/>
          <w:szCs w:val="22"/>
        </w:rPr>
        <w:t xml:space="preserve"> zgodnie z SWZ pkt 2</w:t>
      </w:r>
      <w:r w:rsidR="00421529">
        <w:rPr>
          <w:color w:val="FF0000"/>
          <w:sz w:val="22"/>
          <w:szCs w:val="22"/>
        </w:rPr>
        <w:t>0</w:t>
      </w:r>
      <w:r w:rsidRPr="0080209E">
        <w:rPr>
          <w:color w:val="FF0000"/>
          <w:sz w:val="22"/>
          <w:szCs w:val="22"/>
        </w:rPr>
        <w:t>.1</w:t>
      </w:r>
    </w:p>
    <w:p w14:paraId="67904F58" w14:textId="77777777" w:rsidR="00E45FEB" w:rsidRDefault="00E45FEB" w:rsidP="00E37F21">
      <w:pPr>
        <w:jc w:val="both"/>
        <w:rPr>
          <w:sz w:val="22"/>
          <w:szCs w:val="22"/>
        </w:rPr>
      </w:pPr>
    </w:p>
    <w:p w14:paraId="403604BA" w14:textId="4DF5AB5D" w:rsidR="00E45FEB" w:rsidRDefault="00E45FEB" w:rsidP="000D6825">
      <w:pPr>
        <w:spacing w:after="120"/>
        <w:jc w:val="both"/>
        <w:rPr>
          <w:b/>
          <w:sz w:val="22"/>
          <w:szCs w:val="22"/>
          <w:u w:val="single"/>
        </w:rPr>
      </w:pPr>
    </w:p>
    <w:p w14:paraId="64BBF37D" w14:textId="77777777" w:rsidR="0080209E" w:rsidRDefault="0080209E" w:rsidP="000D6825">
      <w:pPr>
        <w:spacing w:after="120"/>
        <w:jc w:val="both"/>
        <w:rPr>
          <w:b/>
          <w:sz w:val="22"/>
          <w:szCs w:val="22"/>
          <w:u w:val="single"/>
        </w:rPr>
      </w:pPr>
    </w:p>
    <w:p w14:paraId="34E6419B" w14:textId="77777777" w:rsidR="00E45FEB" w:rsidRDefault="00E45FEB" w:rsidP="00E45FEB">
      <w:pPr>
        <w:spacing w:after="120"/>
        <w:rPr>
          <w:b/>
          <w:sz w:val="22"/>
          <w:szCs w:val="22"/>
          <w:u w:val="single"/>
        </w:rPr>
      </w:pPr>
    </w:p>
    <w:p w14:paraId="006FB0DA" w14:textId="77777777" w:rsidR="000D6825" w:rsidRPr="00D70A0F" w:rsidRDefault="000D6825" w:rsidP="000D6825">
      <w:pPr>
        <w:spacing w:after="120"/>
        <w:jc w:val="both"/>
        <w:rPr>
          <w:b/>
          <w:sz w:val="22"/>
          <w:szCs w:val="22"/>
          <w:u w:val="single"/>
        </w:rPr>
      </w:pPr>
      <w:r w:rsidRPr="00D70A0F">
        <w:rPr>
          <w:b/>
          <w:sz w:val="22"/>
          <w:szCs w:val="22"/>
          <w:u w:val="single"/>
        </w:rPr>
        <w:lastRenderedPageBreak/>
        <w:t>Jednocześnie oświadczamy, że:</w:t>
      </w:r>
    </w:p>
    <w:p w14:paraId="57E050FE" w14:textId="77777777" w:rsidR="00340EA2" w:rsidRP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 xml:space="preserve">Przedmiot zamówienia zostanie wykonany w terminie zgodnym z SWZ. </w:t>
      </w:r>
    </w:p>
    <w:p w14:paraId="53900A26" w14:textId="77777777" w:rsidR="00340EA2" w:rsidRP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>Oświadczamy, że zapoznaliśmy się ze Specyfikacją Warunków Zamówienia (w tym z projektem umowy) i nie wnosimy do nich zastrzeżeń oraz przyjmujemy warunki w ich zawarte.</w:t>
      </w:r>
    </w:p>
    <w:p w14:paraId="57E22BFF" w14:textId="77777777" w:rsidR="00340EA2" w:rsidRP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 xml:space="preserve">Oświadczamy, że uważamy się za związanych niniejszą ofertą na czas określony w SWZ. </w:t>
      </w:r>
    </w:p>
    <w:p w14:paraId="1ABEA776" w14:textId="77777777" w:rsidR="00340EA2" w:rsidRP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>Oświadczamy, że uzyskaliśmy wszelkie informacje niezbędne do prawidłowego przygotowania i złożenia niniejszej oferty.</w:t>
      </w:r>
    </w:p>
    <w:p w14:paraId="1F2B1AD5" w14:textId="77777777" w:rsid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>Oświadczam/y, że zamierzam(y) / nie zamierzam(y) powierzyć realizację następujących części zamówienia podwykonawcom: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76"/>
      </w:tblGrid>
      <w:tr w:rsidR="00340EA2" w:rsidRPr="00D70A0F" w14:paraId="27BAFAA2" w14:textId="77777777" w:rsidTr="008020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1235C" w14:textId="77777777"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  <w:r w:rsidRPr="00D70A0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67349" w14:textId="77777777"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  <w:r w:rsidRPr="00D70A0F">
              <w:rPr>
                <w:sz w:val="22"/>
                <w:szCs w:val="22"/>
              </w:rPr>
              <w:t xml:space="preserve">Opis części zamówienia, którą wykonawca </w:t>
            </w:r>
          </w:p>
          <w:p w14:paraId="05A1A2D2" w14:textId="77777777"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  <w:r w:rsidRPr="00D70A0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009F6" w14:textId="77777777"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  <w:r w:rsidRPr="00D70A0F">
              <w:rPr>
                <w:sz w:val="22"/>
                <w:szCs w:val="22"/>
              </w:rPr>
              <w:t>Nazwa podwykonawcy</w:t>
            </w:r>
            <w:r w:rsidRPr="00D70A0F">
              <w:rPr>
                <w:sz w:val="22"/>
                <w:szCs w:val="22"/>
              </w:rPr>
              <w:br/>
              <w:t>(o ile jest znana)</w:t>
            </w:r>
          </w:p>
        </w:tc>
      </w:tr>
      <w:tr w:rsidR="00340EA2" w:rsidRPr="00D70A0F" w14:paraId="5963DE38" w14:textId="77777777" w:rsidTr="008020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DF1A4" w14:textId="77777777"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C03C9" w14:textId="77777777"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9FC61" w14:textId="77777777"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</w:p>
        </w:tc>
      </w:tr>
      <w:tr w:rsidR="00340EA2" w:rsidRPr="00D70A0F" w14:paraId="493E4000" w14:textId="77777777" w:rsidTr="0080209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0E109" w14:textId="77777777"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5F62E" w14:textId="77777777"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2095E" w14:textId="77777777"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</w:p>
        </w:tc>
      </w:tr>
    </w:tbl>
    <w:p w14:paraId="742A2C91" w14:textId="77777777" w:rsid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>Oświadczamy, iż oferowane przez nas urządzenia spełniają wymagania określone przez Zamawiającego w Opisie przedmiotu zamówienia oraz posiadają wymagane prawem normy, atesty oraz użyte komponenty do produkcji urządzeń posiadają odpowiednie atesty oraz certyfikaty, zgodnie z SWZ.</w:t>
      </w:r>
    </w:p>
    <w:p w14:paraId="10FCBE73" w14:textId="77777777" w:rsidR="00340EA2" w:rsidRP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340EA2" w:rsidRPr="00340EA2" w14:paraId="2E8B3A7A" w14:textId="77777777" w:rsidTr="00340EA2">
        <w:trPr>
          <w:trHeight w:val="425"/>
        </w:trPr>
        <w:tc>
          <w:tcPr>
            <w:tcW w:w="6917" w:type="dxa"/>
            <w:shd w:val="clear" w:color="auto" w:fill="D9D9D9"/>
            <w:vAlign w:val="center"/>
          </w:tcPr>
          <w:p w14:paraId="4B22FA59" w14:textId="77777777" w:rsidR="00340EA2" w:rsidRPr="00340EA2" w:rsidRDefault="00340EA2" w:rsidP="00340EA2">
            <w:pPr>
              <w:spacing w:line="360" w:lineRule="auto"/>
              <w:ind w:left="177"/>
              <w:jc w:val="center"/>
              <w:rPr>
                <w:rFonts w:ascii="Calibri" w:hAnsi="Calibri" w:cs="Calibri"/>
                <w:b/>
              </w:rPr>
            </w:pPr>
            <w:r w:rsidRPr="00340EA2">
              <w:rPr>
                <w:rFonts w:ascii="Calibri" w:hAnsi="Calibri" w:cs="Calibr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/>
            <w:vAlign w:val="center"/>
          </w:tcPr>
          <w:p w14:paraId="17EB077E" w14:textId="77777777" w:rsidR="00340EA2" w:rsidRPr="00340EA2" w:rsidRDefault="00340EA2" w:rsidP="00340EA2">
            <w:pPr>
              <w:spacing w:line="360" w:lineRule="auto"/>
              <w:ind w:left="52"/>
              <w:jc w:val="center"/>
              <w:rPr>
                <w:rFonts w:ascii="Calibri" w:hAnsi="Calibri" w:cs="Calibri"/>
                <w:i/>
              </w:rPr>
            </w:pPr>
            <w:r w:rsidRPr="00340EA2">
              <w:rPr>
                <w:rFonts w:ascii="Calibri" w:hAnsi="Calibri" w:cs="Calibri"/>
                <w:i/>
                <w:sz w:val="22"/>
              </w:rPr>
              <w:t>(wstawić znak X)</w:t>
            </w:r>
          </w:p>
        </w:tc>
      </w:tr>
      <w:tr w:rsidR="00340EA2" w:rsidRPr="00340EA2" w14:paraId="072C83D2" w14:textId="77777777" w:rsidTr="009A685B">
        <w:trPr>
          <w:trHeight w:val="422"/>
        </w:trPr>
        <w:tc>
          <w:tcPr>
            <w:tcW w:w="6917" w:type="dxa"/>
            <w:vAlign w:val="center"/>
          </w:tcPr>
          <w:p w14:paraId="2E4F1BA9" w14:textId="77777777" w:rsidR="00340EA2" w:rsidRPr="00340EA2" w:rsidRDefault="00340EA2" w:rsidP="00340EA2">
            <w:pPr>
              <w:spacing w:line="360" w:lineRule="auto"/>
              <w:ind w:left="177"/>
              <w:rPr>
                <w:rFonts w:ascii="Calibri" w:hAnsi="Calibri" w:cs="Calibri"/>
              </w:rPr>
            </w:pPr>
            <w:r w:rsidRPr="00340EA2">
              <w:rPr>
                <w:rFonts w:ascii="Calibri" w:hAnsi="Calibri" w:cs="Calibri"/>
              </w:rPr>
              <w:t>mikro</w:t>
            </w:r>
            <w:r w:rsidRPr="00340EA2">
              <w:rPr>
                <w:rFonts w:ascii="Calibri" w:hAnsi="Calibri" w:cs="Calibr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2BE4E4DC" w14:textId="77777777" w:rsidR="00340EA2" w:rsidRPr="00340EA2" w:rsidRDefault="00340EA2" w:rsidP="00340EA2">
            <w:pPr>
              <w:spacing w:line="360" w:lineRule="auto"/>
              <w:ind w:left="284"/>
              <w:rPr>
                <w:rFonts w:ascii="Calibri" w:hAnsi="Calibri" w:cs="Calibri"/>
              </w:rPr>
            </w:pPr>
          </w:p>
        </w:tc>
      </w:tr>
      <w:tr w:rsidR="00340EA2" w:rsidRPr="00340EA2" w14:paraId="493BE48E" w14:textId="77777777" w:rsidTr="009A685B">
        <w:trPr>
          <w:trHeight w:val="422"/>
        </w:trPr>
        <w:tc>
          <w:tcPr>
            <w:tcW w:w="6917" w:type="dxa"/>
            <w:vAlign w:val="center"/>
          </w:tcPr>
          <w:p w14:paraId="51C9D618" w14:textId="77777777" w:rsidR="00340EA2" w:rsidRPr="00340EA2" w:rsidRDefault="00340EA2" w:rsidP="00340EA2">
            <w:pPr>
              <w:spacing w:line="360" w:lineRule="auto"/>
              <w:ind w:left="177"/>
              <w:rPr>
                <w:rFonts w:ascii="Calibri" w:hAnsi="Calibri" w:cs="Calibri"/>
              </w:rPr>
            </w:pPr>
            <w:r w:rsidRPr="00340EA2">
              <w:rPr>
                <w:rFonts w:ascii="Calibri" w:hAnsi="Calibri" w:cs="Calibri"/>
              </w:rPr>
              <w:t>małym przedsiębiorstwem</w:t>
            </w:r>
          </w:p>
        </w:tc>
        <w:tc>
          <w:tcPr>
            <w:tcW w:w="1871" w:type="dxa"/>
          </w:tcPr>
          <w:p w14:paraId="47274982" w14:textId="77777777" w:rsidR="00340EA2" w:rsidRPr="00340EA2" w:rsidRDefault="00340EA2" w:rsidP="00340EA2">
            <w:pPr>
              <w:spacing w:line="360" w:lineRule="auto"/>
              <w:ind w:left="-436"/>
              <w:jc w:val="both"/>
              <w:rPr>
                <w:rFonts w:ascii="Calibri" w:hAnsi="Calibri" w:cs="Calibri"/>
              </w:rPr>
            </w:pPr>
          </w:p>
        </w:tc>
      </w:tr>
      <w:tr w:rsidR="00340EA2" w:rsidRPr="00340EA2" w14:paraId="5C74A251" w14:textId="77777777" w:rsidTr="009A685B">
        <w:trPr>
          <w:trHeight w:val="422"/>
        </w:trPr>
        <w:tc>
          <w:tcPr>
            <w:tcW w:w="6917" w:type="dxa"/>
            <w:vAlign w:val="center"/>
          </w:tcPr>
          <w:p w14:paraId="19BBFDBF" w14:textId="77777777" w:rsidR="00340EA2" w:rsidRPr="00340EA2" w:rsidRDefault="00340EA2" w:rsidP="00340EA2">
            <w:pPr>
              <w:spacing w:line="360" w:lineRule="auto"/>
              <w:ind w:left="177"/>
              <w:rPr>
                <w:rFonts w:ascii="Calibri" w:hAnsi="Calibri" w:cs="Calibri"/>
              </w:rPr>
            </w:pPr>
            <w:r w:rsidRPr="00340EA2">
              <w:rPr>
                <w:rFonts w:ascii="Calibri" w:hAnsi="Calibri" w:cs="Calibri"/>
              </w:rPr>
              <w:t>średnim przedsiębiorstwem</w:t>
            </w:r>
          </w:p>
        </w:tc>
        <w:tc>
          <w:tcPr>
            <w:tcW w:w="1871" w:type="dxa"/>
          </w:tcPr>
          <w:p w14:paraId="5C0239EA" w14:textId="77777777" w:rsidR="00340EA2" w:rsidRPr="00340EA2" w:rsidRDefault="00340EA2" w:rsidP="00340EA2">
            <w:pPr>
              <w:spacing w:line="360" w:lineRule="auto"/>
              <w:ind w:left="-436"/>
              <w:jc w:val="both"/>
              <w:rPr>
                <w:rFonts w:ascii="Calibri" w:hAnsi="Calibri" w:cs="Calibri"/>
              </w:rPr>
            </w:pPr>
          </w:p>
        </w:tc>
      </w:tr>
      <w:tr w:rsidR="00340EA2" w:rsidRPr="00340EA2" w14:paraId="1A073989" w14:textId="77777777" w:rsidTr="009A685B">
        <w:trPr>
          <w:trHeight w:val="422"/>
        </w:trPr>
        <w:tc>
          <w:tcPr>
            <w:tcW w:w="6917" w:type="dxa"/>
            <w:vAlign w:val="center"/>
          </w:tcPr>
          <w:p w14:paraId="0183F53E" w14:textId="77777777" w:rsidR="00340EA2" w:rsidRPr="00340EA2" w:rsidRDefault="00340EA2" w:rsidP="00340EA2">
            <w:pPr>
              <w:spacing w:line="360" w:lineRule="auto"/>
              <w:ind w:left="177"/>
              <w:rPr>
                <w:rFonts w:ascii="Calibri" w:hAnsi="Calibri" w:cs="Calibri"/>
              </w:rPr>
            </w:pPr>
            <w:r w:rsidRPr="00340EA2">
              <w:rPr>
                <w:rFonts w:ascii="Calibri" w:hAnsi="Calibri" w:cs="Calibri"/>
              </w:rPr>
              <w:t xml:space="preserve">osobą fizyczną </w:t>
            </w:r>
            <w:r w:rsidRPr="00340EA2">
              <w:rPr>
                <w:rFonts w:ascii="Calibri" w:hAnsi="Calibri" w:cs="Calibri"/>
                <w:u w:val="single"/>
              </w:rPr>
              <w:t>nieprowadzącą</w:t>
            </w:r>
            <w:r w:rsidRPr="00340EA2">
              <w:rPr>
                <w:rFonts w:ascii="Calibri" w:hAnsi="Calibri" w:cs="Calibr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3E63E9A5" w14:textId="77777777" w:rsidR="00340EA2" w:rsidRPr="00340EA2" w:rsidRDefault="00340EA2" w:rsidP="00340EA2">
            <w:pPr>
              <w:spacing w:line="360" w:lineRule="auto"/>
              <w:ind w:left="-436"/>
              <w:jc w:val="both"/>
              <w:rPr>
                <w:rFonts w:ascii="Calibri" w:hAnsi="Calibri" w:cs="Calibri"/>
              </w:rPr>
            </w:pPr>
          </w:p>
        </w:tc>
      </w:tr>
      <w:tr w:rsidR="00340EA2" w:rsidRPr="00340EA2" w14:paraId="329602CF" w14:textId="77777777" w:rsidTr="009A685B">
        <w:trPr>
          <w:trHeight w:val="422"/>
        </w:trPr>
        <w:tc>
          <w:tcPr>
            <w:tcW w:w="6917" w:type="dxa"/>
            <w:vAlign w:val="center"/>
          </w:tcPr>
          <w:p w14:paraId="2236EC80" w14:textId="77777777" w:rsidR="00340EA2" w:rsidRPr="00340EA2" w:rsidRDefault="00340EA2" w:rsidP="00340EA2">
            <w:pPr>
              <w:spacing w:line="360" w:lineRule="auto"/>
              <w:ind w:left="177"/>
              <w:rPr>
                <w:rFonts w:ascii="Calibri" w:hAnsi="Calibri" w:cs="Calibri"/>
              </w:rPr>
            </w:pPr>
            <w:r w:rsidRPr="00340EA2">
              <w:rPr>
                <w:rFonts w:ascii="Calibri" w:hAnsi="Calibri" w:cs="Calibr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301BB907" w14:textId="77777777" w:rsidR="00340EA2" w:rsidRPr="00340EA2" w:rsidRDefault="00340EA2" w:rsidP="00340EA2">
            <w:pPr>
              <w:spacing w:line="360" w:lineRule="auto"/>
              <w:ind w:left="-436"/>
              <w:jc w:val="both"/>
              <w:rPr>
                <w:rFonts w:ascii="Calibri" w:hAnsi="Calibri" w:cs="Calibri"/>
              </w:rPr>
            </w:pPr>
          </w:p>
        </w:tc>
      </w:tr>
    </w:tbl>
    <w:p w14:paraId="3FF67AB1" w14:textId="77777777" w:rsidR="00340EA2" w:rsidRDefault="00340EA2" w:rsidP="00340EA2">
      <w:pPr>
        <w:spacing w:after="120"/>
        <w:ind w:left="360"/>
        <w:jc w:val="both"/>
        <w:rPr>
          <w:sz w:val="22"/>
          <w:szCs w:val="22"/>
        </w:rPr>
      </w:pPr>
    </w:p>
    <w:p w14:paraId="6DCDBAAE" w14:textId="77777777" w:rsidR="00340EA2" w:rsidRP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087F9203" w14:textId="77777777" w:rsidR="00340EA2" w:rsidRPr="00340EA2" w:rsidRDefault="00340EA2" w:rsidP="00340EA2">
      <w:pPr>
        <w:spacing w:after="120"/>
        <w:ind w:left="36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1126AD" w14:textId="77777777" w:rsidR="00340EA2" w:rsidRPr="00340EA2" w:rsidRDefault="00340EA2" w:rsidP="00340EA2">
      <w:pPr>
        <w:spacing w:after="120"/>
        <w:ind w:left="36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988205" w14:textId="77777777" w:rsidR="000D6825" w:rsidRPr="00D70A0F" w:rsidRDefault="00D70A0F" w:rsidP="000D6825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Z</w:t>
      </w:r>
      <w:r w:rsidR="000D6825" w:rsidRPr="00D70A0F">
        <w:rPr>
          <w:sz w:val="22"/>
          <w:szCs w:val="22"/>
        </w:rPr>
        <w:t>ałącznikami do niniejszej oferty są:</w:t>
      </w:r>
    </w:p>
    <w:p w14:paraId="2BC0BE74" w14:textId="77777777" w:rsidR="000D6825" w:rsidRPr="00D70A0F" w:rsidRDefault="000D6825" w:rsidP="000D6825">
      <w:pPr>
        <w:numPr>
          <w:ilvl w:val="1"/>
          <w:numId w:val="20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………………………………………………………………………………………….</w:t>
      </w:r>
    </w:p>
    <w:p w14:paraId="1C572A4E" w14:textId="77777777" w:rsidR="000D6825" w:rsidRPr="00D70A0F" w:rsidRDefault="000D6825" w:rsidP="000D6825">
      <w:pPr>
        <w:numPr>
          <w:ilvl w:val="1"/>
          <w:numId w:val="20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……………………………………………..……………………………………………</w:t>
      </w:r>
    </w:p>
    <w:p w14:paraId="56FEB4B9" w14:textId="77777777" w:rsidR="0002728B" w:rsidRPr="00D70A0F" w:rsidRDefault="0002728B" w:rsidP="0002728B">
      <w:pPr>
        <w:spacing w:line="360" w:lineRule="auto"/>
        <w:jc w:val="both"/>
        <w:rPr>
          <w:b/>
          <w:sz w:val="22"/>
          <w:szCs w:val="22"/>
        </w:rPr>
      </w:pPr>
    </w:p>
    <w:p w14:paraId="231B9D6E" w14:textId="77777777" w:rsidR="00340EA2" w:rsidRPr="00340EA2" w:rsidRDefault="00340EA2" w:rsidP="00340EA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</w:rPr>
      </w:pPr>
      <w:r w:rsidRPr="00340EA2">
        <w:rPr>
          <w:rFonts w:eastAsia="Calibri"/>
          <w:i/>
          <w:color w:val="FF0000"/>
          <w:lang w:eastAsia="zh-CN"/>
        </w:rPr>
        <w:t>Oferta powinna być podpisana kwalifikowanym podpisem elektronicznym lub podpisem zaufanym lub podpisem osobistym.</w:t>
      </w:r>
    </w:p>
    <w:sectPr w:rsidR="00340EA2" w:rsidRPr="00340EA2" w:rsidSect="00E45FEB">
      <w:footerReference w:type="even" r:id="rId8"/>
      <w:footerReference w:type="default" r:id="rId9"/>
      <w:pgSz w:w="11906" w:h="16838"/>
      <w:pgMar w:top="709" w:right="1418" w:bottom="426" w:left="1418" w:header="426" w:footer="3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B36F2" w14:textId="77777777" w:rsidR="00216688" w:rsidRDefault="00216688">
      <w:r>
        <w:separator/>
      </w:r>
    </w:p>
  </w:endnote>
  <w:endnote w:type="continuationSeparator" w:id="0">
    <w:p w14:paraId="13F66C96" w14:textId="77777777" w:rsidR="00216688" w:rsidRDefault="00216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FB0DB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70B939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28B7E71" w14:textId="77777777" w:rsidR="008D2151" w:rsidRDefault="008D2151">
            <w:pPr>
              <w:pStyle w:val="Stopka"/>
              <w:jc w:val="center"/>
            </w:pPr>
          </w:p>
          <w:p w14:paraId="1C7EA54C" w14:textId="77777777" w:rsidR="0091093B" w:rsidRDefault="00D20501">
            <w:pPr>
              <w:pStyle w:val="Stopka"/>
              <w:jc w:val="center"/>
            </w:pPr>
            <w:r>
              <w:rPr>
                <w:rFonts w:ascii="Arial" w:hAnsi="Arial" w:cs="Arial"/>
                <w:sz w:val="18"/>
              </w:rPr>
              <w:t xml:space="preserve">                                                                                                                                                     </w:t>
            </w:r>
            <w:r w:rsidR="0091093B" w:rsidRPr="008D2151">
              <w:rPr>
                <w:rFonts w:ascii="Arial" w:hAnsi="Arial" w:cs="Arial"/>
                <w:sz w:val="18"/>
              </w:rPr>
              <w:t xml:space="preserve">Strona </w: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="0091093B" w:rsidRPr="008D2151">
              <w:rPr>
                <w:rFonts w:ascii="Arial" w:hAnsi="Arial" w:cs="Arial"/>
                <w:sz w:val="18"/>
              </w:rPr>
              <w:t xml:space="preserve"> z </w: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1980BD5" w14:textId="77777777"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35103" w14:textId="77777777" w:rsidR="00216688" w:rsidRDefault="00216688">
      <w:r>
        <w:separator/>
      </w:r>
    </w:p>
  </w:footnote>
  <w:footnote w:type="continuationSeparator" w:id="0">
    <w:p w14:paraId="33BE391A" w14:textId="77777777" w:rsidR="00216688" w:rsidRDefault="00216688">
      <w:r>
        <w:continuationSeparator/>
      </w:r>
    </w:p>
  </w:footnote>
  <w:footnote w:id="1">
    <w:p w14:paraId="3B803E2B" w14:textId="77777777"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2A62"/>
    <w:rsid w:val="0002404E"/>
    <w:rsid w:val="0002728B"/>
    <w:rsid w:val="0003050D"/>
    <w:rsid w:val="00034AA5"/>
    <w:rsid w:val="00040674"/>
    <w:rsid w:val="00046DA4"/>
    <w:rsid w:val="00090310"/>
    <w:rsid w:val="000D401E"/>
    <w:rsid w:val="000D6825"/>
    <w:rsid w:val="000F42F4"/>
    <w:rsid w:val="000F7132"/>
    <w:rsid w:val="001340DE"/>
    <w:rsid w:val="0014042D"/>
    <w:rsid w:val="00142716"/>
    <w:rsid w:val="0019679F"/>
    <w:rsid w:val="001A04BE"/>
    <w:rsid w:val="001A7714"/>
    <w:rsid w:val="001B51A4"/>
    <w:rsid w:val="001B78D7"/>
    <w:rsid w:val="001C18B2"/>
    <w:rsid w:val="001C340B"/>
    <w:rsid w:val="001C664E"/>
    <w:rsid w:val="001C6B7C"/>
    <w:rsid w:val="001C7E3D"/>
    <w:rsid w:val="001D6635"/>
    <w:rsid w:val="001F1006"/>
    <w:rsid w:val="0020004E"/>
    <w:rsid w:val="00216688"/>
    <w:rsid w:val="002303D9"/>
    <w:rsid w:val="00257D3C"/>
    <w:rsid w:val="002855DD"/>
    <w:rsid w:val="002A054B"/>
    <w:rsid w:val="002B060A"/>
    <w:rsid w:val="002B2B68"/>
    <w:rsid w:val="002C5543"/>
    <w:rsid w:val="002D4A39"/>
    <w:rsid w:val="002D4A6C"/>
    <w:rsid w:val="002D6B17"/>
    <w:rsid w:val="00313C41"/>
    <w:rsid w:val="0033695E"/>
    <w:rsid w:val="00340EA2"/>
    <w:rsid w:val="0035159A"/>
    <w:rsid w:val="00363F21"/>
    <w:rsid w:val="00370470"/>
    <w:rsid w:val="003777C2"/>
    <w:rsid w:val="003814A7"/>
    <w:rsid w:val="00382993"/>
    <w:rsid w:val="00394D2A"/>
    <w:rsid w:val="003B310D"/>
    <w:rsid w:val="003C5047"/>
    <w:rsid w:val="003D05D2"/>
    <w:rsid w:val="003D0C48"/>
    <w:rsid w:val="00417B4B"/>
    <w:rsid w:val="00421529"/>
    <w:rsid w:val="00446FB5"/>
    <w:rsid w:val="00504246"/>
    <w:rsid w:val="0051633B"/>
    <w:rsid w:val="005175CD"/>
    <w:rsid w:val="00522D5D"/>
    <w:rsid w:val="00523196"/>
    <w:rsid w:val="00523D48"/>
    <w:rsid w:val="005506CC"/>
    <w:rsid w:val="005523B5"/>
    <w:rsid w:val="005561FF"/>
    <w:rsid w:val="005671B5"/>
    <w:rsid w:val="00571A2F"/>
    <w:rsid w:val="0057285E"/>
    <w:rsid w:val="00586B94"/>
    <w:rsid w:val="005D6080"/>
    <w:rsid w:val="006063C6"/>
    <w:rsid w:val="00611825"/>
    <w:rsid w:val="006249FA"/>
    <w:rsid w:val="00641579"/>
    <w:rsid w:val="00687135"/>
    <w:rsid w:val="0069253F"/>
    <w:rsid w:val="00693963"/>
    <w:rsid w:val="006B221B"/>
    <w:rsid w:val="006C4C22"/>
    <w:rsid w:val="006F31EB"/>
    <w:rsid w:val="006F4EB2"/>
    <w:rsid w:val="006F5077"/>
    <w:rsid w:val="0070052D"/>
    <w:rsid w:val="00701C42"/>
    <w:rsid w:val="0071586B"/>
    <w:rsid w:val="00721B5F"/>
    <w:rsid w:val="00732B3A"/>
    <w:rsid w:val="00734FE3"/>
    <w:rsid w:val="00735215"/>
    <w:rsid w:val="007540A9"/>
    <w:rsid w:val="0079153E"/>
    <w:rsid w:val="00791AF5"/>
    <w:rsid w:val="00792229"/>
    <w:rsid w:val="007F1354"/>
    <w:rsid w:val="0080209E"/>
    <w:rsid w:val="00815C90"/>
    <w:rsid w:val="00817B30"/>
    <w:rsid w:val="00822453"/>
    <w:rsid w:val="00826B45"/>
    <w:rsid w:val="00847ABF"/>
    <w:rsid w:val="008647EC"/>
    <w:rsid w:val="008878EE"/>
    <w:rsid w:val="0089429C"/>
    <w:rsid w:val="00896200"/>
    <w:rsid w:val="008A569F"/>
    <w:rsid w:val="008C36D8"/>
    <w:rsid w:val="008D2151"/>
    <w:rsid w:val="008D6126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3C07"/>
    <w:rsid w:val="009501E9"/>
    <w:rsid w:val="009A3137"/>
    <w:rsid w:val="009C2BDB"/>
    <w:rsid w:val="009D5C1C"/>
    <w:rsid w:val="009F6F2A"/>
    <w:rsid w:val="00A22E90"/>
    <w:rsid w:val="00A23458"/>
    <w:rsid w:val="00AC49BD"/>
    <w:rsid w:val="00AD5E04"/>
    <w:rsid w:val="00AE61AA"/>
    <w:rsid w:val="00B04206"/>
    <w:rsid w:val="00B06F5B"/>
    <w:rsid w:val="00B11E95"/>
    <w:rsid w:val="00B12D3B"/>
    <w:rsid w:val="00B378B0"/>
    <w:rsid w:val="00B639E0"/>
    <w:rsid w:val="00B9752F"/>
    <w:rsid w:val="00BA6D98"/>
    <w:rsid w:val="00BC1E84"/>
    <w:rsid w:val="00BC66F2"/>
    <w:rsid w:val="00BE2535"/>
    <w:rsid w:val="00BE751B"/>
    <w:rsid w:val="00C0186B"/>
    <w:rsid w:val="00C11717"/>
    <w:rsid w:val="00C22252"/>
    <w:rsid w:val="00C37FB3"/>
    <w:rsid w:val="00C70E06"/>
    <w:rsid w:val="00C72350"/>
    <w:rsid w:val="00C74D8C"/>
    <w:rsid w:val="00C86D2C"/>
    <w:rsid w:val="00CA1A29"/>
    <w:rsid w:val="00CA6A4D"/>
    <w:rsid w:val="00CB7259"/>
    <w:rsid w:val="00CB7BDD"/>
    <w:rsid w:val="00CD374C"/>
    <w:rsid w:val="00D02F21"/>
    <w:rsid w:val="00D20501"/>
    <w:rsid w:val="00D21C78"/>
    <w:rsid w:val="00D24480"/>
    <w:rsid w:val="00D31A71"/>
    <w:rsid w:val="00D32490"/>
    <w:rsid w:val="00D70A0F"/>
    <w:rsid w:val="00DC034D"/>
    <w:rsid w:val="00DD7F6D"/>
    <w:rsid w:val="00DF26B7"/>
    <w:rsid w:val="00E20050"/>
    <w:rsid w:val="00E20F07"/>
    <w:rsid w:val="00E26FD6"/>
    <w:rsid w:val="00E37F21"/>
    <w:rsid w:val="00E42E2C"/>
    <w:rsid w:val="00E45581"/>
    <w:rsid w:val="00E45FEB"/>
    <w:rsid w:val="00E60230"/>
    <w:rsid w:val="00E607EA"/>
    <w:rsid w:val="00E616D4"/>
    <w:rsid w:val="00E67E10"/>
    <w:rsid w:val="00E76B64"/>
    <w:rsid w:val="00E92B36"/>
    <w:rsid w:val="00E96416"/>
    <w:rsid w:val="00EA4C0F"/>
    <w:rsid w:val="00EC0743"/>
    <w:rsid w:val="00EC15D8"/>
    <w:rsid w:val="00ED16DB"/>
    <w:rsid w:val="00EF47EE"/>
    <w:rsid w:val="00F15130"/>
    <w:rsid w:val="00F20ABC"/>
    <w:rsid w:val="00F25932"/>
    <w:rsid w:val="00F63FC6"/>
    <w:rsid w:val="00F81194"/>
    <w:rsid w:val="00FA37A4"/>
    <w:rsid w:val="00FB3629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EF3284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0F7FC-46DA-42C8-8C25-756D0F56C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69</TotalTime>
  <Pages>2</Pages>
  <Words>472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Michał Kowalski</cp:lastModifiedBy>
  <cp:revision>11</cp:revision>
  <cp:lastPrinted>2022-12-22T10:29:00Z</cp:lastPrinted>
  <dcterms:created xsi:type="dcterms:W3CDTF">2022-12-14T10:18:00Z</dcterms:created>
  <dcterms:modified xsi:type="dcterms:W3CDTF">2023-11-17T14:51:00Z</dcterms:modified>
</cp:coreProperties>
</file>