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6B1931AF" w:rsidR="00CA7C03" w:rsidRPr="005103B9" w:rsidRDefault="002E6E95" w:rsidP="00CA7C03">
      <w:pPr>
        <w:spacing w:line="480" w:lineRule="auto"/>
        <w:rPr>
          <w:b/>
        </w:rPr>
      </w:pPr>
      <w:r>
        <w:rPr>
          <w:b/>
        </w:rPr>
        <w:t xml:space="preserve">Znak sprawy </w:t>
      </w:r>
      <w:r w:rsidR="00997054" w:rsidRPr="00997054">
        <w:rPr>
          <w:b/>
        </w:rPr>
        <w:t>KA-2/</w:t>
      </w:r>
      <w:r w:rsidR="00C275DF">
        <w:rPr>
          <w:b/>
        </w:rPr>
        <w:t>1</w:t>
      </w:r>
      <w:r w:rsidR="00A46948">
        <w:rPr>
          <w:b/>
        </w:rPr>
        <w:t>2</w:t>
      </w:r>
      <w:r w:rsidR="00A64577">
        <w:rPr>
          <w:b/>
        </w:rPr>
        <w:t>5</w:t>
      </w:r>
      <w:r w:rsidR="00997054" w:rsidRPr="00997054">
        <w:rPr>
          <w:b/>
        </w:rPr>
        <w:t>/202</w:t>
      </w:r>
      <w:r w:rsidR="00A46948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6810B24E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</w:t>
            </w:r>
            <w:r w:rsidR="00D61C5B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>1</w:t>
            </w:r>
            <w:r w:rsidR="00D61C5B">
              <w:rPr>
                <w:rFonts w:ascii="Times New Roman" w:hAnsi="Times New Roman"/>
              </w:rPr>
              <w:t>605</w:t>
            </w:r>
            <w:r w:rsidRPr="00D7798C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44D1E5FD" w14:textId="42038879" w:rsidR="00B62779" w:rsidRPr="006F2970" w:rsidRDefault="00D61C5B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150860966"/>
      <w:bookmarkStart w:id="1" w:name="_Hlk115869464"/>
      <w:r w:rsidRPr="00D61C5B">
        <w:rPr>
          <w:rFonts w:ascii="Arial" w:eastAsia="Times New Roman" w:hAnsi="Arial" w:cs="Arial"/>
          <w:b/>
          <w:bCs/>
          <w:lang w:eastAsia="x-none"/>
        </w:rPr>
        <w:t>zakup i</w:t>
      </w:r>
      <w:r w:rsidRPr="00D61C5B">
        <w:rPr>
          <w:rFonts w:ascii="Arial" w:eastAsia="Times New Roman" w:hAnsi="Arial" w:cs="Arial"/>
          <w:lang w:eastAsia="x-none"/>
        </w:rPr>
        <w:t xml:space="preserve"> </w:t>
      </w:r>
      <w:r w:rsidRPr="00D61C5B">
        <w:rPr>
          <w:rFonts w:ascii="Arial" w:eastAsia="Times New Roman" w:hAnsi="Arial" w:cs="Arial"/>
          <w:b/>
          <w:lang w:eastAsia="x-none"/>
        </w:rPr>
        <w:t xml:space="preserve">dostawa spektrometru masowego typu pojedynczy Kwadrupol do analiz chromatograficznych współpracujący z chromatografem 8890GC wraz z  </w:t>
      </w:r>
      <w:r w:rsidRPr="00D61C5B">
        <w:rPr>
          <w:rFonts w:ascii="Arial" w:eastAsia="Times New Roman" w:hAnsi="Arial" w:cs="Arial"/>
          <w:b/>
          <w:lang w:eastAsia="x-none"/>
        </w:rPr>
        <w:br/>
        <w:t>wyposażeniem dodatkowym</w:t>
      </w:r>
      <w:bookmarkEnd w:id="0"/>
    </w:p>
    <w:bookmarkEnd w:id="1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Pzp</w:t>
      </w:r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EC76AF2" w14:textId="642D076D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37F1BD12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835)</w:t>
      </w:r>
    </w:p>
    <w:p w14:paraId="685CB0BC" w14:textId="2E82D6B0" w:rsidR="004463B6" w:rsidRPr="0029456E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87B7D" w14:textId="77777777" w:rsidR="00172D73" w:rsidRDefault="00172D73">
      <w:pPr>
        <w:spacing w:after="0" w:line="240" w:lineRule="auto"/>
      </w:pPr>
      <w:r>
        <w:separator/>
      </w:r>
    </w:p>
  </w:endnote>
  <w:endnote w:type="continuationSeparator" w:id="0">
    <w:p w14:paraId="7723060B" w14:textId="77777777" w:rsidR="00172D73" w:rsidRDefault="00172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A64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32012" w14:textId="77777777" w:rsidR="00172D73" w:rsidRDefault="00172D73">
      <w:pPr>
        <w:spacing w:after="0" w:line="240" w:lineRule="auto"/>
      </w:pPr>
      <w:r>
        <w:separator/>
      </w:r>
    </w:p>
  </w:footnote>
  <w:footnote w:type="continuationSeparator" w:id="0">
    <w:p w14:paraId="23A371ED" w14:textId="77777777" w:rsidR="00172D73" w:rsidRDefault="00172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0D541C"/>
    <w:rsid w:val="00172D73"/>
    <w:rsid w:val="00205FD6"/>
    <w:rsid w:val="00232B1A"/>
    <w:rsid w:val="0025470B"/>
    <w:rsid w:val="00263388"/>
    <w:rsid w:val="00270840"/>
    <w:rsid w:val="0029456E"/>
    <w:rsid w:val="002D36EB"/>
    <w:rsid w:val="002E6E95"/>
    <w:rsid w:val="003365FC"/>
    <w:rsid w:val="00371F53"/>
    <w:rsid w:val="003D021E"/>
    <w:rsid w:val="0042386B"/>
    <w:rsid w:val="004463B6"/>
    <w:rsid w:val="004F775D"/>
    <w:rsid w:val="005240C9"/>
    <w:rsid w:val="00597DEE"/>
    <w:rsid w:val="005B488A"/>
    <w:rsid w:val="005C0047"/>
    <w:rsid w:val="005F7BAA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A46948"/>
    <w:rsid w:val="00A64577"/>
    <w:rsid w:val="00B62779"/>
    <w:rsid w:val="00BD01F6"/>
    <w:rsid w:val="00C275DF"/>
    <w:rsid w:val="00C66196"/>
    <w:rsid w:val="00CA7C03"/>
    <w:rsid w:val="00CD65AF"/>
    <w:rsid w:val="00D61C5B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6</cp:revision>
  <cp:lastPrinted>2022-11-21T09:38:00Z</cp:lastPrinted>
  <dcterms:created xsi:type="dcterms:W3CDTF">2022-12-15T09:58:00Z</dcterms:created>
  <dcterms:modified xsi:type="dcterms:W3CDTF">2023-11-17T14:31:00Z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