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02562" w14:textId="382BED56" w:rsidR="00025386" w:rsidRPr="0085403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5403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5403F" w:rsidRPr="0085403F">
        <w:rPr>
          <w:rFonts w:ascii="Arial Narrow" w:hAnsi="Arial Narrow" w:cs="Arial"/>
          <w:bCs/>
          <w:i w:val="0"/>
          <w:szCs w:val="24"/>
        </w:rPr>
        <w:t>3</w:t>
      </w:r>
      <w:r w:rsidR="007666D6" w:rsidRPr="0085403F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5403F" w14:paraId="7C571A4F" w14:textId="77777777" w:rsidTr="00467CA2">
        <w:tc>
          <w:tcPr>
            <w:tcW w:w="2800" w:type="dxa"/>
            <w:shd w:val="clear" w:color="auto" w:fill="auto"/>
          </w:tcPr>
          <w:p w14:paraId="3C86E4C9" w14:textId="77777777" w:rsidR="00D520D3" w:rsidRPr="0085403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5403F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5403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03D81A" w14:textId="77777777" w:rsidR="00D520D3" w:rsidRPr="0085403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861233" w14:textId="77777777" w:rsidR="00D520D3" w:rsidRPr="0085403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540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74DD34" w14:textId="77777777" w:rsidR="00D520D3" w:rsidRPr="0085403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54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5403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54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5403F" w14:paraId="36C69F24" w14:textId="77777777" w:rsidTr="00467CA2">
        <w:tc>
          <w:tcPr>
            <w:tcW w:w="2800" w:type="dxa"/>
            <w:shd w:val="clear" w:color="auto" w:fill="auto"/>
          </w:tcPr>
          <w:p w14:paraId="349943CF" w14:textId="77777777" w:rsidR="00D520D3" w:rsidRPr="0085403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5403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CB2075" w14:textId="77777777" w:rsidR="00D520D3" w:rsidRPr="0085403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9A9148C" w14:textId="77777777" w:rsidR="00D520D3" w:rsidRPr="0085403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540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863C5E" w14:textId="77777777" w:rsidR="00D520D3" w:rsidRPr="0085403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54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5403F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54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D3FC5E" w14:textId="77777777" w:rsidR="00B62AD0" w:rsidRPr="0085403F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5403F" w14:paraId="0C72AE4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85AF9C" w14:textId="77777777" w:rsidR="00053927" w:rsidRPr="0085403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5403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2AEF17B" w14:textId="77777777" w:rsidR="00053927" w:rsidRPr="0085403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5403F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5403F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5403F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6940B1F" w14:textId="77777777" w:rsidR="0071340C" w:rsidRPr="0085403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403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540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540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5403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5403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136BB" w:rsidRPr="0085403F">
        <w:rPr>
          <w:rFonts w:ascii="Arial Narrow" w:hAnsi="Arial Narrow" w:cs="Arial"/>
          <w:sz w:val="24"/>
          <w:szCs w:val="24"/>
        </w:rPr>
        <w:t>(</w:t>
      </w:r>
      <w:proofErr w:type="spellStart"/>
      <w:r w:rsidR="003136BB" w:rsidRPr="0085403F">
        <w:rPr>
          <w:rFonts w:ascii="Arial Narrow" w:hAnsi="Arial Narrow" w:cs="Arial"/>
          <w:sz w:val="24"/>
          <w:szCs w:val="24"/>
        </w:rPr>
        <w:t>t.j</w:t>
      </w:r>
      <w:proofErr w:type="spellEnd"/>
      <w:r w:rsidR="003136BB" w:rsidRPr="0085403F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8540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5403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540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5403F" w14:paraId="212D40ED" w14:textId="77777777" w:rsidTr="00467CA2">
        <w:tc>
          <w:tcPr>
            <w:tcW w:w="2269" w:type="dxa"/>
            <w:shd w:val="clear" w:color="auto" w:fill="auto"/>
          </w:tcPr>
          <w:p w14:paraId="187B7960" w14:textId="77777777" w:rsidR="00D520D3" w:rsidRPr="0085403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40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EC094A" w14:textId="77777777" w:rsidR="00D520D3" w:rsidRPr="0085403F" w:rsidRDefault="003136B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540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artykułów oraz wody mineralnej źródlanej</w:t>
            </w:r>
            <w:r w:rsidR="00D520D3" w:rsidRPr="008540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36BB" w:rsidRPr="0085403F" w14:paraId="25B6DB79" w14:textId="77777777" w:rsidTr="00DC3FB7">
        <w:tc>
          <w:tcPr>
            <w:tcW w:w="2269" w:type="dxa"/>
            <w:shd w:val="clear" w:color="auto" w:fill="auto"/>
          </w:tcPr>
          <w:p w14:paraId="60208895" w14:textId="77777777" w:rsidR="003136BB" w:rsidRPr="0085403F" w:rsidRDefault="003136BB" w:rsidP="00DC3F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40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2496B7" w14:textId="77777777" w:rsidR="003136BB" w:rsidRPr="0085403F" w:rsidRDefault="003136BB" w:rsidP="00DC3F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540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138/2023</w:t>
            </w:r>
          </w:p>
        </w:tc>
      </w:tr>
    </w:tbl>
    <w:p w14:paraId="730E877F" w14:textId="77777777" w:rsidR="00DC652A" w:rsidRPr="0085403F" w:rsidRDefault="003136B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5403F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F710B7A" w14:textId="77777777" w:rsidR="00DC652A" w:rsidRPr="0085403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540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ED1F001" w14:textId="77777777" w:rsidR="0071340C" w:rsidRPr="0085403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5403F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5403F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5403F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6F14867" w14:textId="77777777" w:rsidR="0071340C" w:rsidRPr="0085403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17382F2" w14:textId="77777777" w:rsidR="0071340C" w:rsidRPr="0085403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7732421" w14:textId="77777777" w:rsidR="0071340C" w:rsidRPr="008540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540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73DD1E5" w14:textId="77777777" w:rsidR="0071340C" w:rsidRPr="0085403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5403F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5403F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5403F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9A9FD36" w14:textId="77777777" w:rsidR="0071340C" w:rsidRPr="008540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963AAE0" w14:textId="77777777" w:rsidR="0071340C" w:rsidRPr="008540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F9F3E4C" w14:textId="77777777" w:rsidR="00DC652A" w:rsidRPr="0085403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5403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5403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5403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B25CB2A" w14:textId="77777777" w:rsidR="00DC652A" w:rsidRPr="0085403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5403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5403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540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3EFF720" w14:textId="77777777" w:rsidR="0093388F" w:rsidRPr="0085403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540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7E883FB" w14:textId="77777777" w:rsidR="0093388F" w:rsidRPr="0085403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E1C09AE" w14:textId="77777777" w:rsidR="0093388F" w:rsidRPr="0085403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540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4AC155A" w14:textId="77777777" w:rsidR="00CB29AC" w:rsidRPr="0085403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8BBFFED" w14:textId="77777777" w:rsidR="00CB29AC" w:rsidRPr="0085403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540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F5605F6" w14:textId="77777777" w:rsidR="00830970" w:rsidRPr="0085403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8540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540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5403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22F6032" w14:textId="77777777" w:rsidR="00E27ABB" w:rsidRPr="0085403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540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5403F" w14:paraId="77ABFFD0" w14:textId="77777777" w:rsidTr="00467CA2">
        <w:tc>
          <w:tcPr>
            <w:tcW w:w="2660" w:type="dxa"/>
            <w:shd w:val="clear" w:color="auto" w:fill="auto"/>
          </w:tcPr>
          <w:p w14:paraId="2E8A2FFD" w14:textId="77777777" w:rsidR="00D520D3" w:rsidRPr="0085403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65FBDE0" w14:textId="77777777" w:rsidR="00D520D3" w:rsidRPr="0085403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5403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204005C" w14:textId="77777777" w:rsidR="00D520D3" w:rsidRPr="0085403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540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E8E95ED" w14:textId="77777777" w:rsidR="00D520D3" w:rsidRPr="0085403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F1A6A09" w14:textId="77777777" w:rsidR="00D520D3" w:rsidRPr="0085403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5403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36292F2" w14:textId="77777777" w:rsidR="00D520D3" w:rsidRPr="0085403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540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136BB" w:rsidRPr="008540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540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540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540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C81CDB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86185" w14:textId="77777777" w:rsidR="00D52871" w:rsidRDefault="00D52871" w:rsidP="00025386">
      <w:pPr>
        <w:spacing w:after="0" w:line="240" w:lineRule="auto"/>
      </w:pPr>
      <w:r>
        <w:separator/>
      </w:r>
    </w:p>
  </w:endnote>
  <w:endnote w:type="continuationSeparator" w:id="0">
    <w:p w14:paraId="130A481E" w14:textId="77777777" w:rsidR="00D52871" w:rsidRDefault="00D528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FCD8" w14:textId="77777777" w:rsidR="003136BB" w:rsidRDefault="003136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9F75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0B24B3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76223A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AFE010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D4AC" w14:textId="77777777" w:rsidR="003136BB" w:rsidRDefault="00313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17F22" w14:textId="77777777" w:rsidR="00D52871" w:rsidRDefault="00D52871" w:rsidP="00025386">
      <w:pPr>
        <w:spacing w:after="0" w:line="240" w:lineRule="auto"/>
      </w:pPr>
      <w:r>
        <w:separator/>
      </w:r>
    </w:p>
  </w:footnote>
  <w:footnote w:type="continuationSeparator" w:id="0">
    <w:p w14:paraId="659DEAB7" w14:textId="77777777" w:rsidR="00D52871" w:rsidRDefault="00D528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B5CB8" w14:textId="77777777" w:rsidR="003136BB" w:rsidRDefault="003136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2CEE2" w14:textId="77777777" w:rsidR="003136BB" w:rsidRDefault="003136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3E7A4" w14:textId="77777777" w:rsidR="003136BB" w:rsidRDefault="00313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685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87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36BB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5403F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2871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04E0C"/>
  <w15:chartTrackingRefBased/>
  <w15:docId w15:val="{B1CD9F88-1D21-4E76-9D26-88880BD61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2023-11-27T12:50:00Z</dcterms:created>
  <dcterms:modified xsi:type="dcterms:W3CDTF">2023-11-27T12:50:00Z</dcterms:modified>
</cp:coreProperties>
</file>