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42BE7" w14:textId="77777777" w:rsidR="00D62E6E" w:rsidRPr="00F410F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410F6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7E4A3F" w:rsidRPr="00F410F6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F410F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410F6" w14:paraId="581D3784" w14:textId="77777777" w:rsidTr="00D62E6E">
        <w:tc>
          <w:tcPr>
            <w:tcW w:w="2800" w:type="dxa"/>
            <w:shd w:val="clear" w:color="auto" w:fill="auto"/>
          </w:tcPr>
          <w:p w14:paraId="71F5278A" w14:textId="77777777" w:rsidR="00D62E6E" w:rsidRPr="00F410F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410F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410F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FAC52D" w14:textId="77777777" w:rsidR="00D62E6E" w:rsidRPr="00F410F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36B4CDB" w14:textId="77777777" w:rsidR="00D62E6E" w:rsidRPr="00F410F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702A8D" w14:textId="77777777" w:rsidR="00D62E6E" w:rsidRPr="00F410F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410F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410F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410F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410F6" w14:paraId="7ADC4FA1" w14:textId="77777777" w:rsidTr="00D62E6E">
        <w:tc>
          <w:tcPr>
            <w:tcW w:w="2800" w:type="dxa"/>
            <w:shd w:val="clear" w:color="auto" w:fill="auto"/>
          </w:tcPr>
          <w:p w14:paraId="73E7AA0D" w14:textId="77777777" w:rsidR="00D62E6E" w:rsidRPr="00F410F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410F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973B288" w14:textId="77777777" w:rsidR="00D62E6E" w:rsidRPr="00F410F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694BDFD" w14:textId="77777777" w:rsidR="00D62E6E" w:rsidRPr="00F410F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493754" w14:textId="77777777" w:rsidR="00D62E6E" w:rsidRPr="00F410F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410F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410F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410F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E7C394" w14:textId="77777777" w:rsidR="00BC121E" w:rsidRPr="00F410F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4A3F" w:rsidRPr="00F410F6" w14:paraId="2C2ECAEE" w14:textId="77777777" w:rsidTr="00DC3FB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46FAC8" w14:textId="77777777" w:rsidR="007E4A3F" w:rsidRPr="00F410F6" w:rsidRDefault="007E4A3F" w:rsidP="00DC3FB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C0F816D" w14:textId="77777777" w:rsidR="007E4A3F" w:rsidRPr="00F410F6" w:rsidRDefault="007E4A3F" w:rsidP="00DC3FB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410F6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F410F6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410F6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F410F6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F410F6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F410F6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29E52A56" w14:textId="77777777" w:rsidR="007E4A3F" w:rsidRPr="00F410F6" w:rsidRDefault="007E4A3F" w:rsidP="00DC3FB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795E2E8" w14:textId="77777777" w:rsidR="007E4A3F" w:rsidRPr="00F410F6" w:rsidRDefault="007E4A3F" w:rsidP="00DC3FB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A2BCE7A" w14:textId="77777777" w:rsidR="00BC121E" w:rsidRPr="00F410F6" w:rsidRDefault="007E4A3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410F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F410F6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F410F6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410F6" w14:paraId="79A0429F" w14:textId="77777777" w:rsidTr="00D62E6E">
        <w:tc>
          <w:tcPr>
            <w:tcW w:w="2269" w:type="dxa"/>
            <w:shd w:val="clear" w:color="auto" w:fill="auto"/>
          </w:tcPr>
          <w:p w14:paraId="1D9CD2C6" w14:textId="77777777" w:rsidR="00D62E6E" w:rsidRPr="00F410F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4EAF1A" w14:textId="77777777" w:rsidR="00D62E6E" w:rsidRPr="00F410F6" w:rsidRDefault="007E4A3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różnych artykułów oraz wody mineralnej źródlanej</w:t>
            </w:r>
            <w:r w:rsidR="00D62E6E" w:rsidRPr="00F410F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E4A3F" w:rsidRPr="00F410F6" w14:paraId="03784486" w14:textId="77777777" w:rsidTr="00DC3FB7">
        <w:tc>
          <w:tcPr>
            <w:tcW w:w="2269" w:type="dxa"/>
            <w:shd w:val="clear" w:color="auto" w:fill="auto"/>
          </w:tcPr>
          <w:p w14:paraId="1428C739" w14:textId="77777777" w:rsidR="007E4A3F" w:rsidRPr="00F410F6" w:rsidRDefault="007E4A3F" w:rsidP="00DC3FB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6F9A1D" w14:textId="77777777" w:rsidR="007E4A3F" w:rsidRPr="00F410F6" w:rsidRDefault="007E4A3F" w:rsidP="00DC3FB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138/2023</w:t>
            </w:r>
          </w:p>
        </w:tc>
      </w:tr>
    </w:tbl>
    <w:p w14:paraId="37E97111" w14:textId="77777777" w:rsidR="00BC121E" w:rsidRPr="00F410F6" w:rsidRDefault="007E4A3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410F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410F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F410F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F410F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F410F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F410F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1A36F59" w14:textId="28678970" w:rsidR="00BC121E" w:rsidRPr="00F410F6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410F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7B937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F410F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410F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</w:t>
      </w:r>
      <w:r w:rsidR="00BC121E" w:rsidRPr="00F410F6">
        <w:rPr>
          <w:rFonts w:ascii="Arial Narrow" w:eastAsia="Times New Roman" w:hAnsi="Arial Narrow" w:cs="Arial"/>
          <w:sz w:val="24"/>
          <w:szCs w:val="24"/>
          <w:lang w:eastAsia="pl-PL"/>
        </w:rPr>
        <w:t>o ochronie</w:t>
      </w:r>
      <w:r w:rsidR="00F410F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410F6">
        <w:rPr>
          <w:rFonts w:ascii="Arial Narrow" w:eastAsia="Times New Roman" w:hAnsi="Arial Narrow" w:cs="Arial"/>
          <w:sz w:val="24"/>
          <w:szCs w:val="24"/>
          <w:lang w:eastAsia="pl-PL"/>
        </w:rPr>
        <w:t>konkurencji i konsumentów (</w:t>
      </w:r>
      <w:proofErr w:type="spellStart"/>
      <w:r w:rsidR="00C93F0A" w:rsidRPr="00F410F6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C93F0A" w:rsidRPr="00F410F6">
        <w:rPr>
          <w:rFonts w:ascii="Arial Narrow" w:eastAsia="Times New Roman" w:hAnsi="Arial Narrow" w:cs="Arial"/>
          <w:sz w:val="24"/>
          <w:szCs w:val="24"/>
          <w:lang w:eastAsia="pl-PL"/>
        </w:rPr>
        <w:t>. Dz.U. z 2023r. poz. 1689</w:t>
      </w:r>
      <w:r w:rsidR="00BC121E" w:rsidRPr="00F410F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410F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5F35876" w14:textId="77777777" w:rsidR="00BC121E" w:rsidRPr="00F410F6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410F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789DE48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F410F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410F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F410F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410F6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F410F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3958A60" w14:textId="77777777" w:rsidR="00BF69A4" w:rsidRPr="00F410F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410F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410F6" w14:paraId="1457BC1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A40BE" w14:textId="77777777" w:rsidR="00BC121E" w:rsidRPr="00F410F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297E2" w14:textId="77777777" w:rsidR="00BC121E" w:rsidRPr="00F410F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9914C" w14:textId="77777777" w:rsidR="00BC121E" w:rsidRPr="00F410F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410F6" w14:paraId="64663A2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BF81" w14:textId="77777777" w:rsidR="00BC121E" w:rsidRPr="00F410F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7DD9" w14:textId="77777777" w:rsidR="00BC121E" w:rsidRPr="00F410F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BA56" w14:textId="77777777" w:rsidR="00BC121E" w:rsidRPr="00F410F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410F6" w14:paraId="6D8199F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2AE62" w14:textId="77777777" w:rsidR="00BC121E" w:rsidRPr="00F410F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BDDD" w14:textId="77777777" w:rsidR="00BC121E" w:rsidRPr="00F410F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C670" w14:textId="77777777" w:rsidR="00BC121E" w:rsidRPr="00F410F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FFC8C6C" w14:textId="77777777" w:rsidR="00BC121E" w:rsidRPr="00F410F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410F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36A3D018" w14:textId="77777777" w:rsidR="00BC121E" w:rsidRPr="00F410F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410F6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4572FFC9" w14:textId="77777777" w:rsidR="00067B62" w:rsidRPr="00F410F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410F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410F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410F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7CB9E67" w14:textId="77777777" w:rsidR="00067B62" w:rsidRPr="00F410F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410F6" w14:paraId="54D1D1D6" w14:textId="77777777" w:rsidTr="00620E37">
        <w:tc>
          <w:tcPr>
            <w:tcW w:w="2660" w:type="dxa"/>
            <w:shd w:val="clear" w:color="auto" w:fill="auto"/>
          </w:tcPr>
          <w:p w14:paraId="0988D433" w14:textId="77777777" w:rsidR="00BC121E" w:rsidRPr="00F410F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14168E4" w14:textId="77777777" w:rsidR="00BC121E" w:rsidRPr="00F410F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561CDCB" w14:textId="77777777" w:rsidR="00BC121E" w:rsidRPr="00F410F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410F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F410F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420ABDB" w14:textId="77777777" w:rsidR="00BC121E" w:rsidRPr="00F410F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46DB27E" w14:textId="77777777" w:rsidR="00BC121E" w:rsidRPr="00F410F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F6585FB" w14:textId="77777777" w:rsidR="00BC121E" w:rsidRPr="00F410F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410F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410F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410F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06BEEE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F19D0" w14:textId="77777777" w:rsidR="008E3AA1" w:rsidRDefault="008E3AA1">
      <w:r>
        <w:separator/>
      </w:r>
    </w:p>
  </w:endnote>
  <w:endnote w:type="continuationSeparator" w:id="0">
    <w:p w14:paraId="5CB477F2" w14:textId="77777777" w:rsidR="008E3AA1" w:rsidRDefault="008E3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A9DC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A372D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9CD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31711D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41989F1">
        <v:line id="_x0000_s1025" style="position:absolute;left:0;text-align:left;z-index:251657728" from="-3.85pt,8.7pt" to="455.15pt,8.7pt"/>
      </w:pict>
    </w:r>
  </w:p>
  <w:p w14:paraId="571353E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89423" w14:textId="77777777" w:rsidR="007E4A3F" w:rsidRDefault="007E4A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967B1" w14:textId="77777777" w:rsidR="008E3AA1" w:rsidRDefault="008E3AA1">
      <w:r>
        <w:separator/>
      </w:r>
    </w:p>
  </w:footnote>
  <w:footnote w:type="continuationSeparator" w:id="0">
    <w:p w14:paraId="162C0766" w14:textId="77777777" w:rsidR="008E3AA1" w:rsidRDefault="008E3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3EDD4" w14:textId="77777777" w:rsidR="007E4A3F" w:rsidRDefault="007E4A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78E06" w14:textId="77777777" w:rsidR="007E4A3F" w:rsidRDefault="007E4A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ECF9E" w14:textId="77777777" w:rsidR="007E4A3F" w:rsidRDefault="007E4A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9661886">
    <w:abstractNumId w:val="13"/>
  </w:num>
  <w:num w:numId="2" w16cid:durableId="1949046862">
    <w:abstractNumId w:val="0"/>
  </w:num>
  <w:num w:numId="3" w16cid:durableId="557593145">
    <w:abstractNumId w:val="11"/>
  </w:num>
  <w:num w:numId="4" w16cid:durableId="1985432181">
    <w:abstractNumId w:val="8"/>
  </w:num>
  <w:num w:numId="5" w16cid:durableId="1043481213">
    <w:abstractNumId w:val="7"/>
  </w:num>
  <w:num w:numId="6" w16cid:durableId="1731995972">
    <w:abstractNumId w:val="1"/>
  </w:num>
  <w:num w:numId="7" w16cid:durableId="1221210758">
    <w:abstractNumId w:val="6"/>
  </w:num>
  <w:num w:numId="8" w16cid:durableId="1936552064">
    <w:abstractNumId w:val="3"/>
  </w:num>
  <w:num w:numId="9" w16cid:durableId="669063996">
    <w:abstractNumId w:val="2"/>
  </w:num>
  <w:num w:numId="10" w16cid:durableId="2053648851">
    <w:abstractNumId w:val="5"/>
  </w:num>
  <w:num w:numId="11" w16cid:durableId="704408564">
    <w:abstractNumId w:val="10"/>
  </w:num>
  <w:num w:numId="12" w16cid:durableId="731196151">
    <w:abstractNumId w:val="4"/>
  </w:num>
  <w:num w:numId="13" w16cid:durableId="1905217402">
    <w:abstractNumId w:val="9"/>
  </w:num>
  <w:num w:numId="14" w16cid:durableId="10201595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AA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D3119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4A3F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E3AA1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10F6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28D7DC"/>
  <w15:chartTrackingRefBased/>
  <w15:docId w15:val="{368E8406-67C5-44A1-8AF9-37AF829E6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220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2023-11-27T12:52:00Z</dcterms:created>
  <dcterms:modified xsi:type="dcterms:W3CDTF">2023-11-27T12:53:00Z</dcterms:modified>
</cp:coreProperties>
</file>