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5EB87" w14:textId="463362A2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4E431F">
        <w:rPr>
          <w:rFonts w:ascii="Times New Roman" w:hAnsi="Times New Roman"/>
          <w:b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DA9643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428FF02C" w14:textId="77777777" w:rsidTr="005844F6">
        <w:tc>
          <w:tcPr>
            <w:tcW w:w="9104" w:type="dxa"/>
            <w:shd w:val="clear" w:color="auto" w:fill="F2F2F2"/>
          </w:tcPr>
          <w:p w14:paraId="7676B1CD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6FD94A3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93C0415" w14:textId="7BFB5462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D115DA" w:rsidRPr="00D115DA">
        <w:rPr>
          <w:sz w:val="22"/>
          <w:szCs w:val="22"/>
        </w:rPr>
        <w:t>podstawowy</w:t>
      </w:r>
      <w:r w:rsidR="00F95BDE">
        <w:rPr>
          <w:sz w:val="22"/>
          <w:szCs w:val="22"/>
        </w:rPr>
        <w:t>m</w:t>
      </w:r>
      <w:r w:rsidR="00D115DA" w:rsidRPr="00D115DA">
        <w:rPr>
          <w:sz w:val="22"/>
          <w:szCs w:val="22"/>
        </w:rPr>
        <w:t xml:space="preserve"> bez negocjacji - art. 275 pkt. 1 ustawy </w:t>
      </w:r>
      <w:proofErr w:type="spellStart"/>
      <w:r w:rsidR="00D115DA" w:rsidRPr="00D115DA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E7595C9" w14:textId="3079B75D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F95BDE">
        <w:rPr>
          <w:b/>
          <w:sz w:val="28"/>
          <w:szCs w:val="22"/>
        </w:rPr>
        <w:t>Roboty budowlane w zakresie remontu pomieszczeń w budynku nr 5 - Fizykoterapia</w:t>
      </w:r>
      <w:r w:rsidRPr="00744BE6">
        <w:rPr>
          <w:szCs w:val="22"/>
        </w:rPr>
        <w:t>”</w:t>
      </w:r>
    </w:p>
    <w:p w14:paraId="40001909" w14:textId="77777777" w:rsidR="00AA39D6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5ECD4004" w14:textId="77777777" w:rsidR="00AB561D" w:rsidRPr="00525EFF" w:rsidRDefault="00AB561D" w:rsidP="003B769C">
      <w:pPr>
        <w:spacing w:after="120" w:line="276" w:lineRule="auto"/>
        <w:jc w:val="both"/>
        <w:rPr>
          <w:sz w:val="22"/>
          <w:szCs w:val="22"/>
        </w:rPr>
      </w:pPr>
    </w:p>
    <w:p w14:paraId="031DB9D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266E2AAB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B67AE40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50B77E79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394ACB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9B28579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115A5CC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A7BCA3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A08724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5A57463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6867B4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034D39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DF44F14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776EC67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FC0AE8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DB13743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308A8A9B" w14:textId="77777777" w:rsidR="00AE2ACB" w:rsidRPr="007677F8" w:rsidRDefault="00D5631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4DF43C11" w14:textId="77777777" w:rsidR="00AE2ACB" w:rsidRPr="007677F8" w:rsidRDefault="00D5631A" w:rsidP="00D5631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both"/>
            </w:pPr>
            <w:r>
              <w:t>Mikroprzedsiębiorstwo</w:t>
            </w:r>
            <w:r w:rsidR="00AE2ACB" w:rsidRPr="007677F8">
              <w:t xml:space="preserve"> / </w:t>
            </w:r>
            <w:r>
              <w:t>Małe przedsiębiorstwo / Średnie przedsiębiorstwo / Jednoosobowa działalność gospodarcza / Osoba fizyczna nieprowadząca działalności gospodarczej / Inny rodzaj</w:t>
            </w:r>
            <w:r w:rsidR="00AE2ACB" w:rsidRPr="007677F8">
              <w:t xml:space="preserve"> *</w:t>
            </w:r>
          </w:p>
        </w:tc>
      </w:tr>
    </w:tbl>
    <w:p w14:paraId="02A1CC14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141EBA5D" w14:textId="487C42C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79E043DF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F95BDE" w:rsidRPr="007F3E87" w14:paraId="2CF5B1E2" w14:textId="77777777" w:rsidTr="00F95BDE">
        <w:trPr>
          <w:trHeight w:val="704"/>
        </w:trPr>
        <w:tc>
          <w:tcPr>
            <w:tcW w:w="9072" w:type="dxa"/>
            <w:shd w:val="clear" w:color="auto" w:fill="auto"/>
            <w:vAlign w:val="center"/>
          </w:tcPr>
          <w:p w14:paraId="1D42F675" w14:textId="77777777" w:rsidR="00F95BDE" w:rsidRPr="00AB561D" w:rsidRDefault="00F95BDE" w:rsidP="007F3E87">
            <w:pPr>
              <w:jc w:val="center"/>
              <w:rPr>
                <w:b/>
                <w:sz w:val="20"/>
                <w:szCs w:val="22"/>
              </w:rPr>
            </w:pPr>
            <w:r w:rsidRPr="00AB561D">
              <w:rPr>
                <w:b/>
                <w:sz w:val="20"/>
                <w:szCs w:val="22"/>
              </w:rPr>
              <w:t>Cena oferty</w:t>
            </w:r>
          </w:p>
        </w:tc>
      </w:tr>
      <w:tr w:rsidR="00F95BDE" w:rsidRPr="007F3E87" w14:paraId="4060FCF0" w14:textId="77777777" w:rsidTr="00F95BDE">
        <w:tc>
          <w:tcPr>
            <w:tcW w:w="9072" w:type="dxa"/>
            <w:shd w:val="clear" w:color="auto" w:fill="auto"/>
          </w:tcPr>
          <w:p w14:paraId="285BB512" w14:textId="4A53DF55" w:rsidR="00F95BDE" w:rsidRPr="007F3E87" w:rsidRDefault="00F0415D" w:rsidP="00744BE6">
            <w:pPr>
              <w:spacing w:before="6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F95BDE" w:rsidRPr="007F3E87">
              <w:rPr>
                <w:sz w:val="22"/>
                <w:szCs w:val="22"/>
              </w:rPr>
              <w:t xml:space="preserve">ena (C) za wykonanie </w:t>
            </w:r>
            <w:r>
              <w:rPr>
                <w:sz w:val="22"/>
                <w:szCs w:val="22"/>
              </w:rPr>
              <w:t>przedmiotu zamówienia</w:t>
            </w:r>
            <w:r w:rsidR="00F95BDE" w:rsidRPr="007F3E87">
              <w:rPr>
                <w:sz w:val="22"/>
                <w:szCs w:val="22"/>
              </w:rPr>
              <w:t xml:space="preserve"> wynosi kwotę netto .................... zł (słownie: .........................</w:t>
            </w:r>
            <w:r w:rsidR="00F95BDE">
              <w:rPr>
                <w:sz w:val="22"/>
                <w:szCs w:val="22"/>
              </w:rPr>
              <w:t>.....</w:t>
            </w:r>
            <w:r w:rsidR="00F95BDE" w:rsidRPr="007F3E87">
              <w:rPr>
                <w:sz w:val="22"/>
                <w:szCs w:val="22"/>
              </w:rPr>
              <w:t>............................. zł),</w:t>
            </w:r>
          </w:p>
          <w:p w14:paraId="613E462F" w14:textId="77777777" w:rsidR="00F95BDE" w:rsidRPr="007F3E87" w:rsidRDefault="00F95BDE" w:rsidP="008175B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2D176054" w14:textId="77777777" w:rsidR="00F95BDE" w:rsidRDefault="00F95BDE" w:rsidP="008175BC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4D73587" w14:textId="77777777" w:rsidR="00F95BDE" w:rsidRPr="00744BE6" w:rsidRDefault="00F95BDE" w:rsidP="008175BC">
            <w:pPr>
              <w:spacing w:after="60" w:line="36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realizacji  </w:t>
            </w:r>
            <w:r w:rsidRPr="00744BE6">
              <w:rPr>
                <w:b/>
                <w:sz w:val="22"/>
                <w:szCs w:val="22"/>
              </w:rPr>
              <w:t>……. dni</w:t>
            </w:r>
          </w:p>
          <w:p w14:paraId="7F2D7307" w14:textId="77777777" w:rsidR="00F95BDE" w:rsidRDefault="00F95BDE" w:rsidP="008175B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gwarancji  </w:t>
            </w:r>
            <w:r w:rsidRPr="00744BE6">
              <w:rPr>
                <w:b/>
                <w:sz w:val="22"/>
                <w:szCs w:val="22"/>
              </w:rPr>
              <w:t>…. miesięcy</w:t>
            </w:r>
            <w:r>
              <w:rPr>
                <w:sz w:val="22"/>
                <w:szCs w:val="22"/>
              </w:rPr>
              <w:t xml:space="preserve"> </w:t>
            </w:r>
            <w:r w:rsidRPr="00E9371B">
              <w:t>licząc od daty odbioru końcowego</w:t>
            </w:r>
          </w:p>
          <w:p w14:paraId="0DA2BE78" w14:textId="77777777" w:rsidR="00F95BDE" w:rsidRDefault="00F95BDE" w:rsidP="008175B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Składniki  cenotwórcze:  </w:t>
            </w:r>
          </w:p>
          <w:p w14:paraId="3771BCDD" w14:textId="77777777" w:rsidR="00F95BDE" w:rsidRDefault="00F95BDE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......................zł/r-g.</w:t>
            </w:r>
          </w:p>
          <w:p w14:paraId="216737C3" w14:textId="77777777" w:rsidR="00F95BDE" w:rsidRDefault="00F95BDE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(R, S) </w:t>
            </w:r>
          </w:p>
          <w:p w14:paraId="0FD306A4" w14:textId="77777777" w:rsidR="00F95BDE" w:rsidRDefault="00F95BDE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((R+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(R) , S+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14:paraId="2DB26A0A" w14:textId="77777777" w:rsidR="00F95BDE" w:rsidRDefault="00F95BDE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(M)</w:t>
            </w:r>
          </w:p>
          <w:p w14:paraId="309ADEC5" w14:textId="0EABACC1" w:rsidR="00F95BDE" w:rsidRPr="00744BE6" w:rsidRDefault="00F95BDE" w:rsidP="000D5BBF">
            <w:pPr>
              <w:spacing w:before="60"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STAWKĘ ŁĄCZNĄ (z narzutami)  R - ...................... zł / r-g </w:t>
            </w:r>
            <w:r w:rsidRPr="000D5BBF">
              <w:rPr>
                <w:rFonts w:ascii="Arial Narrow" w:hAnsi="Arial Narrow"/>
                <w:bCs/>
                <w:sz w:val="22"/>
                <w:szCs w:val="22"/>
              </w:rPr>
              <w:t>(bez VAT)</w:t>
            </w:r>
          </w:p>
        </w:tc>
      </w:tr>
    </w:tbl>
    <w:p w14:paraId="4C27D893" w14:textId="77777777" w:rsidR="00B9086B" w:rsidRPr="00E9371B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E9371B">
        <w:rPr>
          <w:b/>
        </w:rPr>
        <w:lastRenderedPageBreak/>
        <w:t>OŚWIADCZAMY</w:t>
      </w:r>
      <w:r w:rsidRPr="00E9371B">
        <w:t>, że:</w:t>
      </w:r>
    </w:p>
    <w:p w14:paraId="2FAC6322" w14:textId="77777777" w:rsidR="006B63D6" w:rsidRPr="00E9371B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</w:pPr>
      <w:r w:rsidRPr="00E9371B">
        <w:t>zapoznaliśmy się ze Specyfikacją Warunków Zamówienia i uznajemy się za związanych określonymi w niej zasadami postępowania;</w:t>
      </w:r>
    </w:p>
    <w:p w14:paraId="0363E021" w14:textId="77777777" w:rsidR="00FF57EE" w:rsidRPr="00E9371B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</w:pPr>
      <w:r w:rsidRPr="00E9371B">
        <w:t>uważamy się za związanych niniejszą ofertą na czas wskazany w Specyfikacji Warunków Zamówienia;</w:t>
      </w:r>
    </w:p>
    <w:p w14:paraId="2999FE1F" w14:textId="77777777" w:rsidR="00BC4F99" w:rsidRPr="00E9371B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</w:pPr>
      <w:r w:rsidRPr="00E9371B">
        <w:t>zamierzamy / nie zamierzamy powierzyć realizację następujących części zamówienia podwykonawcom*:</w:t>
      </w:r>
    </w:p>
    <w:p w14:paraId="13B6C494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6D2FB1BA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5A0290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C529B0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81333B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3B2CB5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4A8C3ED3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226B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3A43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020F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71E2C8A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301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B53A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400E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386D63" w14:textId="6B0F18AA" w:rsidR="00FF57EE" w:rsidRPr="00E9371B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</w:pPr>
      <w:r w:rsidRPr="00E9371B">
        <w:t xml:space="preserve">zapoznaliśmy się z </w:t>
      </w:r>
      <w:r w:rsidR="00A50E18" w:rsidRPr="00E9371B">
        <w:t xml:space="preserve">projektowanymi </w:t>
      </w:r>
      <w:r w:rsidRPr="00E9371B">
        <w:t>postanowieniami umowy</w:t>
      </w:r>
      <w:r w:rsidR="00A50E18" w:rsidRPr="00E9371B">
        <w:t xml:space="preserve"> w sprawie zamówienia publicznego</w:t>
      </w:r>
      <w:r w:rsidRPr="00E9371B">
        <w:t xml:space="preserve">, które zostały zawarte w Specyfikacji Warunków Zamówienia </w:t>
      </w:r>
      <w:r w:rsidR="00F0415D">
        <w:br/>
      </w:r>
      <w:r w:rsidRPr="00E9371B">
        <w:t>i zobowiązujemy się</w:t>
      </w:r>
      <w:r w:rsidR="00A50E18" w:rsidRPr="00E9371B">
        <w:t>,</w:t>
      </w:r>
      <w:r w:rsidRPr="00E9371B">
        <w:t xml:space="preserve"> w przypadku wyboru naszej oferty</w:t>
      </w:r>
      <w:r w:rsidR="00A50E18" w:rsidRPr="00E9371B">
        <w:t>,</w:t>
      </w:r>
      <w:r w:rsidRPr="00E9371B">
        <w:t xml:space="preserve"> do zawarcia umowy na zawartych tam warunkach, w miejscu i terminie wyznaczonym przez Zamawiającego;</w:t>
      </w:r>
    </w:p>
    <w:p w14:paraId="23C923CB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E9371B">
        <w:t>wypełniliśmy obowiązki informacyjne przewidziane w art. 13 lub art. 14 RODO</w:t>
      </w:r>
      <w:r w:rsidRPr="00E9371B">
        <w:rPr>
          <w:rStyle w:val="Odwoanieprzypisudolnego"/>
        </w:rPr>
        <w:footnoteReference w:id="2"/>
      </w:r>
      <w:r w:rsidRPr="00E9371B">
        <w:t xml:space="preserve">  wobec osób fizycznych, od których dane osobowe bezpośrednio lub pośrednio pozyskaliśmy w celu ubiegania się o udzielenie zamówienia publicznego w niniejszym postępowaniu</w:t>
      </w:r>
      <w:r w:rsidRPr="00E9371B">
        <w:rPr>
          <w:rStyle w:val="Odwoanieprzypisudolnego"/>
        </w:rPr>
        <w:footnoteReference w:id="3"/>
      </w:r>
      <w:r w:rsidR="00525EFF" w:rsidRPr="00E9371B">
        <w:t>.</w:t>
      </w:r>
    </w:p>
    <w:p w14:paraId="766ED864" w14:textId="77777777" w:rsidR="000D5BBF" w:rsidRPr="00F0415D" w:rsidRDefault="000D5BBF" w:rsidP="000D5BBF">
      <w:pPr>
        <w:pStyle w:val="Akapitzlist"/>
        <w:spacing w:before="120" w:after="120" w:line="276" w:lineRule="auto"/>
        <w:ind w:left="641"/>
        <w:jc w:val="both"/>
        <w:rPr>
          <w:sz w:val="16"/>
          <w:szCs w:val="16"/>
        </w:rPr>
      </w:pPr>
    </w:p>
    <w:p w14:paraId="1683D389" w14:textId="77777777" w:rsidR="00CE3AE6" w:rsidRPr="00E9371B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</w:rPr>
      </w:pPr>
      <w:r w:rsidRPr="00E9371B">
        <w:rPr>
          <w:b/>
        </w:rPr>
        <w:t>OŚWIADCZAMY</w:t>
      </w:r>
      <w:r w:rsidRPr="00E9371B">
        <w:rPr>
          <w:bCs/>
        </w:rPr>
        <w:t>, że wybór naszej oferty</w:t>
      </w:r>
      <w:r w:rsidR="00AF4AC3" w:rsidRPr="00E9371B">
        <w:rPr>
          <w:bCs/>
          <w:vertAlign w:val="superscript"/>
        </w:rPr>
        <w:t>*</w:t>
      </w:r>
      <w:r w:rsidRPr="00E9371B">
        <w:rPr>
          <w:bCs/>
        </w:rPr>
        <w:t>:</w:t>
      </w:r>
    </w:p>
    <w:p w14:paraId="5A56E877" w14:textId="77777777" w:rsidR="00CE3AE6" w:rsidRPr="00E9371B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</w:rPr>
      </w:pPr>
      <w:r w:rsidRPr="00E9371B">
        <w:rPr>
          <w:b/>
          <w:u w:val="single"/>
        </w:rPr>
        <w:t>nie będzie</w:t>
      </w:r>
      <w:r w:rsidRPr="00E9371B">
        <w:rPr>
          <w:bCs/>
          <w:u w:val="single"/>
        </w:rPr>
        <w:t xml:space="preserve"> </w:t>
      </w:r>
      <w:r w:rsidRPr="00E9371B">
        <w:rPr>
          <w:b/>
          <w:u w:val="single"/>
        </w:rPr>
        <w:t>prowadzić</w:t>
      </w:r>
      <w:r w:rsidRPr="00E9371B">
        <w:rPr>
          <w:bCs/>
        </w:rPr>
        <w:t xml:space="preserve"> u Zamawiającego do powstania obowiązku podatkowego zgodnie z ustawą </w:t>
      </w:r>
      <w:r w:rsidR="00C749A9" w:rsidRPr="00E9371B">
        <w:rPr>
          <w:bCs/>
        </w:rPr>
        <w:t>dnia 11 marca 2004 r. o podatku od towarów i usług (t.j. Dz.U. z 2021 poz. 685)</w:t>
      </w:r>
    </w:p>
    <w:p w14:paraId="5320F1D3" w14:textId="77777777" w:rsidR="00CE3AE6" w:rsidRPr="00E9371B" w:rsidRDefault="00CE3AE6" w:rsidP="00CE3AE6">
      <w:pPr>
        <w:pStyle w:val="Akapitzlist"/>
        <w:spacing w:line="276" w:lineRule="auto"/>
        <w:ind w:left="284"/>
        <w:jc w:val="both"/>
        <w:rPr>
          <w:bCs/>
        </w:rPr>
      </w:pPr>
    </w:p>
    <w:p w14:paraId="31EA0844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</w:rPr>
      </w:pPr>
      <w:r w:rsidRPr="00E9371B">
        <w:rPr>
          <w:b/>
          <w:u w:val="single"/>
        </w:rPr>
        <w:t>będzie prowadzić</w:t>
      </w:r>
      <w:r w:rsidRPr="00E9371B">
        <w:rPr>
          <w:bCs/>
        </w:rPr>
        <w:t xml:space="preserve"> u Zamawiającego do powstania obowiązku podatkowego zgodnie z ustawą </w:t>
      </w:r>
      <w:r w:rsidR="00C749A9" w:rsidRPr="00E9371B">
        <w:rPr>
          <w:bCs/>
        </w:rPr>
        <w:t>dnia 11 marca 2004 r. o podatku od towarów i usług (t.j. Dz.U. z 2021 poz. 685)</w:t>
      </w:r>
      <w:r w:rsidRPr="00E9371B">
        <w:rPr>
          <w:bCs/>
        </w:rPr>
        <w:t>, wobec czego wskazujemy nazwę (rodzaj) towaru lub usługi, których dostawa lub świadczenie będzie prowadzić do obowiązku jego powstania oraz ich wartość bez kwoty podatku:</w:t>
      </w:r>
    </w:p>
    <w:p w14:paraId="2ADE56F7" w14:textId="77777777" w:rsidR="00D912FC" w:rsidRDefault="00D912FC" w:rsidP="00CE3AE6">
      <w:pPr>
        <w:pStyle w:val="Akapitzlist"/>
        <w:spacing w:before="240" w:after="120" w:line="276" w:lineRule="auto"/>
        <w:ind w:left="284"/>
        <w:jc w:val="both"/>
        <w:rPr>
          <w:bCs/>
        </w:rPr>
      </w:pPr>
    </w:p>
    <w:p w14:paraId="594062AE" w14:textId="77777777" w:rsidR="00D912FC" w:rsidRDefault="00D912FC" w:rsidP="00CE3AE6">
      <w:pPr>
        <w:pStyle w:val="Akapitzlist"/>
        <w:spacing w:before="240" w:after="120" w:line="276" w:lineRule="auto"/>
        <w:ind w:left="284"/>
        <w:jc w:val="both"/>
        <w:rPr>
          <w:bCs/>
        </w:rPr>
      </w:pPr>
    </w:p>
    <w:p w14:paraId="7A71520B" w14:textId="77777777" w:rsidR="00D912FC" w:rsidRPr="00E9371B" w:rsidRDefault="00D912FC" w:rsidP="00CE3AE6">
      <w:pPr>
        <w:pStyle w:val="Akapitzlist"/>
        <w:spacing w:before="240" w:after="120" w:line="276" w:lineRule="auto"/>
        <w:ind w:left="284"/>
        <w:jc w:val="both"/>
        <w:rPr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C0411F8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4BDFA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030C2" w14:textId="77777777" w:rsidR="00CE3AE6" w:rsidRPr="00AB561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20"/>
              </w:rPr>
            </w:pPr>
            <w:r w:rsidRPr="00AB561D">
              <w:rPr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CEB5EB7" w14:textId="77777777" w:rsidR="00CE3AE6" w:rsidRPr="00AB561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20"/>
              </w:rPr>
            </w:pPr>
            <w:r w:rsidRPr="00AB561D">
              <w:rPr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9D5CF6" w14:textId="77777777" w:rsidR="00CE3AE6" w:rsidRPr="00AB561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20"/>
              </w:rPr>
            </w:pPr>
            <w:r w:rsidRPr="00AB561D">
              <w:rPr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E371C56" w14:textId="77777777" w:rsidTr="00AB561D">
        <w:trPr>
          <w:trHeight w:val="6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257A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2FA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450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DE14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0437358" w14:textId="77777777" w:rsidTr="00AB561D">
        <w:trPr>
          <w:trHeight w:val="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6B8A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AFD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1D9F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4CE1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D4FF53B" w14:textId="77777777" w:rsidR="00E9371B" w:rsidRPr="007D475B" w:rsidRDefault="00E9371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6F7F9CEA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52B1FD0C" w14:textId="77777777" w:rsidTr="00DC336F">
        <w:tc>
          <w:tcPr>
            <w:tcW w:w="2551" w:type="dxa"/>
            <w:shd w:val="clear" w:color="auto" w:fill="auto"/>
            <w:vAlign w:val="center"/>
          </w:tcPr>
          <w:p w14:paraId="0DB3BDF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38B511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7093C6E" w14:textId="77777777" w:rsidTr="00DC336F">
        <w:tc>
          <w:tcPr>
            <w:tcW w:w="2551" w:type="dxa"/>
            <w:shd w:val="clear" w:color="auto" w:fill="auto"/>
            <w:vAlign w:val="center"/>
          </w:tcPr>
          <w:p w14:paraId="1145A9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8873BA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430FA5D" w14:textId="77777777" w:rsidTr="00DC336F">
        <w:tc>
          <w:tcPr>
            <w:tcW w:w="2551" w:type="dxa"/>
            <w:shd w:val="clear" w:color="auto" w:fill="auto"/>
            <w:vAlign w:val="center"/>
          </w:tcPr>
          <w:p w14:paraId="786026F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1BC3DE3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4602489" w14:textId="77777777" w:rsidTr="00DC336F">
        <w:tc>
          <w:tcPr>
            <w:tcW w:w="2551" w:type="dxa"/>
            <w:shd w:val="clear" w:color="auto" w:fill="auto"/>
            <w:vAlign w:val="center"/>
          </w:tcPr>
          <w:p w14:paraId="26018A7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429D86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766874B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236114E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5E6B8E6D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F43C164" w14:textId="77777777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5EF258" w14:textId="77777777" w:rsidR="00AB561D" w:rsidRDefault="00AB561D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683EBB7" w14:textId="77777777" w:rsidR="00AB561D" w:rsidRDefault="00AB561D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DF6ABD6" w14:textId="77777777" w:rsidR="00E9371B" w:rsidRDefault="00E9371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2B2B2136" w14:textId="77777777" w:rsidR="00E9371B" w:rsidRDefault="00E9371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0A5E0D2" w14:textId="77777777" w:rsidR="00AB561D" w:rsidRPr="007D475B" w:rsidRDefault="00AB561D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6AEA7B6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564DFA3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9E446FC" w14:textId="77777777" w:rsid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>(podpis</w:t>
      </w:r>
      <w:r w:rsidR="00AB561D">
        <w:rPr>
          <w:i/>
          <w:sz w:val="18"/>
          <w:szCs w:val="18"/>
        </w:rPr>
        <w:t xml:space="preserve"> elektroniczny </w:t>
      </w:r>
      <w:r w:rsidRPr="007D475B">
        <w:rPr>
          <w:i/>
          <w:sz w:val="18"/>
          <w:szCs w:val="18"/>
        </w:rPr>
        <w:t xml:space="preserve">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p w14:paraId="6583F20F" w14:textId="77777777" w:rsidR="00AB561D" w:rsidRDefault="00AB561D" w:rsidP="00AB561D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11EA125A" w14:textId="77777777" w:rsidR="00AB561D" w:rsidRDefault="00AB561D" w:rsidP="00AB561D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5BCEC58F" w14:textId="77777777" w:rsidR="00AB561D" w:rsidRDefault="00AB561D" w:rsidP="00AB561D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267DE800" w14:textId="77777777" w:rsidR="00AB561D" w:rsidRDefault="00AB561D" w:rsidP="00AB561D">
      <w:pPr>
        <w:tabs>
          <w:tab w:val="center" w:pos="7655"/>
        </w:tabs>
        <w:spacing w:line="320" w:lineRule="atLeast"/>
        <w:rPr>
          <w:i/>
          <w:sz w:val="20"/>
          <w:szCs w:val="18"/>
        </w:rPr>
      </w:pPr>
    </w:p>
    <w:p w14:paraId="473A14CD" w14:textId="77777777" w:rsidR="00AB561D" w:rsidRDefault="00AB561D" w:rsidP="00AB561D">
      <w:pPr>
        <w:tabs>
          <w:tab w:val="center" w:pos="7655"/>
        </w:tabs>
        <w:spacing w:line="320" w:lineRule="atLeast"/>
        <w:rPr>
          <w:i/>
          <w:sz w:val="20"/>
          <w:szCs w:val="18"/>
        </w:rPr>
      </w:pPr>
    </w:p>
    <w:p w14:paraId="1A3CDD48" w14:textId="77777777" w:rsidR="00AB561D" w:rsidRDefault="00AB561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2C01E0B5" w14:textId="77777777" w:rsidR="00AB561D" w:rsidRDefault="00AB561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5F165984" w14:textId="77777777" w:rsidR="00AB561D" w:rsidRPr="0097776D" w:rsidRDefault="00AB561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sectPr w:rsidR="00AB561D" w:rsidRPr="0097776D" w:rsidSect="00D912FC">
      <w:headerReference w:type="default" r:id="rId8"/>
      <w:pgSz w:w="11906" w:h="16838"/>
      <w:pgMar w:top="993" w:right="1417" w:bottom="56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9CCEA" w14:textId="77777777" w:rsidR="00306C42" w:rsidRDefault="00306C42" w:rsidP="00FF57EE">
      <w:r>
        <w:separator/>
      </w:r>
    </w:p>
  </w:endnote>
  <w:endnote w:type="continuationSeparator" w:id="0">
    <w:p w14:paraId="395C633A" w14:textId="77777777" w:rsidR="00306C42" w:rsidRDefault="00306C4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FAD04" w14:textId="77777777" w:rsidR="00306C42" w:rsidRDefault="00306C42" w:rsidP="00FF57EE">
      <w:r>
        <w:separator/>
      </w:r>
    </w:p>
  </w:footnote>
  <w:footnote w:type="continuationSeparator" w:id="0">
    <w:p w14:paraId="19142250" w14:textId="77777777" w:rsidR="00306C42" w:rsidRDefault="00306C42" w:rsidP="00FF57EE">
      <w:r>
        <w:continuationSeparator/>
      </w:r>
    </w:p>
  </w:footnote>
  <w:footnote w:id="1">
    <w:p w14:paraId="2AA4F4E3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5537FD6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F5BE047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2B7CBB9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00F606F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C6BFA" w14:textId="592BFEA2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115DA">
      <w:rPr>
        <w:sz w:val="20"/>
        <w:szCs w:val="20"/>
      </w:rPr>
      <w:t>1</w:t>
    </w:r>
    <w:r w:rsidR="00F95BDE">
      <w:rPr>
        <w:sz w:val="20"/>
        <w:szCs w:val="20"/>
      </w:rPr>
      <w:t>33</w:t>
    </w:r>
    <w:r w:rsidR="00D115DA">
      <w:rPr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82E0C"/>
    <w:multiLevelType w:val="hybridMultilevel"/>
    <w:tmpl w:val="0512BD6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35385213">
    <w:abstractNumId w:val="2"/>
  </w:num>
  <w:num w:numId="2" w16cid:durableId="1462458696">
    <w:abstractNumId w:val="0"/>
  </w:num>
  <w:num w:numId="3" w16cid:durableId="2044162734">
    <w:abstractNumId w:val="1"/>
  </w:num>
  <w:num w:numId="4" w16cid:durableId="2132480663">
    <w:abstractNumId w:val="4"/>
  </w:num>
  <w:num w:numId="5" w16cid:durableId="302265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CAF"/>
    <w:rsid w:val="000D5BBF"/>
    <w:rsid w:val="001063D3"/>
    <w:rsid w:val="001C7D84"/>
    <w:rsid w:val="002214DB"/>
    <w:rsid w:val="00267D1F"/>
    <w:rsid w:val="002E612D"/>
    <w:rsid w:val="00306C42"/>
    <w:rsid w:val="003A2CAF"/>
    <w:rsid w:val="003B769C"/>
    <w:rsid w:val="004D5A42"/>
    <w:rsid w:val="004E431F"/>
    <w:rsid w:val="00525EFF"/>
    <w:rsid w:val="005564F9"/>
    <w:rsid w:val="005844F6"/>
    <w:rsid w:val="005F6F5F"/>
    <w:rsid w:val="006B63D6"/>
    <w:rsid w:val="006C641D"/>
    <w:rsid w:val="006D09E0"/>
    <w:rsid w:val="00744BE6"/>
    <w:rsid w:val="007D475B"/>
    <w:rsid w:val="007E331F"/>
    <w:rsid w:val="007F3E87"/>
    <w:rsid w:val="009312B4"/>
    <w:rsid w:val="0097776D"/>
    <w:rsid w:val="00983D1D"/>
    <w:rsid w:val="009D75A8"/>
    <w:rsid w:val="00A23973"/>
    <w:rsid w:val="00A50E18"/>
    <w:rsid w:val="00AA39D6"/>
    <w:rsid w:val="00AB561D"/>
    <w:rsid w:val="00AE2ACB"/>
    <w:rsid w:val="00AF4AC3"/>
    <w:rsid w:val="00B47637"/>
    <w:rsid w:val="00B9086B"/>
    <w:rsid w:val="00BC4F99"/>
    <w:rsid w:val="00C22F7D"/>
    <w:rsid w:val="00C749A9"/>
    <w:rsid w:val="00CE3AE6"/>
    <w:rsid w:val="00D115DA"/>
    <w:rsid w:val="00D554C7"/>
    <w:rsid w:val="00D5631A"/>
    <w:rsid w:val="00D912FC"/>
    <w:rsid w:val="00DC336F"/>
    <w:rsid w:val="00E1735C"/>
    <w:rsid w:val="00E9371B"/>
    <w:rsid w:val="00F0415D"/>
    <w:rsid w:val="00F134D5"/>
    <w:rsid w:val="00F31EAC"/>
    <w:rsid w:val="00F95BDE"/>
    <w:rsid w:val="00FB24B6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35CC5"/>
  <w15:docId w15:val="{6C8208F7-51B8-4F61-93C8-AC137E1AF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D305E-2134-4B6B-BD76-565916359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2023-11-28T11:10:00Z</dcterms:created>
  <dcterms:modified xsi:type="dcterms:W3CDTF">2023-11-28T11:10:00Z</dcterms:modified>
</cp:coreProperties>
</file>