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BA3C1" w14:textId="77777777" w:rsidR="00A2540E" w:rsidRPr="00752A32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52A3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7776B" w:rsidRPr="00752A32">
        <w:rPr>
          <w:rFonts w:ascii="Arial Narrow" w:eastAsia="Times New Roman" w:hAnsi="Arial Narrow" w:cs="Arial"/>
          <w:bCs/>
          <w:sz w:val="24"/>
          <w:szCs w:val="20"/>
          <w:lang w:eastAsia="pl-PL"/>
        </w:rPr>
        <w:t>2</w:t>
      </w:r>
      <w:r w:rsidRPr="00752A3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A2540E" w:rsidRPr="00752A32" w14:paraId="1C80C141" w14:textId="77777777" w:rsidTr="00752A32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14:paraId="59D6172D" w14:textId="77777777" w:rsidR="00A2540E" w:rsidRPr="00752A32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52A3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52A3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5440121" w14:textId="77777777" w:rsidR="00A2540E" w:rsidRPr="00752A32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CEBF20F" w14:textId="77777777" w:rsidR="00A2540E" w:rsidRPr="00752A32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52A3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B1DD3A" w14:textId="77777777" w:rsidR="00A2540E" w:rsidRPr="00752A32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52A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52A3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52A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752A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752A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A2540E" w:rsidRPr="00752A32" w14:paraId="22262C03" w14:textId="77777777" w:rsidTr="00752A32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14:paraId="1282A386" w14:textId="77777777" w:rsidR="00A2540E" w:rsidRPr="00752A32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52A3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8C7F50A" w14:textId="77777777" w:rsidR="00A2540E" w:rsidRPr="00752A32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A1064A9" w14:textId="77777777" w:rsidR="00A2540E" w:rsidRPr="00752A32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52A3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FE9073" w14:textId="77777777" w:rsidR="00A2540E" w:rsidRDefault="00A2540E" w:rsidP="00752A32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</w:pPr>
            <w:r w:rsidRPr="00752A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52A3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52A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  <w:p w14:paraId="11F2940B" w14:textId="77777777" w:rsidR="00752A32" w:rsidRPr="00752A32" w:rsidRDefault="00752A32" w:rsidP="00752A32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</w:p>
        </w:tc>
      </w:tr>
      <w:tr w:rsidR="0057252E" w:rsidRPr="00752A32" w14:paraId="1706CDE0" w14:textId="77777777" w:rsidTr="00752A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F2F2F2"/>
          </w:tcPr>
          <w:p w14:paraId="352744AB" w14:textId="77777777" w:rsidR="00A2540E" w:rsidRPr="00752A32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2A32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752A32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752A32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3E821E4D" w14:textId="77777777" w:rsidR="0057252E" w:rsidRPr="00752A32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2A32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752A32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752A32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20D14312" w14:textId="77777777" w:rsidR="00A2540E" w:rsidRPr="00752A32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752A32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752A32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752A32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752A32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752A32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7B14D706" w14:textId="77777777" w:rsidR="00A2540E" w:rsidRPr="00752A32" w:rsidRDefault="00A2540E" w:rsidP="00752A32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2A32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752A32" w14:paraId="78C444BA" w14:textId="77777777" w:rsidTr="009B1625">
        <w:tc>
          <w:tcPr>
            <w:tcW w:w="2269" w:type="dxa"/>
            <w:shd w:val="clear" w:color="auto" w:fill="auto"/>
          </w:tcPr>
          <w:p w14:paraId="6989FA69" w14:textId="77777777" w:rsidR="00A2540E" w:rsidRPr="00752A32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2A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588A73" w14:textId="77777777" w:rsidR="00A2540E" w:rsidRPr="00752A32" w:rsidRDefault="0097776B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52A3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Roboty budowlane w zakresie remontu pomieszczeń w budynku nr 5 - fizykoterapia</w:t>
            </w:r>
            <w:r w:rsidR="00A2540E" w:rsidRPr="00752A3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7776B" w:rsidRPr="00752A32" w14:paraId="5A6A48D2" w14:textId="77777777" w:rsidTr="0089717A">
        <w:tc>
          <w:tcPr>
            <w:tcW w:w="2269" w:type="dxa"/>
            <w:shd w:val="clear" w:color="auto" w:fill="auto"/>
          </w:tcPr>
          <w:p w14:paraId="1C8D8397" w14:textId="77777777" w:rsidR="0097776B" w:rsidRPr="00752A32" w:rsidRDefault="0097776B" w:rsidP="0089717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2A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FE009C" w14:textId="77777777" w:rsidR="0097776B" w:rsidRPr="00752A32" w:rsidRDefault="0097776B" w:rsidP="008971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52A3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133/2023</w:t>
            </w:r>
          </w:p>
        </w:tc>
      </w:tr>
    </w:tbl>
    <w:p w14:paraId="3A788CB6" w14:textId="77777777" w:rsidR="008F2498" w:rsidRPr="00752A32" w:rsidRDefault="0097776B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2A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752A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752A3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752A3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752A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752A3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752A32">
        <w:rPr>
          <w:rFonts w:ascii="Arial Narrow" w:hAnsi="Arial Narrow" w:cs="Arial"/>
          <w:sz w:val="24"/>
          <w:szCs w:val="24"/>
        </w:rPr>
        <w:t>w przedmiot</w:t>
      </w:r>
      <w:r w:rsidR="00E631B6" w:rsidRPr="00752A32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752A32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752A32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752A32" w14:paraId="2E43EE27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BAF596" w14:textId="77777777" w:rsidR="00A2540E" w:rsidRPr="00752A32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2A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86C62AB" w14:textId="77777777" w:rsidR="00A2540E" w:rsidRPr="00752A32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2A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1121889" w14:textId="77777777" w:rsidR="00A2540E" w:rsidRPr="00752A32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2A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752A32" w14:paraId="088FD711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4125A" w14:textId="77777777" w:rsidR="00A2540E" w:rsidRPr="00752A3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0F747" w14:textId="77777777" w:rsidR="00A2540E" w:rsidRPr="00752A3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B224D" w14:textId="77777777" w:rsidR="00A2540E" w:rsidRPr="00752A3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752A32" w14:paraId="4EC878DC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A5AA8" w14:textId="77777777" w:rsidR="00A2540E" w:rsidRPr="00752A3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48A58" w14:textId="77777777" w:rsidR="00A2540E" w:rsidRPr="00752A3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C04FE" w14:textId="77777777" w:rsidR="00A2540E" w:rsidRPr="00752A3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BD18209" w14:textId="77777777" w:rsidR="008B745A" w:rsidRPr="00752A32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752A32" w14:paraId="557D08B4" w14:textId="77777777" w:rsidTr="009B1625">
        <w:tc>
          <w:tcPr>
            <w:tcW w:w="2660" w:type="dxa"/>
            <w:shd w:val="clear" w:color="auto" w:fill="auto"/>
          </w:tcPr>
          <w:p w14:paraId="2F76859D" w14:textId="77777777" w:rsidR="008B745A" w:rsidRPr="00752A32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0F092B4" w14:textId="77777777" w:rsidR="008B745A" w:rsidRPr="00752A32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52A3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838E5D8" w14:textId="77777777" w:rsidR="008B745A" w:rsidRPr="00752A32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52A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9D68363" w14:textId="5F72531A" w:rsidR="008B745A" w:rsidRPr="00752A32" w:rsidRDefault="00752A32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vc</w:t>
            </w:r>
            <w:proofErr w:type="spellEnd"/>
          </w:p>
          <w:p w14:paraId="557B205D" w14:textId="77777777" w:rsidR="008B745A" w:rsidRPr="00752A32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52A3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F9580D9" w14:textId="77777777" w:rsidR="008B745A" w:rsidRPr="00752A32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52A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7776B" w:rsidRPr="00752A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52A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8C3D59B" w14:textId="77777777" w:rsidR="00025386" w:rsidRPr="00752A32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752A32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2573F" w14:textId="77777777" w:rsidR="006D736A" w:rsidRDefault="006D736A" w:rsidP="00025386">
      <w:pPr>
        <w:spacing w:after="0" w:line="240" w:lineRule="auto"/>
      </w:pPr>
      <w:r>
        <w:separator/>
      </w:r>
    </w:p>
  </w:endnote>
  <w:endnote w:type="continuationSeparator" w:id="0">
    <w:p w14:paraId="06AE5550" w14:textId="77777777" w:rsidR="006D736A" w:rsidRDefault="006D736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A6204" w14:textId="77777777" w:rsidR="0097776B" w:rsidRDefault="009777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17B30" w14:textId="77777777" w:rsidR="00025386" w:rsidRDefault="00752A32" w:rsidP="00025386">
    <w:pPr>
      <w:pStyle w:val="Stopka"/>
      <w:tabs>
        <w:tab w:val="clear" w:pos="4536"/>
      </w:tabs>
      <w:jc w:val="center"/>
    </w:pPr>
    <w:r>
      <w:rPr>
        <w:noProof/>
      </w:rPr>
      <w:pict w14:anchorId="00D17AE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CCFBA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821735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77B7A" w14:textId="77777777" w:rsidR="0097776B" w:rsidRDefault="009777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3B6B6" w14:textId="77777777" w:rsidR="006D736A" w:rsidRDefault="006D736A" w:rsidP="00025386">
      <w:pPr>
        <w:spacing w:after="0" w:line="240" w:lineRule="auto"/>
      </w:pPr>
      <w:r>
        <w:separator/>
      </w:r>
    </w:p>
  </w:footnote>
  <w:footnote w:type="continuationSeparator" w:id="0">
    <w:p w14:paraId="627D08C0" w14:textId="77777777" w:rsidR="006D736A" w:rsidRDefault="006D736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55C82" w14:textId="77777777" w:rsidR="0097776B" w:rsidRDefault="009777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85CEA" w14:textId="77777777" w:rsidR="0097776B" w:rsidRDefault="009777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8AFA7" w14:textId="77777777" w:rsidR="0097776B" w:rsidRDefault="009777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736A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6D736A"/>
    <w:rsid w:val="00752A32"/>
    <w:rsid w:val="008B745A"/>
    <w:rsid w:val="008E405A"/>
    <w:rsid w:val="008F2498"/>
    <w:rsid w:val="0097776B"/>
    <w:rsid w:val="009B1625"/>
    <w:rsid w:val="00A2540E"/>
    <w:rsid w:val="00A56A6F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340AD"/>
  <w15:chartTrackingRefBased/>
  <w15:docId w15:val="{65C6F290-9FA7-4135-9EED-C5FBCE0D1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2023-11-28T11:49:00Z</dcterms:created>
  <dcterms:modified xsi:type="dcterms:W3CDTF">2023-11-28T11:49:00Z</dcterms:modified>
</cp:coreProperties>
</file>