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F9B7C" w14:textId="77777777" w:rsidR="00D62E6E" w:rsidRPr="00CA310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A310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67F25" w:rsidRPr="00CA3109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CA310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A3109" w14:paraId="68D7BF7A" w14:textId="77777777" w:rsidTr="00D62E6E">
        <w:tc>
          <w:tcPr>
            <w:tcW w:w="2800" w:type="dxa"/>
            <w:shd w:val="clear" w:color="auto" w:fill="auto"/>
          </w:tcPr>
          <w:p w14:paraId="6EFCCC6B" w14:textId="77777777" w:rsidR="00D62E6E" w:rsidRPr="00CA310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A3109">
              <w:rPr>
                <w:rFonts w:ascii="Arial Narrow" w:hAnsi="Arial Narrow" w:cs="Arial"/>
                <w:b/>
              </w:rPr>
              <w:t>Wykonawca</w:t>
            </w:r>
            <w:r w:rsidRPr="00CA310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3B260B" w14:textId="77777777" w:rsidR="00D62E6E" w:rsidRPr="00CA31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2F79E5" w14:textId="77777777" w:rsidR="00D62E6E" w:rsidRPr="00CA31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641073" w14:textId="77777777" w:rsidR="00D62E6E" w:rsidRPr="00CA310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31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A310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A31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A3109" w14:paraId="35EC88E7" w14:textId="77777777" w:rsidTr="00D62E6E">
        <w:tc>
          <w:tcPr>
            <w:tcW w:w="2800" w:type="dxa"/>
            <w:shd w:val="clear" w:color="auto" w:fill="auto"/>
          </w:tcPr>
          <w:p w14:paraId="37D991E6" w14:textId="77777777" w:rsidR="00D62E6E" w:rsidRPr="00CA310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A310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0BEF195" w14:textId="77777777" w:rsidR="00D62E6E" w:rsidRPr="00CA31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46B07B" w14:textId="77777777" w:rsidR="00D62E6E" w:rsidRPr="00CA310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ED1FDF" w14:textId="77777777" w:rsidR="00D62E6E" w:rsidRPr="00CA310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A31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A310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A310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E4CC60E" w14:textId="77777777" w:rsidR="00BC121E" w:rsidRPr="00CA310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6"/>
          <w:szCs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7F25" w:rsidRPr="00CA3109" w14:paraId="023EC27C" w14:textId="77777777" w:rsidTr="009408EB">
        <w:trPr>
          <w:trHeight w:val="1840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56F381" w14:textId="77777777" w:rsidR="00567F25" w:rsidRPr="00CA3109" w:rsidRDefault="00567F25" w:rsidP="0089717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0CC895B3" w14:textId="77777777" w:rsidR="00567F25" w:rsidRPr="00CA3109" w:rsidRDefault="00567F25" w:rsidP="0089717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CA310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CA310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CA310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A310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623B4FE" w14:textId="77777777" w:rsidR="00567F25" w:rsidRPr="00CA3109" w:rsidRDefault="00567F25" w:rsidP="008971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2E33A42" w14:textId="77777777" w:rsidR="00567F25" w:rsidRPr="00CA3109" w:rsidRDefault="00567F25" w:rsidP="008971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CB7AD9E" w14:textId="6E8A41EA" w:rsidR="00BC121E" w:rsidRPr="00CA3109" w:rsidRDefault="00C93F0A" w:rsidP="00036366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3109">
        <w:rPr>
          <w:rFonts w:ascii="Arial Narrow" w:eastAsia="Times New Roman" w:hAnsi="Arial Narrow" w:cs="Arial"/>
          <w:lang w:eastAsia="pl-PL"/>
        </w:rPr>
        <w:t>N</w:t>
      </w:r>
      <w:r w:rsidR="00BC121E" w:rsidRPr="00CA3109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A3109" w14:paraId="1D75C805" w14:textId="77777777" w:rsidTr="00D62E6E">
        <w:tc>
          <w:tcPr>
            <w:tcW w:w="2269" w:type="dxa"/>
            <w:shd w:val="clear" w:color="auto" w:fill="auto"/>
          </w:tcPr>
          <w:p w14:paraId="6D8C646F" w14:textId="77777777" w:rsidR="00D62E6E" w:rsidRPr="00CA310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F5E598" w14:textId="74690DA4" w:rsidR="00D62E6E" w:rsidRPr="00CA3109" w:rsidRDefault="00567F2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bCs/>
                <w:lang w:eastAsia="pl-PL"/>
              </w:rPr>
              <w:t xml:space="preserve">Roboty budowlane w zakresie remontu pomieszczeń </w:t>
            </w:r>
            <w:r w:rsidR="00036366" w:rsidRPr="00CA3109"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Pr="00CA3109">
              <w:rPr>
                <w:rFonts w:ascii="Arial Narrow" w:eastAsia="Times New Roman" w:hAnsi="Arial Narrow" w:cs="Arial"/>
                <w:bCs/>
                <w:lang w:eastAsia="pl-PL"/>
              </w:rPr>
              <w:t>w budynku nr 5 - fizykoterapia</w:t>
            </w:r>
            <w:r w:rsidR="00D62E6E" w:rsidRPr="00CA310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67F25" w:rsidRPr="00CA3109" w14:paraId="120112BA" w14:textId="77777777" w:rsidTr="0089717A">
        <w:tc>
          <w:tcPr>
            <w:tcW w:w="2269" w:type="dxa"/>
            <w:shd w:val="clear" w:color="auto" w:fill="auto"/>
          </w:tcPr>
          <w:p w14:paraId="4A872C73" w14:textId="77777777" w:rsidR="00567F25" w:rsidRPr="00CA3109" w:rsidRDefault="00567F25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C1204D" w14:textId="77777777" w:rsidR="00567F25" w:rsidRPr="00CA3109" w:rsidRDefault="00567F25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bCs/>
                <w:lang w:eastAsia="pl-PL"/>
              </w:rPr>
              <w:t>133/2023</w:t>
            </w:r>
          </w:p>
        </w:tc>
      </w:tr>
    </w:tbl>
    <w:p w14:paraId="4E381A7F" w14:textId="25B6E482" w:rsidR="00BC121E" w:rsidRPr="00CA3109" w:rsidRDefault="00BC12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CA3109">
        <w:rPr>
          <w:rFonts w:ascii="Arial Narrow" w:eastAsia="Times New Roman" w:hAnsi="Arial Narrow" w:cs="Arial"/>
          <w:lang w:eastAsia="pl-PL"/>
        </w:rPr>
        <w:t xml:space="preserve">prowadzonego przez </w:t>
      </w:r>
      <w:r w:rsidR="00567F25" w:rsidRPr="00CA3109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Pr="00CA3109">
        <w:rPr>
          <w:rFonts w:ascii="Arial Narrow" w:eastAsia="Times New Roman" w:hAnsi="Arial Narrow" w:cs="Arial"/>
          <w:b/>
          <w:lang w:eastAsia="pl-PL"/>
        </w:rPr>
        <w:t>,</w:t>
      </w:r>
      <w:r w:rsidRPr="00CA3109">
        <w:rPr>
          <w:rFonts w:ascii="Arial Narrow" w:eastAsia="Times New Roman" w:hAnsi="Arial Narrow" w:cs="Arial"/>
          <w:lang w:eastAsia="pl-PL"/>
        </w:rPr>
        <w:t xml:space="preserve"> oświadczam</w:t>
      </w:r>
      <w:r w:rsidRPr="00CA3109">
        <w:rPr>
          <w:rFonts w:ascii="Arial Narrow" w:eastAsia="Times New Roman" w:hAnsi="Arial Narrow" w:cs="Arial"/>
          <w:bCs/>
          <w:lang w:eastAsia="pl-PL"/>
        </w:rPr>
        <w:t>, że:</w:t>
      </w:r>
    </w:p>
    <w:p w14:paraId="595D6B6D" w14:textId="6FCF3974" w:rsidR="00BC121E" w:rsidRPr="00CA310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CA3109">
        <w:rPr>
          <w:rFonts w:ascii="Arial Narrow" w:eastAsia="Times New Roman" w:hAnsi="Arial Narrow" w:cs="Arial"/>
          <w:b/>
          <w:bCs/>
        </w:rPr>
        <w:object w:dxaOrig="1440" w:dyaOrig="1440" w14:anchorId="364651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A310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CA3109">
        <w:rPr>
          <w:rFonts w:ascii="Arial Narrow" w:eastAsia="Times New Roman" w:hAnsi="Arial Narrow" w:cs="Arial"/>
          <w:lang w:eastAsia="pl-PL"/>
        </w:rPr>
        <w:t xml:space="preserve">           </w:t>
      </w:r>
      <w:r w:rsidR="009408EB" w:rsidRPr="00CA3109">
        <w:rPr>
          <w:rFonts w:ascii="Arial Narrow" w:eastAsia="Times New Roman" w:hAnsi="Arial Narrow" w:cs="Arial"/>
          <w:lang w:eastAsia="pl-PL"/>
        </w:rPr>
        <w:br/>
      </w:r>
      <w:r w:rsidR="00BC121E" w:rsidRPr="00CA310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CA3109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CA310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CA3109">
        <w:rPr>
          <w:rFonts w:ascii="Arial Narrow" w:eastAsia="Times New Roman" w:hAnsi="Arial Narrow" w:cs="Arial"/>
          <w:lang w:eastAsia="pl-PL"/>
        </w:rPr>
        <w:t>.</w:t>
      </w:r>
    </w:p>
    <w:p w14:paraId="6FEF2703" w14:textId="773A7039" w:rsidR="00BC121E" w:rsidRPr="00CA310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3109">
        <w:rPr>
          <w:rFonts w:ascii="Arial Narrow" w:eastAsia="Times New Roman" w:hAnsi="Arial Narrow" w:cs="Arial"/>
          <w:b/>
          <w:bCs/>
        </w:rPr>
        <w:object w:dxaOrig="1440" w:dyaOrig="1440" w14:anchorId="42C38071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CA3109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CA3109">
        <w:rPr>
          <w:rFonts w:ascii="Arial Narrow" w:eastAsia="Times New Roman" w:hAnsi="Arial Narrow" w:cs="Arial"/>
          <w:lang w:eastAsia="pl-PL"/>
        </w:rPr>
        <w:t xml:space="preserve">            </w:t>
      </w:r>
      <w:r w:rsidR="009408EB" w:rsidRPr="00CA3109">
        <w:rPr>
          <w:rFonts w:ascii="Arial Narrow" w:eastAsia="Times New Roman" w:hAnsi="Arial Narrow" w:cs="Arial"/>
          <w:lang w:eastAsia="pl-PL"/>
        </w:rPr>
        <w:br/>
      </w:r>
      <w:r w:rsidRPr="00CA3109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CA3109">
        <w:rPr>
          <w:rFonts w:ascii="Arial Narrow" w:eastAsia="Times New Roman" w:hAnsi="Arial Narrow" w:cs="Arial"/>
          <w:lang w:eastAsia="pl-PL"/>
        </w:rPr>
        <w:t>t.j. Dz.U. z 2023r. poz. 1689</w:t>
      </w:r>
      <w:r w:rsidRPr="00CA3109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4B885F1" w14:textId="77777777" w:rsidR="00BF69A4" w:rsidRPr="00CA310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A3109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A3109" w14:paraId="160AAC2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3F19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860A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ED1A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CA3109" w14:paraId="41C4BCF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B265E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A197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F598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CA3109" w14:paraId="6BFEAB7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DCB2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5C65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96B0" w14:textId="77777777" w:rsidR="00BC121E" w:rsidRPr="00CA31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405B42D" w14:textId="77777777" w:rsidR="00BC121E" w:rsidRPr="00CA310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CA3109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9DDED34" w14:textId="77777777" w:rsidR="00BC121E" w:rsidRPr="00CA310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CA3109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CA3109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21E1A8FA" w14:textId="77777777" w:rsidR="00067B62" w:rsidRPr="00CA310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A310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A310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A310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91C446D" w14:textId="77777777" w:rsidR="00067B62" w:rsidRPr="00CA310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A3109" w14:paraId="7D846099" w14:textId="77777777" w:rsidTr="00620E37">
        <w:tc>
          <w:tcPr>
            <w:tcW w:w="2660" w:type="dxa"/>
            <w:shd w:val="clear" w:color="auto" w:fill="auto"/>
          </w:tcPr>
          <w:p w14:paraId="7C79FFFB" w14:textId="77777777" w:rsidR="00BC121E" w:rsidRPr="00CA31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F5E4015" w14:textId="77777777" w:rsidR="00BC121E" w:rsidRPr="00CA310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CD683B" w14:textId="77777777" w:rsidR="00BC121E" w:rsidRPr="00CA310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C2469FD" w14:textId="77777777" w:rsidR="00BC121E" w:rsidRPr="00CA31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02DE7C" w14:textId="77777777" w:rsidR="00BC121E" w:rsidRPr="00CA31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1E1123" w14:textId="77777777" w:rsidR="00BC121E" w:rsidRPr="00CA310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67F25"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A310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A7ADB92" w14:textId="77777777" w:rsidR="00106AC7" w:rsidRPr="00CA3109" w:rsidRDefault="00106AC7" w:rsidP="00BC121E">
      <w:pPr>
        <w:rPr>
          <w:rFonts w:ascii="Arial Narrow" w:hAnsi="Arial Narrow"/>
        </w:rPr>
      </w:pPr>
    </w:p>
    <w:sectPr w:rsidR="00106AC7" w:rsidRPr="00CA3109" w:rsidSect="000363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397" w:right="1418" w:bottom="397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0C4D4" w14:textId="77777777" w:rsidR="00DB207A" w:rsidRDefault="00DB207A">
      <w:r>
        <w:separator/>
      </w:r>
    </w:p>
  </w:endnote>
  <w:endnote w:type="continuationSeparator" w:id="0">
    <w:p w14:paraId="522E0938" w14:textId="77777777" w:rsidR="00DB207A" w:rsidRDefault="00DB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FFE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B5FBE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26ED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7376D7" w14:textId="77777777" w:rsidR="009A4CD3" w:rsidRDefault="00CA310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C53728C">
        <v:line id="_x0000_s1025" style="position:absolute;left:0;text-align:left;z-index:251657728" from="-3.85pt,8.7pt" to="455.15pt,8.7pt"/>
      </w:pict>
    </w:r>
  </w:p>
  <w:p w14:paraId="6EA2E12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81F55" w14:textId="77777777" w:rsidR="00567F25" w:rsidRDefault="00567F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7391" w14:textId="77777777" w:rsidR="00DB207A" w:rsidRDefault="00DB207A">
      <w:r>
        <w:separator/>
      </w:r>
    </w:p>
  </w:footnote>
  <w:footnote w:type="continuationSeparator" w:id="0">
    <w:p w14:paraId="61482A3B" w14:textId="77777777" w:rsidR="00DB207A" w:rsidRDefault="00DB2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282A" w14:textId="77777777" w:rsidR="00567F25" w:rsidRDefault="00567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317D9" w14:textId="77777777" w:rsidR="00567F25" w:rsidRDefault="00567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71F7F" w14:textId="77777777" w:rsidR="00567F25" w:rsidRDefault="00567F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4703930">
    <w:abstractNumId w:val="13"/>
  </w:num>
  <w:num w:numId="2" w16cid:durableId="370107898">
    <w:abstractNumId w:val="0"/>
  </w:num>
  <w:num w:numId="3" w16cid:durableId="1710033100">
    <w:abstractNumId w:val="11"/>
  </w:num>
  <w:num w:numId="4" w16cid:durableId="504440881">
    <w:abstractNumId w:val="8"/>
  </w:num>
  <w:num w:numId="5" w16cid:durableId="641038015">
    <w:abstractNumId w:val="7"/>
  </w:num>
  <w:num w:numId="6" w16cid:durableId="1221594832">
    <w:abstractNumId w:val="1"/>
  </w:num>
  <w:num w:numId="7" w16cid:durableId="10228549">
    <w:abstractNumId w:val="6"/>
  </w:num>
  <w:num w:numId="8" w16cid:durableId="75900917">
    <w:abstractNumId w:val="3"/>
  </w:num>
  <w:num w:numId="9" w16cid:durableId="325522360">
    <w:abstractNumId w:val="2"/>
  </w:num>
  <w:num w:numId="10" w16cid:durableId="891231259">
    <w:abstractNumId w:val="5"/>
  </w:num>
  <w:num w:numId="11" w16cid:durableId="1636913783">
    <w:abstractNumId w:val="10"/>
  </w:num>
  <w:num w:numId="12" w16cid:durableId="1660113006">
    <w:abstractNumId w:val="4"/>
  </w:num>
  <w:num w:numId="13" w16cid:durableId="1582132267">
    <w:abstractNumId w:val="9"/>
  </w:num>
  <w:num w:numId="14" w16cid:durableId="428271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07A"/>
    <w:rsid w:val="0000184A"/>
    <w:rsid w:val="00007C1C"/>
    <w:rsid w:val="00012997"/>
    <w:rsid w:val="00036366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7F25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08EB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0AFB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3109"/>
    <w:rsid w:val="00CB6204"/>
    <w:rsid w:val="00CC527A"/>
    <w:rsid w:val="00D62E6E"/>
    <w:rsid w:val="00D74F94"/>
    <w:rsid w:val="00DB207A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C7736D9"/>
  <w15:chartTrackingRefBased/>
  <w15:docId w15:val="{9957969B-FB84-4E56-AD26-ABC12BAE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2023-11-28T11:51:00Z</dcterms:created>
  <dcterms:modified xsi:type="dcterms:W3CDTF">2023-11-28T11:51:00Z</dcterms:modified>
</cp:coreProperties>
</file>