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73F9A" w14:textId="77777777" w:rsidR="006676AE" w:rsidRPr="00D66D4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66D4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A4289" w:rsidRPr="00D66D4A">
        <w:rPr>
          <w:rFonts w:ascii="Arial Narrow" w:hAnsi="Arial Narrow" w:cs="Arial"/>
          <w:bCs/>
          <w:i w:val="0"/>
          <w:szCs w:val="24"/>
        </w:rPr>
        <w:t>6</w:t>
      </w:r>
      <w:r w:rsidR="00B36ABD" w:rsidRPr="00D66D4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DEFBFEC" w14:textId="77777777" w:rsidR="005103B9" w:rsidRPr="00D66D4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1A2BDCB" w14:textId="77777777" w:rsidR="00C4103F" w:rsidRPr="00D66D4A" w:rsidRDefault="007118F0" w:rsidP="006C4CCD">
      <w:pPr>
        <w:spacing w:after="0" w:line="36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66D4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66D4A">
        <w:rPr>
          <w:rFonts w:ascii="Arial Narrow" w:hAnsi="Arial Narrow" w:cs="Arial"/>
          <w:b/>
          <w:sz w:val="24"/>
          <w:szCs w:val="24"/>
        </w:rPr>
        <w:t>:</w:t>
      </w:r>
    </w:p>
    <w:p w14:paraId="7B57CE5D" w14:textId="77777777" w:rsidR="006676AE" w:rsidRPr="00D66D4A" w:rsidRDefault="00BA4289" w:rsidP="006F0A8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66D4A">
        <w:rPr>
          <w:rFonts w:ascii="Arial Narrow" w:hAnsi="Arial Narrow" w:cs="Arial"/>
        </w:rPr>
        <w:t>10 Wojskowy Szpital Kliniczny z Polikliniką Samodzielny Publiczny Zakład Opieki Zdrowotnej</w:t>
      </w:r>
    </w:p>
    <w:p w14:paraId="7294B9C5" w14:textId="77777777" w:rsidR="006676AE" w:rsidRPr="00D66D4A" w:rsidRDefault="00BA4289" w:rsidP="006F0A8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66D4A">
        <w:rPr>
          <w:rFonts w:ascii="Arial Narrow" w:hAnsi="Arial Narrow" w:cs="Arial"/>
        </w:rPr>
        <w:t>ul. Powstańców Warszawy</w:t>
      </w:r>
      <w:r w:rsidR="006676AE" w:rsidRPr="00D66D4A">
        <w:rPr>
          <w:rFonts w:ascii="Arial Narrow" w:hAnsi="Arial Narrow" w:cs="Arial"/>
        </w:rPr>
        <w:t xml:space="preserve"> </w:t>
      </w:r>
      <w:r w:rsidRPr="00D66D4A">
        <w:rPr>
          <w:rFonts w:ascii="Arial Narrow" w:hAnsi="Arial Narrow" w:cs="Arial"/>
        </w:rPr>
        <w:t>5</w:t>
      </w:r>
      <w:r w:rsidR="006676AE" w:rsidRPr="00D66D4A">
        <w:rPr>
          <w:rFonts w:ascii="Arial Narrow" w:hAnsi="Arial Narrow" w:cs="Arial"/>
        </w:rPr>
        <w:t xml:space="preserve"> </w:t>
      </w:r>
    </w:p>
    <w:p w14:paraId="4EA7C1A9" w14:textId="77777777" w:rsidR="00F90CD1" w:rsidRPr="00D66D4A" w:rsidRDefault="00BA4289" w:rsidP="006C4CCD">
      <w:pPr>
        <w:pStyle w:val="Tekstpodstawowy"/>
        <w:spacing w:after="0"/>
        <w:ind w:left="4111"/>
        <w:rPr>
          <w:rFonts w:ascii="Arial Narrow" w:hAnsi="Arial Narrow" w:cs="Arial"/>
        </w:rPr>
      </w:pPr>
      <w:r w:rsidRPr="00D66D4A">
        <w:rPr>
          <w:rFonts w:ascii="Arial Narrow" w:hAnsi="Arial Narrow" w:cs="Arial"/>
        </w:rPr>
        <w:t>85-681</w:t>
      </w:r>
      <w:r w:rsidR="006676AE" w:rsidRPr="00D66D4A">
        <w:rPr>
          <w:rFonts w:ascii="Arial Narrow" w:hAnsi="Arial Narrow" w:cs="Arial"/>
        </w:rPr>
        <w:t xml:space="preserve"> </w:t>
      </w:r>
      <w:r w:rsidRPr="00D66D4A">
        <w:rPr>
          <w:rFonts w:ascii="Arial Narrow" w:hAnsi="Arial Narrow" w:cs="Arial"/>
        </w:rPr>
        <w:t>Bydgoszcz</w:t>
      </w:r>
    </w:p>
    <w:p w14:paraId="14BD5D6B" w14:textId="77777777" w:rsidR="009169D4" w:rsidRPr="00D66D4A" w:rsidRDefault="009169D4" w:rsidP="006F0A84">
      <w:pPr>
        <w:pStyle w:val="Tekstpodstawowy"/>
        <w:spacing w:after="0"/>
        <w:ind w:left="4111"/>
        <w:rPr>
          <w:rFonts w:ascii="Arial Narrow" w:hAnsi="Arial Narrow" w:cs="Arial"/>
          <w:i/>
          <w:sz w:val="16"/>
          <w:szCs w:val="16"/>
        </w:rPr>
      </w:pPr>
      <w:r w:rsidRPr="00D66D4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FB5905D" w14:textId="77777777" w:rsidR="00C4103F" w:rsidRPr="00D66D4A" w:rsidRDefault="006F0A84" w:rsidP="006F0A84">
      <w:pPr>
        <w:pStyle w:val="Tekstpodstawowy"/>
        <w:spacing w:after="480" w:line="360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66D4A">
        <w:rPr>
          <w:rFonts w:ascii="Arial Narrow" w:hAnsi="Arial Narrow" w:cs="Arial"/>
          <w:iCs/>
          <w:sz w:val="18"/>
          <w:szCs w:val="18"/>
        </w:rPr>
        <w:t>[</w:t>
      </w:r>
      <w:r w:rsidR="009169D4" w:rsidRPr="00D66D4A">
        <w:rPr>
          <w:rFonts w:ascii="Arial Narrow" w:hAnsi="Arial Narrow" w:cs="Arial"/>
          <w:iCs/>
          <w:sz w:val="18"/>
          <w:szCs w:val="18"/>
        </w:rPr>
        <w:t>pełna nazwa, adres</w:t>
      </w:r>
      <w:r w:rsidRPr="00D66D4A">
        <w:rPr>
          <w:rFonts w:ascii="Arial Narrow" w:hAnsi="Arial Narrow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D66D4A" w14:paraId="748F0F84" w14:textId="77777777" w:rsidTr="00252642">
        <w:tc>
          <w:tcPr>
            <w:tcW w:w="2800" w:type="dxa"/>
            <w:shd w:val="clear" w:color="auto" w:fill="auto"/>
          </w:tcPr>
          <w:p w14:paraId="337005FE" w14:textId="77777777" w:rsidR="006F0A84" w:rsidRPr="00D66D4A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66D4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66D4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BA2C2AE" w14:textId="77777777" w:rsidR="006F0A84" w:rsidRPr="00D66D4A" w:rsidRDefault="006F0A84" w:rsidP="0025264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136C25" w14:textId="77777777" w:rsidR="006F0A84" w:rsidRPr="00D66D4A" w:rsidRDefault="006F0A84" w:rsidP="0025264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6D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D66D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D66D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A28A6AD" w14:textId="77777777" w:rsidR="006F0A84" w:rsidRPr="00D66D4A" w:rsidRDefault="006F0A84" w:rsidP="0025264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66D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66D4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66D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6D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6D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D66D4A" w14:paraId="185FA39A" w14:textId="77777777" w:rsidTr="00252642">
        <w:tc>
          <w:tcPr>
            <w:tcW w:w="2800" w:type="dxa"/>
            <w:shd w:val="clear" w:color="auto" w:fill="auto"/>
          </w:tcPr>
          <w:p w14:paraId="2F531E89" w14:textId="77777777" w:rsidR="006F0A84" w:rsidRPr="00D66D4A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C730AF" w14:textId="77777777" w:rsidR="006F0A84" w:rsidRPr="00D66D4A" w:rsidRDefault="006F0A84" w:rsidP="0025264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EA364EB" w14:textId="77777777" w:rsidR="006F0A84" w:rsidRPr="00D66D4A" w:rsidRDefault="006F0A84" w:rsidP="0025264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6D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D66D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D66D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D635FD0" w14:textId="77777777" w:rsidR="006F0A84" w:rsidRPr="00D66D4A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66D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66D4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66D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141A4C" w14:textId="77777777" w:rsidR="006F0A84" w:rsidRPr="00D66D4A" w:rsidRDefault="006F0A84" w:rsidP="006F0A84">
      <w:pPr>
        <w:spacing w:after="240" w:line="36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4289" w:rsidRPr="00D66D4A" w14:paraId="293D6E23" w14:textId="77777777" w:rsidTr="0089717A">
        <w:tc>
          <w:tcPr>
            <w:tcW w:w="9104" w:type="dxa"/>
            <w:shd w:val="clear" w:color="auto" w:fill="D9D9D9"/>
          </w:tcPr>
          <w:p w14:paraId="264196CD" w14:textId="77777777" w:rsidR="00BA4289" w:rsidRPr="00D66D4A" w:rsidRDefault="00BA4289" w:rsidP="0089717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66D4A">
              <w:rPr>
                <w:rFonts w:ascii="Arial Narrow" w:hAnsi="Arial Narrow" w:cs="Arial"/>
                <w:b/>
                <w:sz w:val="28"/>
                <w:szCs w:val="28"/>
              </w:rPr>
              <w:t>OŚWIADCZENIE PODMIOTU UDOSTĘPNIAJĄCEGO ZASOBY</w:t>
            </w:r>
          </w:p>
          <w:p w14:paraId="3D42EAFF" w14:textId="77777777" w:rsidR="00BA4289" w:rsidRPr="00D66D4A" w:rsidRDefault="00BA4289" w:rsidP="0089717A">
            <w:pPr>
              <w:spacing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D66D4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66D4A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D66D4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66D4A">
              <w:rPr>
                <w:rFonts w:ascii="Arial Narrow" w:hAnsi="Arial Narrow" w:cs="Arial"/>
                <w:sz w:val="24"/>
                <w:szCs w:val="24"/>
              </w:rPr>
              <w:t>).</w:t>
            </w:r>
          </w:p>
          <w:p w14:paraId="4B3E1F23" w14:textId="77777777" w:rsidR="00BA4289" w:rsidRPr="00D66D4A" w:rsidRDefault="00BA4289" w:rsidP="0089717A">
            <w:pPr>
              <w:spacing w:line="276" w:lineRule="auto"/>
              <w:jc w:val="both"/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 w:rsidRPr="00D66D4A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D66D4A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D66D4A">
              <w:rPr>
                <w:rFonts w:ascii="Arial Narrow" w:hAnsi="Arial Narrow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34B70830" w14:textId="77777777" w:rsidR="00766D1F" w:rsidRPr="00D66D4A" w:rsidRDefault="001F027E" w:rsidP="00D66D4A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Na potrzeby postę</w:t>
      </w:r>
      <w:r w:rsidR="008D0487" w:rsidRPr="00D66D4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66D4A">
        <w:rPr>
          <w:rFonts w:ascii="Arial Narrow" w:hAnsi="Arial Narrow" w:cs="Arial"/>
          <w:sz w:val="24"/>
          <w:szCs w:val="24"/>
        </w:rPr>
        <w:t>zamówienia publiczn</w:t>
      </w:r>
      <w:r w:rsidR="00FB403C" w:rsidRPr="00D66D4A">
        <w:rPr>
          <w:rFonts w:ascii="Arial Narrow" w:hAnsi="Arial Narrow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D66D4A" w14:paraId="6FD2D323" w14:textId="77777777" w:rsidTr="00252642">
        <w:tc>
          <w:tcPr>
            <w:tcW w:w="2269" w:type="dxa"/>
            <w:shd w:val="clear" w:color="auto" w:fill="auto"/>
          </w:tcPr>
          <w:p w14:paraId="6CC1DA40" w14:textId="77777777" w:rsidR="00FB403C" w:rsidRPr="00D66D4A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66D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DEA7A8" w14:textId="77777777" w:rsidR="00FB403C" w:rsidRPr="00D66D4A" w:rsidRDefault="00BA428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66D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 budowlane w zakresie remontu pomieszczeń w budynku nr 5 - fizykoterapia</w:t>
            </w:r>
            <w:r w:rsidR="00FB403C" w:rsidRPr="00D66D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4289" w:rsidRPr="00D66D4A" w14:paraId="676EC6B9" w14:textId="77777777" w:rsidTr="0089717A">
        <w:tc>
          <w:tcPr>
            <w:tcW w:w="2269" w:type="dxa"/>
            <w:shd w:val="clear" w:color="auto" w:fill="auto"/>
          </w:tcPr>
          <w:p w14:paraId="05FAD044" w14:textId="77777777" w:rsidR="00BA4289" w:rsidRPr="00D66D4A" w:rsidRDefault="00BA4289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66D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147F92" w14:textId="77777777" w:rsidR="00BA4289" w:rsidRPr="00D66D4A" w:rsidRDefault="00BA4289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66D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133/2023</w:t>
            </w:r>
          </w:p>
        </w:tc>
      </w:tr>
    </w:tbl>
    <w:p w14:paraId="1FCA9A60" w14:textId="77777777" w:rsidR="00FB403C" w:rsidRPr="00D66D4A" w:rsidRDefault="00FB403C" w:rsidP="00FB403C">
      <w:pPr>
        <w:spacing w:after="0" w:line="360" w:lineRule="auto"/>
        <w:jc w:val="both"/>
        <w:rPr>
          <w:rFonts w:ascii="Arial Narrow" w:hAnsi="Arial Narrow" w:cs="Arial"/>
          <w:sz w:val="12"/>
          <w:szCs w:val="12"/>
        </w:rPr>
      </w:pPr>
    </w:p>
    <w:p w14:paraId="3A912653" w14:textId="77777777" w:rsidR="00F90CD1" w:rsidRPr="00D66D4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 xml:space="preserve">prowadzonego przez </w:t>
      </w:r>
      <w:r w:rsidR="00BA4289" w:rsidRPr="00D66D4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66D4A">
        <w:rPr>
          <w:rFonts w:ascii="Arial Narrow" w:hAnsi="Arial Narrow" w:cs="Arial"/>
          <w:b/>
          <w:sz w:val="24"/>
          <w:szCs w:val="24"/>
        </w:rPr>
        <w:t>,</w:t>
      </w:r>
      <w:r w:rsidR="002B2AD9" w:rsidRPr="00D66D4A">
        <w:rPr>
          <w:rFonts w:ascii="Arial Narrow" w:hAnsi="Arial Narrow" w:cs="Arial"/>
          <w:sz w:val="24"/>
          <w:szCs w:val="24"/>
        </w:rPr>
        <w:t xml:space="preserve"> </w:t>
      </w:r>
      <w:r w:rsidR="00E65685" w:rsidRPr="00D66D4A">
        <w:rPr>
          <w:rFonts w:ascii="Arial Narrow" w:hAnsi="Arial Narrow" w:cs="Arial"/>
          <w:sz w:val="24"/>
          <w:szCs w:val="24"/>
        </w:rPr>
        <w:t>oświa</w:t>
      </w:r>
      <w:r w:rsidR="00825A09" w:rsidRPr="00D66D4A">
        <w:rPr>
          <w:rFonts w:ascii="Arial Narrow" w:hAnsi="Arial Narrow" w:cs="Arial"/>
          <w:sz w:val="24"/>
          <w:szCs w:val="24"/>
        </w:rPr>
        <w:t>dczam</w:t>
      </w:r>
      <w:r w:rsidR="00E65685" w:rsidRPr="00D66D4A">
        <w:rPr>
          <w:rFonts w:ascii="Arial Narrow" w:hAnsi="Arial Narrow" w:cs="Arial"/>
          <w:sz w:val="24"/>
          <w:szCs w:val="24"/>
        </w:rPr>
        <w:t>,</w:t>
      </w:r>
      <w:r w:rsidR="002B2AD9" w:rsidRPr="00D66D4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66D4A" w14:paraId="300A01CE" w14:textId="77777777" w:rsidTr="00650D6C">
        <w:tc>
          <w:tcPr>
            <w:tcW w:w="9104" w:type="dxa"/>
            <w:shd w:val="clear" w:color="auto" w:fill="D9D9D9"/>
          </w:tcPr>
          <w:p w14:paraId="6D7802A2" w14:textId="77777777" w:rsidR="00E50194" w:rsidRPr="00D66D4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AF4068B" w14:textId="77777777" w:rsidR="00C113BF" w:rsidRPr="00D66D4A" w:rsidRDefault="00C113BF" w:rsidP="00FB403C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66D4A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D66D4A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D66D4A">
        <w:rPr>
          <w:rFonts w:ascii="Arial Narrow" w:hAnsi="Arial Narrow" w:cs="Arial"/>
          <w:sz w:val="24"/>
          <w:szCs w:val="24"/>
        </w:rPr>
        <w:t>108</w:t>
      </w:r>
      <w:r w:rsidR="002C4137" w:rsidRPr="00D66D4A">
        <w:rPr>
          <w:rFonts w:ascii="Arial Narrow" w:hAnsi="Arial Narrow" w:cs="Arial"/>
          <w:sz w:val="24"/>
          <w:szCs w:val="24"/>
        </w:rPr>
        <w:t xml:space="preserve"> ust 1 </w:t>
      </w:r>
      <w:r w:rsidRPr="00D66D4A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D66D4A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D66D4A">
        <w:rPr>
          <w:rFonts w:ascii="Arial Narrow" w:hAnsi="Arial Narrow" w:cs="Arial"/>
          <w:sz w:val="24"/>
          <w:szCs w:val="24"/>
        </w:rPr>
        <w:t>.</w:t>
      </w:r>
    </w:p>
    <w:p w14:paraId="4EABB9A5" w14:textId="77777777" w:rsidR="00BA4289" w:rsidRPr="00D66D4A" w:rsidRDefault="00BA4289" w:rsidP="00BA428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2CFDBCCB" w14:textId="77777777" w:rsidR="002426FF" w:rsidRPr="00D66D4A" w:rsidRDefault="00BA4289" w:rsidP="00BA428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D66D4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D66D4A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D66D4A">
        <w:rPr>
          <w:rFonts w:ascii="Arial Narrow" w:hAnsi="Arial Narrow" w:cs="Arial"/>
          <w:sz w:val="24"/>
          <w:szCs w:val="24"/>
        </w:rPr>
        <w:t>Pzp</w:t>
      </w:r>
      <w:proofErr w:type="spellEnd"/>
      <w:r w:rsidRPr="00D66D4A">
        <w:rPr>
          <w:rFonts w:ascii="Arial Narrow" w:hAnsi="Arial Narrow" w:cs="Arial"/>
          <w:sz w:val="24"/>
          <w:szCs w:val="24"/>
        </w:rPr>
        <w:t>, w zakresie:</w:t>
      </w:r>
    </w:p>
    <w:p w14:paraId="1D408706" w14:textId="77777777" w:rsidR="00BA4289" w:rsidRPr="00D66D4A" w:rsidRDefault="00BA4289" w:rsidP="00BA428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F88AB66" w14:textId="77777777" w:rsidR="00BA4289" w:rsidRPr="00D66D4A" w:rsidRDefault="00BA4289" w:rsidP="00BA428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66D4A">
        <w:rPr>
          <w:rFonts w:ascii="Arial Narrow" w:hAnsi="Arial Narrow" w:cs="Arial"/>
          <w:b/>
          <w:sz w:val="24"/>
          <w:szCs w:val="24"/>
        </w:rPr>
        <w:lastRenderedPageBreak/>
        <w:t>Art. 109 ust. 1 pkt 1</w:t>
      </w:r>
    </w:p>
    <w:p w14:paraId="49244710" w14:textId="77777777" w:rsidR="00BA4289" w:rsidRPr="00D66D4A" w:rsidRDefault="00BA4289" w:rsidP="00BA428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FC716F1" w14:textId="77777777" w:rsidR="00BA4289" w:rsidRPr="00D66D4A" w:rsidRDefault="00BA4289" w:rsidP="00BA428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3C7E521" w14:textId="77777777" w:rsidR="00BA4289" w:rsidRPr="00D66D4A" w:rsidRDefault="00BA4289" w:rsidP="00BA428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66D4A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06AE0B11" w14:textId="77777777" w:rsidR="00BA4289" w:rsidRPr="00D66D4A" w:rsidRDefault="00BA4289" w:rsidP="00BA428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66D4A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DEB4A1D" w14:textId="77777777" w:rsidR="00023477" w:rsidRPr="00D66D4A" w:rsidRDefault="00023477" w:rsidP="00922A11">
      <w:pPr>
        <w:spacing w:after="120"/>
        <w:rPr>
          <w:rFonts w:ascii="Arial Narrow" w:hAnsi="Arial Narrow" w:cs="Arial"/>
          <w:sz w:val="16"/>
          <w:szCs w:val="16"/>
        </w:rPr>
      </w:pPr>
    </w:p>
    <w:p w14:paraId="26872A8E" w14:textId="77777777" w:rsidR="0011306C" w:rsidRPr="00D66D4A" w:rsidRDefault="007A2BCB" w:rsidP="00FB403C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 w:rsidRPr="00D66D4A">
        <w:rPr>
          <w:rFonts w:ascii="Arial Narrow" w:hAnsi="Arial Narrow" w:cs="Arial"/>
          <w:sz w:val="24"/>
          <w:szCs w:val="24"/>
        </w:rPr>
        <w:t>t.j</w:t>
      </w:r>
      <w:proofErr w:type="spellEnd"/>
      <w:r w:rsidR="00FB403C" w:rsidRPr="00D66D4A">
        <w:rPr>
          <w:rFonts w:ascii="Arial Narrow" w:hAnsi="Arial Narrow" w:cs="Arial"/>
          <w:sz w:val="24"/>
          <w:szCs w:val="24"/>
        </w:rPr>
        <w:t>. Dz. U. z 2023r. poz. 129</w:t>
      </w:r>
      <w:r w:rsidRPr="00D66D4A">
        <w:rPr>
          <w:rFonts w:ascii="Arial Narrow" w:hAnsi="Arial Narrow" w:cs="Arial"/>
          <w:sz w:val="24"/>
          <w:szCs w:val="24"/>
        </w:rPr>
        <w:t>)</w:t>
      </w:r>
      <w:r w:rsidR="0011306C" w:rsidRPr="00D66D4A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D66D4A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66D4A" w14:paraId="64F8DBE2" w14:textId="77777777" w:rsidTr="00CD4DD1">
        <w:tc>
          <w:tcPr>
            <w:tcW w:w="9104" w:type="dxa"/>
            <w:shd w:val="clear" w:color="auto" w:fill="D9D9D9"/>
          </w:tcPr>
          <w:p w14:paraId="2A785245" w14:textId="77777777" w:rsidR="0011306C" w:rsidRPr="00D66D4A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D66D4A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A185D7F" w14:textId="77777777" w:rsidR="00D2702A" w:rsidRPr="00D66D4A" w:rsidRDefault="004F23F7" w:rsidP="00FB403C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Oświadczam,</w:t>
      </w:r>
      <w:r w:rsidR="00313417" w:rsidRPr="00D66D4A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66D4A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66D4A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66D4A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6D4A" w14:paraId="1570335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964B" w14:textId="77777777" w:rsidR="00D2702A" w:rsidRPr="00D66D4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AE30" w14:textId="77777777" w:rsidR="00D2702A" w:rsidRPr="00D66D4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A4289" w:rsidRPr="00D66D4A" w14:paraId="712E0223" w14:textId="77777777" w:rsidTr="008971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6A86" w14:textId="77777777" w:rsidR="00BA4289" w:rsidRPr="00D66D4A" w:rsidRDefault="00BA4289" w:rsidP="0089717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48F6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070B446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gospodarczym. Ocena spełniania warunków udziału w postępowaniu będzie dokonana na zasadzie </w:t>
            </w:r>
            <w:r w:rsidRPr="00D66D4A">
              <w:rPr>
                <w:rFonts w:ascii="Arial Narrow" w:hAnsi="Arial Narrow" w:cs="Arial"/>
                <w:sz w:val="24"/>
                <w:szCs w:val="24"/>
              </w:rPr>
              <w:lastRenderedPageBreak/>
              <w:t>spełnia/nie spełnia.</w:t>
            </w:r>
          </w:p>
          <w:p w14:paraId="6EC0B007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 xml:space="preserve">Prowadzenie zarejestrowanej działalności gospodarczej . Przedstawienie wpisu do Krajowego Rejestru Sądowego lub </w:t>
            </w:r>
            <w:proofErr w:type="spellStart"/>
            <w:r w:rsidRPr="00D66D4A">
              <w:rPr>
                <w:rFonts w:ascii="Arial Narrow" w:hAnsi="Arial Narrow" w:cs="Arial"/>
                <w:sz w:val="24"/>
                <w:szCs w:val="24"/>
              </w:rPr>
              <w:t>CEiDG</w:t>
            </w:r>
            <w:proofErr w:type="spellEnd"/>
            <w:r w:rsidRPr="00D66D4A">
              <w:rPr>
                <w:rFonts w:ascii="Arial Narrow" w:hAnsi="Arial Narrow" w:cs="Arial"/>
                <w:sz w:val="24"/>
                <w:szCs w:val="24"/>
              </w:rPr>
              <w:t xml:space="preserve"> RP.</w:t>
            </w:r>
          </w:p>
        </w:tc>
      </w:tr>
      <w:tr w:rsidR="00BA4289" w:rsidRPr="00D66D4A" w14:paraId="6350E013" w14:textId="77777777" w:rsidTr="008971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F3D3" w14:textId="77777777" w:rsidR="00BA4289" w:rsidRPr="00D66D4A" w:rsidRDefault="00BA4289" w:rsidP="0089717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A9E9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AB53BB2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14:paraId="35BFCC71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 xml:space="preserve">Przedstawienie potwierdzenia, że wykonawca jest ubezpieczony od odpowiedzialności cywilnej w zakresie prowadzonej działalności związanej z przedmiotem zamówienia na sumę gwarancyjną określoną przez zamawiającego. </w:t>
            </w:r>
          </w:p>
          <w:p w14:paraId="1A12EE69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>Przedstawienie polisy lub innego dokumentu ubezpieczenia OC w zakresie robót budowlanych na sumę gwarancyjną co najmniej 170 000,00 zł brutto.</w:t>
            </w:r>
          </w:p>
        </w:tc>
      </w:tr>
      <w:tr w:rsidR="00BA4289" w:rsidRPr="00D66D4A" w14:paraId="3B63F621" w14:textId="77777777" w:rsidTr="008971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12001" w14:textId="77777777" w:rsidR="00BA4289" w:rsidRPr="00D66D4A" w:rsidRDefault="00BA4289" w:rsidP="0089717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59DCF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C23C0B4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14:paraId="42A47D33" w14:textId="77777777" w:rsidR="00BA4289" w:rsidRPr="00D66D4A" w:rsidRDefault="00BA4289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sz w:val="24"/>
                <w:szCs w:val="24"/>
              </w:rPr>
              <w:t>Przedstawienie zrealizowanych co najmniej 2 robót budowlanych o wartości co najmniej 170 000,00 zł brutto wraz z załączeniem dokumentów potwierdzających ich należyte wykonanie.</w:t>
            </w:r>
          </w:p>
        </w:tc>
      </w:tr>
    </w:tbl>
    <w:p w14:paraId="04E61959" w14:textId="77777777" w:rsidR="00C62F57" w:rsidRPr="00D66D4A" w:rsidRDefault="00C62F57" w:rsidP="0017030D">
      <w:pPr>
        <w:spacing w:after="0" w:line="276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66D4A" w14:paraId="3015E862" w14:textId="77777777" w:rsidTr="00CD4DD1">
        <w:tc>
          <w:tcPr>
            <w:tcW w:w="9104" w:type="dxa"/>
            <w:shd w:val="clear" w:color="auto" w:fill="D9D9D9"/>
          </w:tcPr>
          <w:p w14:paraId="0A671825" w14:textId="77777777" w:rsidR="00BE6F04" w:rsidRPr="00D66D4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380C022" w14:textId="77777777" w:rsidR="00FE4E2B" w:rsidRPr="00D66D4A" w:rsidRDefault="00E426EB" w:rsidP="00FB403C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66D4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66D4A" w14:paraId="775EDEDA" w14:textId="77777777" w:rsidTr="00847232">
        <w:tc>
          <w:tcPr>
            <w:tcW w:w="9104" w:type="dxa"/>
            <w:shd w:val="clear" w:color="auto" w:fill="D9D9D9"/>
          </w:tcPr>
          <w:p w14:paraId="0D57AB9A" w14:textId="77777777" w:rsidR="00E426EB" w:rsidRPr="00D66D4A" w:rsidRDefault="00E426EB" w:rsidP="00FB403C">
            <w:pPr>
              <w:spacing w:before="120" w:after="120" w:line="36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6D4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D983BF9" w14:textId="77777777" w:rsidR="00E426EB" w:rsidRPr="00D66D4A" w:rsidRDefault="00E426EB" w:rsidP="006C4CC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4416CCA" w14:textId="77777777" w:rsidR="00E426EB" w:rsidRPr="00D66D4A" w:rsidRDefault="00E426EB" w:rsidP="00185C6E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F75719" w14:textId="77777777" w:rsidR="00E426EB" w:rsidRPr="00D66D4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D5527E" w14:textId="77777777" w:rsidR="00E426EB" w:rsidRPr="00D66D4A" w:rsidRDefault="00E426EB" w:rsidP="00185C6E">
      <w:pPr>
        <w:spacing w:after="120" w:line="276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66D4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CA81B8" w14:textId="77777777" w:rsidR="00E426EB" w:rsidRPr="00D66D4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66D4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CDF306F" w14:textId="77777777" w:rsidR="00E426EB" w:rsidRPr="00D66D4A" w:rsidRDefault="00E426EB" w:rsidP="00FB403C">
      <w:pPr>
        <w:spacing w:after="0" w:line="276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66D4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51DBD5" w14:textId="77777777" w:rsidR="00FE4E2B" w:rsidRPr="00D66D4A" w:rsidRDefault="00FE4E2B" w:rsidP="00D21E0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46B3520" w14:textId="77777777" w:rsidR="0012157F" w:rsidRPr="00D66D4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FE1CFB0" w14:textId="77777777" w:rsidR="00524951" w:rsidRPr="00D66D4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66D4A">
        <w:rPr>
          <w:rFonts w:ascii="Arial Narrow" w:hAnsi="Arial Narrow" w:cs="Arial"/>
          <w:sz w:val="20"/>
          <w:szCs w:val="20"/>
        </w:rPr>
        <w:tab/>
      </w:r>
      <w:r w:rsidRPr="00D66D4A">
        <w:rPr>
          <w:rFonts w:ascii="Arial Narrow" w:hAnsi="Arial Narrow" w:cs="Arial"/>
          <w:sz w:val="20"/>
          <w:szCs w:val="20"/>
        </w:rPr>
        <w:tab/>
      </w:r>
      <w:r w:rsidRPr="00D66D4A">
        <w:rPr>
          <w:rFonts w:ascii="Arial Narrow" w:hAnsi="Arial Narrow" w:cs="Arial"/>
          <w:sz w:val="20"/>
          <w:szCs w:val="20"/>
        </w:rPr>
        <w:tab/>
      </w:r>
      <w:r w:rsidRPr="00D66D4A">
        <w:rPr>
          <w:rFonts w:ascii="Arial Narrow" w:hAnsi="Arial Narrow" w:cs="Arial"/>
          <w:sz w:val="20"/>
          <w:szCs w:val="20"/>
        </w:rPr>
        <w:tab/>
      </w:r>
      <w:r w:rsidRPr="00D66D4A">
        <w:rPr>
          <w:rFonts w:ascii="Arial Narrow" w:hAnsi="Arial Narrow" w:cs="Arial"/>
          <w:sz w:val="20"/>
          <w:szCs w:val="20"/>
        </w:rPr>
        <w:tab/>
      </w:r>
      <w:r w:rsidRPr="00D66D4A">
        <w:rPr>
          <w:rFonts w:ascii="Arial Narrow" w:hAnsi="Arial Narrow" w:cs="Arial"/>
          <w:sz w:val="20"/>
          <w:szCs w:val="20"/>
        </w:rPr>
        <w:tab/>
      </w:r>
      <w:r w:rsidRPr="00D66D4A">
        <w:rPr>
          <w:rFonts w:ascii="Arial Narrow" w:hAnsi="Arial Narrow" w:cs="Arial"/>
          <w:sz w:val="20"/>
          <w:szCs w:val="20"/>
        </w:rPr>
        <w:tab/>
      </w:r>
    </w:p>
    <w:p w14:paraId="54E95C37" w14:textId="77777777" w:rsidR="00524951" w:rsidRPr="00D66D4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7839C8C" w14:textId="77777777" w:rsidR="00FE4E2B" w:rsidRPr="00D66D4A" w:rsidRDefault="00FE4E2B" w:rsidP="00D21E06">
      <w:pPr>
        <w:spacing w:after="0" w:line="360" w:lineRule="auto"/>
        <w:ind w:left="3119"/>
        <w:jc w:val="both"/>
        <w:rPr>
          <w:rFonts w:ascii="Arial Narrow" w:hAnsi="Arial Narrow" w:cs="Arial"/>
          <w:sz w:val="20"/>
          <w:szCs w:val="20"/>
        </w:rPr>
      </w:pPr>
      <w:r w:rsidRPr="00D66D4A">
        <w:rPr>
          <w:rFonts w:ascii="Arial Narrow" w:hAnsi="Arial Narrow" w:cs="Arial"/>
          <w:sz w:val="20"/>
          <w:szCs w:val="20"/>
        </w:rPr>
        <w:t>…</w:t>
      </w:r>
      <w:r w:rsidR="00D21E06" w:rsidRPr="00D66D4A">
        <w:rPr>
          <w:rFonts w:ascii="Arial Narrow" w:hAnsi="Arial Narrow" w:cs="Arial"/>
          <w:sz w:val="20"/>
          <w:szCs w:val="20"/>
        </w:rPr>
        <w:t>……..</w:t>
      </w:r>
      <w:r w:rsidRPr="00D66D4A">
        <w:rPr>
          <w:rFonts w:ascii="Arial Narrow" w:hAnsi="Arial Narrow" w:cs="Arial"/>
          <w:sz w:val="20"/>
          <w:szCs w:val="20"/>
        </w:rPr>
        <w:t>……………………………………</w:t>
      </w:r>
      <w:r w:rsidR="00D21E06" w:rsidRPr="00D66D4A">
        <w:rPr>
          <w:rFonts w:ascii="Arial Narrow" w:hAnsi="Arial Narrow" w:cs="Arial"/>
          <w:sz w:val="20"/>
          <w:szCs w:val="20"/>
        </w:rPr>
        <w:t>…………………………</w:t>
      </w:r>
      <w:r w:rsidRPr="00D66D4A">
        <w:rPr>
          <w:rFonts w:ascii="Arial Narrow" w:hAnsi="Arial Narrow" w:cs="Arial"/>
          <w:sz w:val="20"/>
          <w:szCs w:val="20"/>
        </w:rPr>
        <w:t>…</w:t>
      </w:r>
    </w:p>
    <w:p w14:paraId="2F197649" w14:textId="77777777" w:rsidR="00484F88" w:rsidRPr="00D66D4A" w:rsidRDefault="00D21E06" w:rsidP="00D21E06">
      <w:pPr>
        <w:spacing w:after="0" w:line="360" w:lineRule="auto"/>
        <w:ind w:left="3119"/>
        <w:jc w:val="both"/>
        <w:rPr>
          <w:rFonts w:ascii="Arial Narrow" w:hAnsi="Arial Narrow" w:cs="Arial"/>
          <w:sz w:val="21"/>
          <w:szCs w:val="21"/>
        </w:rPr>
      </w:pPr>
      <w:r w:rsidRPr="00D66D4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66D4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66D4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554BD" w14:textId="77777777" w:rsidR="00BE01C7" w:rsidRDefault="00BE01C7" w:rsidP="0038231F">
      <w:pPr>
        <w:spacing w:after="0" w:line="240" w:lineRule="auto"/>
      </w:pPr>
      <w:r>
        <w:separator/>
      </w:r>
    </w:p>
  </w:endnote>
  <w:endnote w:type="continuationSeparator" w:id="0">
    <w:p w14:paraId="4188E6CE" w14:textId="77777777" w:rsidR="00BE01C7" w:rsidRDefault="00BE01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1D23B" w14:textId="77777777" w:rsidR="00BA4289" w:rsidRDefault="00BA42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C0C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FC2EA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62DB3" w14:textId="77777777" w:rsidR="00BA4289" w:rsidRDefault="00BA42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0419D" w14:textId="77777777" w:rsidR="00BE01C7" w:rsidRDefault="00BE01C7" w:rsidP="0038231F">
      <w:pPr>
        <w:spacing w:after="0" w:line="240" w:lineRule="auto"/>
      </w:pPr>
      <w:r>
        <w:separator/>
      </w:r>
    </w:p>
  </w:footnote>
  <w:footnote w:type="continuationSeparator" w:id="0">
    <w:p w14:paraId="757F3548" w14:textId="77777777" w:rsidR="00BE01C7" w:rsidRDefault="00BE01C7" w:rsidP="0038231F">
      <w:pPr>
        <w:spacing w:after="0" w:line="240" w:lineRule="auto"/>
      </w:pPr>
      <w:r>
        <w:continuationSeparator/>
      </w:r>
    </w:p>
  </w:footnote>
  <w:footnote w:id="1">
    <w:p w14:paraId="0ABEA52F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ED3B4A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AC5FD1A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88B9C26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9DA9E" w14:textId="77777777" w:rsidR="00BA4289" w:rsidRDefault="00BA42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59EE1" w14:textId="77777777" w:rsidR="00BA4289" w:rsidRDefault="00BA4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95948" w14:textId="77777777" w:rsidR="00BA4289" w:rsidRDefault="00BA42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085585">
    <w:abstractNumId w:val="11"/>
  </w:num>
  <w:num w:numId="2" w16cid:durableId="812139984">
    <w:abstractNumId w:val="0"/>
  </w:num>
  <w:num w:numId="3" w16cid:durableId="1923487287">
    <w:abstractNumId w:val="10"/>
  </w:num>
  <w:num w:numId="4" w16cid:durableId="1975595677">
    <w:abstractNumId w:val="13"/>
  </w:num>
  <w:num w:numId="5" w16cid:durableId="2080783077">
    <w:abstractNumId w:val="12"/>
  </w:num>
  <w:num w:numId="6" w16cid:durableId="706636414">
    <w:abstractNumId w:val="9"/>
  </w:num>
  <w:num w:numId="7" w16cid:durableId="674694963">
    <w:abstractNumId w:val="1"/>
  </w:num>
  <w:num w:numId="8" w16cid:durableId="1572497188">
    <w:abstractNumId w:val="6"/>
  </w:num>
  <w:num w:numId="9" w16cid:durableId="412897073">
    <w:abstractNumId w:val="4"/>
  </w:num>
  <w:num w:numId="10" w16cid:durableId="1512453614">
    <w:abstractNumId w:val="7"/>
  </w:num>
  <w:num w:numId="11" w16cid:durableId="758990274">
    <w:abstractNumId w:val="5"/>
  </w:num>
  <w:num w:numId="12" w16cid:durableId="1883052842">
    <w:abstractNumId w:val="8"/>
  </w:num>
  <w:num w:numId="13" w16cid:durableId="1292636458">
    <w:abstractNumId w:val="3"/>
  </w:num>
  <w:num w:numId="14" w16cid:durableId="99695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1C7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89"/>
    <w:rsid w:val="00BB0C3C"/>
    <w:rsid w:val="00BE01C7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66D4A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0CC41"/>
  <w15:docId w15:val="{1FD7B601-F724-4B7F-85FD-0539BF0D3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799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2023-11-28T11:51:00Z</dcterms:created>
  <dcterms:modified xsi:type="dcterms:W3CDTF">2023-11-28T11:51:00Z</dcterms:modified>
</cp:coreProperties>
</file>