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02567" w14:textId="5A1BFBE0" w:rsidR="00A02E94" w:rsidRPr="009C454F" w:rsidRDefault="00DC76AE" w:rsidP="00A02E94">
      <w:pPr>
        <w:spacing w:after="240"/>
        <w:jc w:val="right"/>
      </w:pPr>
      <w:bookmarkStart w:id="0" w:name="_Hlk53520193"/>
      <w:r w:rsidRPr="009C454F">
        <w:t>Poznań</w:t>
      </w:r>
      <w:r w:rsidR="00A02E94" w:rsidRPr="009C454F">
        <w:t xml:space="preserve"> dnia: </w:t>
      </w:r>
      <w:r w:rsidRPr="009C454F">
        <w:t>2023-11-2</w:t>
      </w:r>
      <w:r w:rsidR="00163BC0">
        <w:t>9</w:t>
      </w:r>
    </w:p>
    <w:p w14:paraId="3F707453" w14:textId="77777777" w:rsidR="00DC76AE" w:rsidRPr="009C454F" w:rsidRDefault="00DC76AE" w:rsidP="00A02E94">
      <w:pPr>
        <w:spacing w:after="40"/>
        <w:rPr>
          <w:b/>
          <w:bCs/>
        </w:rPr>
      </w:pPr>
      <w:r w:rsidRPr="009C454F">
        <w:rPr>
          <w:b/>
          <w:bCs/>
        </w:rPr>
        <w:t>Szpital Wojewódzki w Poznaniu</w:t>
      </w:r>
    </w:p>
    <w:p w14:paraId="582B702A" w14:textId="77777777" w:rsidR="00A02E94" w:rsidRPr="009C454F" w:rsidRDefault="00DC76AE" w:rsidP="00A02E94">
      <w:pPr>
        <w:spacing w:after="40"/>
        <w:rPr>
          <w:b/>
          <w:bCs/>
        </w:rPr>
      </w:pPr>
      <w:r w:rsidRPr="009C454F">
        <w:rPr>
          <w:b/>
          <w:bCs/>
        </w:rPr>
        <w:t>Dział Zamówień Publicznych</w:t>
      </w:r>
    </w:p>
    <w:p w14:paraId="157AD733" w14:textId="77777777" w:rsidR="00A02E94" w:rsidRPr="009C454F" w:rsidRDefault="00DC76AE" w:rsidP="00A02E94">
      <w:r w:rsidRPr="009C454F">
        <w:t>Juraszów</w:t>
      </w:r>
      <w:r w:rsidR="00A02E94" w:rsidRPr="009C454F">
        <w:t xml:space="preserve"> </w:t>
      </w:r>
      <w:r w:rsidRPr="009C454F">
        <w:t>7/19</w:t>
      </w:r>
    </w:p>
    <w:p w14:paraId="249E6E22" w14:textId="77777777" w:rsidR="00A02E94" w:rsidRPr="009C454F" w:rsidRDefault="00DC76AE" w:rsidP="00A02E94">
      <w:r w:rsidRPr="009C454F">
        <w:t>60-479</w:t>
      </w:r>
      <w:r w:rsidR="00A02E94" w:rsidRPr="009C454F">
        <w:t xml:space="preserve"> </w:t>
      </w:r>
      <w:r w:rsidRPr="009C454F">
        <w:t>Poznań</w:t>
      </w:r>
    </w:p>
    <w:p w14:paraId="5690E570" w14:textId="77777777" w:rsidR="00A02E94" w:rsidRPr="009C454F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9C454F">
        <w:rPr>
          <w:b/>
        </w:rPr>
        <w:t>WYKONAWCY</w:t>
      </w:r>
    </w:p>
    <w:p w14:paraId="0FBEEA88" w14:textId="77777777" w:rsidR="00A02E94" w:rsidRPr="009C454F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9C454F">
        <w:t>ubiegający się o zamówienie</w:t>
      </w:r>
    </w:p>
    <w:p w14:paraId="2A382C03" w14:textId="77777777" w:rsidR="00A02E94" w:rsidRPr="009C454F" w:rsidRDefault="00A02E94" w:rsidP="00A02E94">
      <w:pPr>
        <w:pStyle w:val="Nagwek1"/>
        <w:spacing w:before="600"/>
        <w:rPr>
          <w:sz w:val="28"/>
        </w:rPr>
      </w:pPr>
      <w:r w:rsidRPr="009C454F">
        <w:rPr>
          <w:sz w:val="28"/>
        </w:rPr>
        <w:t>ZAWIADOMIENIE</w:t>
      </w:r>
    </w:p>
    <w:p w14:paraId="47FD494E" w14:textId="77777777" w:rsidR="00A02E94" w:rsidRPr="009C454F" w:rsidRDefault="00A02E94" w:rsidP="00A02E94">
      <w:pPr>
        <w:spacing w:after="480"/>
        <w:jc w:val="center"/>
        <w:rPr>
          <w:b/>
          <w:sz w:val="28"/>
        </w:rPr>
      </w:pPr>
      <w:r w:rsidRPr="009C454F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DC76AE" w:rsidRPr="009C454F" w14:paraId="73C12942" w14:textId="77777777" w:rsidTr="00DA586C">
        <w:trPr>
          <w:trHeight w:val="638"/>
        </w:trPr>
        <w:tc>
          <w:tcPr>
            <w:tcW w:w="959" w:type="dxa"/>
            <w:hideMark/>
          </w:tcPr>
          <w:p w14:paraId="5AF2037C" w14:textId="77777777" w:rsidR="00DC76AE" w:rsidRPr="009C454F" w:rsidRDefault="00DC76AE" w:rsidP="00DA586C">
            <w:pPr>
              <w:spacing w:after="60" w:line="276" w:lineRule="auto"/>
              <w:jc w:val="both"/>
            </w:pPr>
            <w:r w:rsidRPr="009C454F">
              <w:t>Dotyczy:</w:t>
            </w:r>
          </w:p>
        </w:tc>
        <w:tc>
          <w:tcPr>
            <w:tcW w:w="9261" w:type="dxa"/>
            <w:hideMark/>
          </w:tcPr>
          <w:p w14:paraId="117C9733" w14:textId="575F088B" w:rsidR="00DC76AE" w:rsidRPr="009C454F" w:rsidRDefault="00DC76AE" w:rsidP="00DA586C">
            <w:pPr>
              <w:spacing w:after="60" w:line="276" w:lineRule="auto"/>
              <w:jc w:val="both"/>
            </w:pPr>
            <w:r w:rsidRPr="009C454F">
              <w:t>postępowania o udzielenie zamówienia publicznego, prowadzonego w trybie podstawowy</w:t>
            </w:r>
            <w:r w:rsidR="009C454F">
              <w:t>m</w:t>
            </w:r>
            <w:r w:rsidRPr="009C454F">
              <w:t xml:space="preserve"> bez negocjacji - art. 275 pkt. 1 ustawy </w:t>
            </w:r>
            <w:proofErr w:type="spellStart"/>
            <w:r w:rsidRPr="009C454F">
              <w:t>Pzp</w:t>
            </w:r>
            <w:proofErr w:type="spellEnd"/>
            <w:r w:rsidRPr="009C454F">
              <w:rPr>
                <w:b/>
              </w:rPr>
              <w:t xml:space="preserve"> </w:t>
            </w:r>
            <w:r w:rsidRPr="009C454F">
              <w:rPr>
                <w:bCs/>
              </w:rPr>
              <w:t>na</w:t>
            </w:r>
            <w:r w:rsidRPr="009C454F">
              <w:rPr>
                <w:b/>
              </w:rPr>
              <w:t xml:space="preserve"> </w:t>
            </w:r>
            <w:r w:rsidRPr="009C454F">
              <w:rPr>
                <w:bCs/>
              </w:rPr>
              <w:t>”</w:t>
            </w:r>
            <w:r w:rsidRPr="009C454F">
              <w:rPr>
                <w:b/>
                <w:bCs/>
              </w:rPr>
              <w:t>Dostawa usług telekomunikacyjnych stacjonarnych, komórkowych oraz transmisji danych celem zabezpieczenia potrzeb Szpitala</w:t>
            </w:r>
            <w:r w:rsidRPr="009C454F">
              <w:rPr>
                <w:bCs/>
              </w:rPr>
              <w:t>”</w:t>
            </w:r>
            <w:r w:rsidRPr="009C454F">
              <w:rPr>
                <w:b/>
              </w:rPr>
              <w:t xml:space="preserve"> </w:t>
            </w:r>
            <w:r w:rsidRPr="009C454F">
              <w:rPr>
                <w:bCs/>
              </w:rPr>
              <w:t>– znak sprawy</w:t>
            </w:r>
            <w:r w:rsidRPr="009C454F">
              <w:rPr>
                <w:b/>
              </w:rPr>
              <w:t xml:space="preserve"> SZW/DZP/119/2023</w:t>
            </w:r>
            <w:r w:rsidRPr="009C454F">
              <w:rPr>
                <w:bCs/>
              </w:rPr>
              <w:t>.</w:t>
            </w:r>
          </w:p>
        </w:tc>
      </w:tr>
    </w:tbl>
    <w:p w14:paraId="5458CFD9" w14:textId="77777777" w:rsidR="00A02E94" w:rsidRPr="009C454F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9C454F">
        <w:t xml:space="preserve">Zamawiający, działając na podstawie art. 253 ust. 1 ustawy z dnia 11 września 2019r. Prawo zamówień publicznych </w:t>
      </w:r>
      <w:r w:rsidR="00DC76AE" w:rsidRPr="009C454F">
        <w:t>(</w:t>
      </w:r>
      <w:proofErr w:type="spellStart"/>
      <w:r w:rsidR="00DC76AE" w:rsidRPr="009C454F">
        <w:t>t.j</w:t>
      </w:r>
      <w:proofErr w:type="spellEnd"/>
      <w:r w:rsidR="00DC76AE" w:rsidRPr="009C454F">
        <w:t>. Dz. U. z 2022r. poz. 1710)</w:t>
      </w:r>
      <w:r w:rsidRPr="009C454F">
        <w:t xml:space="preserve">, zwanej dalej „ustawą </w:t>
      </w:r>
      <w:proofErr w:type="spellStart"/>
      <w:r w:rsidRPr="009C454F">
        <w:t>Pzp</w:t>
      </w:r>
      <w:proofErr w:type="spellEnd"/>
      <w:r w:rsidRPr="009C454F"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DC76AE" w:rsidRPr="003E0AA7" w14:paraId="79A3ABD1" w14:textId="77777777" w:rsidTr="00163BC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E4842" w14:textId="77777777" w:rsidR="00DC76AE" w:rsidRPr="003E0AA7" w:rsidRDefault="00DC76AE" w:rsidP="00DA586C">
            <w:pPr>
              <w:spacing w:before="60" w:after="40"/>
              <w:jc w:val="both"/>
              <w:rPr>
                <w:b/>
                <w:sz w:val="23"/>
                <w:szCs w:val="23"/>
              </w:rPr>
            </w:pPr>
            <w:r w:rsidRPr="003E0AA7">
              <w:rPr>
                <w:b/>
                <w:sz w:val="23"/>
                <w:szCs w:val="23"/>
              </w:rPr>
              <w:t>Orange Polska S.A</w:t>
            </w:r>
          </w:p>
          <w:p w14:paraId="7786FBB1" w14:textId="77777777" w:rsidR="00DC76AE" w:rsidRPr="003E0AA7" w:rsidRDefault="00DC76AE" w:rsidP="00DA586C">
            <w:pPr>
              <w:jc w:val="both"/>
              <w:rPr>
                <w:bCs/>
                <w:sz w:val="23"/>
                <w:szCs w:val="23"/>
              </w:rPr>
            </w:pPr>
            <w:r w:rsidRPr="003E0AA7">
              <w:rPr>
                <w:bCs/>
                <w:sz w:val="23"/>
                <w:szCs w:val="23"/>
              </w:rPr>
              <w:t xml:space="preserve">al. Jerozolimskie 160 </w:t>
            </w:r>
          </w:p>
          <w:p w14:paraId="1072AEEA" w14:textId="77777777" w:rsidR="00DC76AE" w:rsidRPr="003E0AA7" w:rsidRDefault="00DC76AE" w:rsidP="00DA586C">
            <w:pPr>
              <w:spacing w:after="120"/>
              <w:jc w:val="both"/>
              <w:rPr>
                <w:bCs/>
                <w:sz w:val="23"/>
                <w:szCs w:val="23"/>
              </w:rPr>
            </w:pPr>
            <w:r w:rsidRPr="003E0AA7">
              <w:rPr>
                <w:bCs/>
                <w:sz w:val="23"/>
                <w:szCs w:val="23"/>
              </w:rPr>
              <w:t>02-326 Warszawa</w:t>
            </w:r>
          </w:p>
          <w:p w14:paraId="1AACF2FE" w14:textId="03D04E2D" w:rsidR="00DC76AE" w:rsidRPr="003E0AA7" w:rsidRDefault="00163BC0" w:rsidP="00163BC0">
            <w:pPr>
              <w:spacing w:before="120" w:after="240"/>
              <w:jc w:val="both"/>
              <w:rPr>
                <w:sz w:val="23"/>
                <w:szCs w:val="23"/>
              </w:rPr>
            </w:pPr>
            <w:r w:rsidRPr="003E0AA7">
              <w:rPr>
                <w:b/>
                <w:bCs/>
                <w:sz w:val="23"/>
                <w:szCs w:val="23"/>
              </w:rPr>
              <w:t>Zadanie nr 1</w:t>
            </w:r>
            <w:r w:rsidRPr="003E0AA7">
              <w:rPr>
                <w:sz w:val="23"/>
                <w:szCs w:val="23"/>
              </w:rPr>
              <w:t xml:space="preserve">: Telefonia mobilna, </w:t>
            </w:r>
            <w:r w:rsidR="00DC76AE" w:rsidRPr="003E0AA7">
              <w:rPr>
                <w:sz w:val="23"/>
                <w:szCs w:val="23"/>
              </w:rPr>
              <w:t xml:space="preserve">za cenę brutto </w:t>
            </w:r>
            <w:r w:rsidR="00DC76AE" w:rsidRPr="003E0AA7">
              <w:rPr>
                <w:b/>
                <w:sz w:val="23"/>
                <w:szCs w:val="23"/>
              </w:rPr>
              <w:t>219 392.64 zł</w:t>
            </w:r>
            <w:r w:rsidR="00DC76AE" w:rsidRPr="003E0AA7">
              <w:rPr>
                <w:bCs/>
                <w:sz w:val="23"/>
                <w:szCs w:val="23"/>
              </w:rPr>
              <w:t>.</w:t>
            </w:r>
          </w:p>
          <w:p w14:paraId="77F2C5A6" w14:textId="77777777" w:rsidR="00DC76AE" w:rsidRPr="003E0AA7" w:rsidRDefault="00DC76AE" w:rsidP="00DA586C">
            <w:pPr>
              <w:spacing w:before="120" w:line="276" w:lineRule="auto"/>
              <w:jc w:val="both"/>
              <w:rPr>
                <w:color w:val="000000"/>
                <w:sz w:val="23"/>
                <w:szCs w:val="23"/>
              </w:rPr>
            </w:pPr>
            <w:r w:rsidRPr="003E0AA7">
              <w:rPr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3E0AA7">
              <w:rPr>
                <w:color w:val="000000"/>
                <w:sz w:val="23"/>
                <w:szCs w:val="23"/>
              </w:rPr>
              <w:t>:</w:t>
            </w:r>
          </w:p>
          <w:p w14:paraId="3795672B" w14:textId="094E833A" w:rsidR="00DC76AE" w:rsidRPr="003E0AA7" w:rsidRDefault="00163BC0" w:rsidP="00DA586C">
            <w:pPr>
              <w:pStyle w:val="Nagwek"/>
              <w:tabs>
                <w:tab w:val="left" w:pos="708"/>
              </w:tabs>
              <w:spacing w:after="120"/>
              <w:rPr>
                <w:sz w:val="23"/>
                <w:szCs w:val="23"/>
                <w:highlight w:val="darkGray"/>
              </w:rPr>
            </w:pPr>
            <w:r w:rsidRPr="003E0AA7">
              <w:rPr>
                <w:sz w:val="23"/>
                <w:szCs w:val="23"/>
              </w:rPr>
              <w:t>Oferta spełnia wymagania formalno-prawne i jest zgodna z SWZ. Jedyna oferta.</w:t>
            </w:r>
          </w:p>
        </w:tc>
      </w:tr>
      <w:tr w:rsidR="00DC76AE" w:rsidRPr="003E0AA7" w14:paraId="52B44C15" w14:textId="77777777" w:rsidTr="00163BC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F310B" w14:textId="77777777" w:rsidR="00DC76AE" w:rsidRPr="003E0AA7" w:rsidRDefault="00DC76AE" w:rsidP="00DA586C">
            <w:pPr>
              <w:spacing w:before="60" w:after="40"/>
              <w:jc w:val="both"/>
              <w:rPr>
                <w:b/>
                <w:sz w:val="23"/>
                <w:szCs w:val="23"/>
              </w:rPr>
            </w:pPr>
            <w:r w:rsidRPr="003E0AA7">
              <w:rPr>
                <w:b/>
                <w:sz w:val="23"/>
                <w:szCs w:val="23"/>
              </w:rPr>
              <w:t>Orange Polska S.A</w:t>
            </w:r>
          </w:p>
          <w:p w14:paraId="33D97F1D" w14:textId="77777777" w:rsidR="00DC76AE" w:rsidRPr="003E0AA7" w:rsidRDefault="00DC76AE" w:rsidP="00DA586C">
            <w:pPr>
              <w:jc w:val="both"/>
              <w:rPr>
                <w:bCs/>
                <w:sz w:val="23"/>
                <w:szCs w:val="23"/>
              </w:rPr>
            </w:pPr>
            <w:r w:rsidRPr="003E0AA7">
              <w:rPr>
                <w:bCs/>
                <w:sz w:val="23"/>
                <w:szCs w:val="23"/>
              </w:rPr>
              <w:t xml:space="preserve">al. Jerozolimskie 160 </w:t>
            </w:r>
          </w:p>
          <w:p w14:paraId="39EE48C9" w14:textId="77777777" w:rsidR="00DC76AE" w:rsidRPr="003E0AA7" w:rsidRDefault="00DC76AE" w:rsidP="00DA586C">
            <w:pPr>
              <w:spacing w:after="120"/>
              <w:jc w:val="both"/>
              <w:rPr>
                <w:bCs/>
                <w:sz w:val="23"/>
                <w:szCs w:val="23"/>
              </w:rPr>
            </w:pPr>
            <w:r w:rsidRPr="003E0AA7">
              <w:rPr>
                <w:bCs/>
                <w:sz w:val="23"/>
                <w:szCs w:val="23"/>
              </w:rPr>
              <w:t>02-326 Warszawa</w:t>
            </w:r>
          </w:p>
          <w:p w14:paraId="056B2B47" w14:textId="02AF938A" w:rsidR="00DC76AE" w:rsidRPr="003E0AA7" w:rsidRDefault="00163BC0" w:rsidP="00163BC0">
            <w:pPr>
              <w:spacing w:before="120" w:after="240"/>
              <w:jc w:val="both"/>
              <w:rPr>
                <w:sz w:val="23"/>
                <w:szCs w:val="23"/>
              </w:rPr>
            </w:pPr>
            <w:r w:rsidRPr="003E0AA7">
              <w:rPr>
                <w:b/>
                <w:bCs/>
                <w:sz w:val="23"/>
                <w:szCs w:val="23"/>
              </w:rPr>
              <w:t>Zadanie nr 2</w:t>
            </w:r>
            <w:r w:rsidRPr="003E0AA7">
              <w:rPr>
                <w:sz w:val="23"/>
                <w:szCs w:val="23"/>
              </w:rPr>
              <w:t xml:space="preserve">: Telefonia stacjonarna, </w:t>
            </w:r>
            <w:r w:rsidR="00DC76AE" w:rsidRPr="003E0AA7">
              <w:rPr>
                <w:sz w:val="23"/>
                <w:szCs w:val="23"/>
              </w:rPr>
              <w:t xml:space="preserve">za cenę brutto </w:t>
            </w:r>
            <w:r w:rsidR="00DC76AE" w:rsidRPr="003E0AA7">
              <w:rPr>
                <w:b/>
                <w:sz w:val="23"/>
                <w:szCs w:val="23"/>
              </w:rPr>
              <w:t>133 282.80 zł</w:t>
            </w:r>
            <w:r w:rsidR="00DC76AE" w:rsidRPr="003E0AA7">
              <w:rPr>
                <w:bCs/>
                <w:sz w:val="23"/>
                <w:szCs w:val="23"/>
              </w:rPr>
              <w:t>.</w:t>
            </w:r>
          </w:p>
          <w:p w14:paraId="7B67F79D" w14:textId="77777777" w:rsidR="00DC76AE" w:rsidRPr="003E0AA7" w:rsidRDefault="00DC76AE" w:rsidP="00DA586C">
            <w:pPr>
              <w:spacing w:before="120" w:line="276" w:lineRule="auto"/>
              <w:jc w:val="both"/>
              <w:rPr>
                <w:color w:val="000000"/>
                <w:sz w:val="23"/>
                <w:szCs w:val="23"/>
              </w:rPr>
            </w:pPr>
            <w:r w:rsidRPr="003E0AA7">
              <w:rPr>
                <w:b/>
                <w:bCs/>
                <w:color w:val="000000"/>
                <w:sz w:val="23"/>
                <w:szCs w:val="23"/>
              </w:rPr>
              <w:t>Uzasadnienie wyboru</w:t>
            </w:r>
            <w:r w:rsidRPr="003E0AA7">
              <w:rPr>
                <w:color w:val="000000"/>
                <w:sz w:val="23"/>
                <w:szCs w:val="23"/>
              </w:rPr>
              <w:t>:</w:t>
            </w:r>
          </w:p>
          <w:p w14:paraId="5E934469" w14:textId="03EDA7B3" w:rsidR="00DC76AE" w:rsidRPr="003E0AA7" w:rsidRDefault="00163BC0" w:rsidP="00DA586C">
            <w:pPr>
              <w:pStyle w:val="Nagwek"/>
              <w:tabs>
                <w:tab w:val="left" w:pos="708"/>
              </w:tabs>
              <w:spacing w:after="120"/>
              <w:rPr>
                <w:sz w:val="23"/>
                <w:szCs w:val="23"/>
                <w:highlight w:val="darkGray"/>
              </w:rPr>
            </w:pPr>
            <w:r w:rsidRPr="003E0AA7">
              <w:rPr>
                <w:sz w:val="23"/>
                <w:szCs w:val="23"/>
              </w:rPr>
              <w:t>Oferta spełnia wymagania formalno-prawne i jest zgodna z SWZ. Jedyna oferta.</w:t>
            </w:r>
          </w:p>
        </w:tc>
      </w:tr>
    </w:tbl>
    <w:p w14:paraId="55962946" w14:textId="77777777" w:rsidR="00A02E94" w:rsidRPr="009C454F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9C454F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2126"/>
        <w:gridCol w:w="4819"/>
        <w:gridCol w:w="1106"/>
      </w:tblGrid>
      <w:tr w:rsidR="00A02E94" w:rsidRPr="009C454F" w14:paraId="3AF7D926" w14:textId="77777777" w:rsidTr="00DB1444"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CBA4029" w14:textId="77777777" w:rsidR="00A02E94" w:rsidRPr="009C454F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C454F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03C6E04" w14:textId="77777777" w:rsidR="00A02E94" w:rsidRPr="009C454F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C454F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9555283" w14:textId="77777777" w:rsidR="00A02E94" w:rsidRPr="009C454F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C454F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94B5B3B" w14:textId="77777777" w:rsidR="00A02E94" w:rsidRPr="009C454F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C454F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C76AE" w:rsidRPr="009C454F" w14:paraId="21CFF4B2" w14:textId="77777777" w:rsidTr="00DB1444"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2642A" w14:textId="77777777" w:rsidR="00DC76AE" w:rsidRPr="009C454F" w:rsidRDefault="00DC76AE" w:rsidP="00DA58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1 - Telefonia mobilna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8589" w14:textId="77777777" w:rsidR="00DC76AE" w:rsidRPr="009C454F" w:rsidRDefault="00DC76AE" w:rsidP="00DA58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454F">
              <w:rPr>
                <w:b/>
                <w:bCs/>
                <w:sz w:val="20"/>
                <w:szCs w:val="20"/>
              </w:rPr>
              <w:t>Orange Polska S.A</w:t>
            </w:r>
          </w:p>
          <w:p w14:paraId="13E4B04A" w14:textId="77777777" w:rsidR="00DC76AE" w:rsidRPr="009C454F" w:rsidRDefault="00DC76AE" w:rsidP="00DA586C">
            <w:pPr>
              <w:rPr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al. Jerozolimskie 160</w:t>
            </w:r>
          </w:p>
          <w:p w14:paraId="474BC05A" w14:textId="77777777" w:rsidR="00DC76AE" w:rsidRPr="009C454F" w:rsidRDefault="00DC76AE" w:rsidP="00DA586C">
            <w:pPr>
              <w:spacing w:after="40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02-326 Warszawa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22BF" w14:textId="4E05EE97" w:rsidR="00DC76AE" w:rsidRPr="009C454F" w:rsidRDefault="00DC76AE" w:rsidP="00DA586C">
            <w:pPr>
              <w:spacing w:before="40" w:after="40"/>
              <w:rPr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 xml:space="preserve">1 - </w:t>
            </w:r>
            <w:r w:rsidR="00DB1444">
              <w:rPr>
                <w:sz w:val="20"/>
                <w:szCs w:val="20"/>
              </w:rPr>
              <w:t>C</w:t>
            </w:r>
            <w:r w:rsidRPr="009C454F">
              <w:rPr>
                <w:sz w:val="20"/>
                <w:szCs w:val="20"/>
              </w:rPr>
              <w:t xml:space="preserve">ena - </w:t>
            </w:r>
            <w:r w:rsidR="00DB1444">
              <w:rPr>
                <w:sz w:val="20"/>
                <w:szCs w:val="20"/>
              </w:rPr>
              <w:t>60</w:t>
            </w:r>
            <w:r w:rsidRPr="009C454F">
              <w:rPr>
                <w:sz w:val="20"/>
                <w:szCs w:val="20"/>
              </w:rPr>
              <w:t>.00</w:t>
            </w:r>
          </w:p>
          <w:p w14:paraId="0584E25D" w14:textId="2DA91951" w:rsidR="00DC76AE" w:rsidRPr="009C454F" w:rsidRDefault="00DC76AE" w:rsidP="00DA586C">
            <w:pPr>
              <w:spacing w:before="40" w:after="40"/>
              <w:rPr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 xml:space="preserve">2 - </w:t>
            </w:r>
            <w:r w:rsidR="00DB1444" w:rsidRPr="00DB1444">
              <w:rPr>
                <w:sz w:val="20"/>
                <w:szCs w:val="20"/>
              </w:rPr>
              <w:t>Zwiększenie kwoty na zakup terminali ponad wymagane 180 tys. zł</w:t>
            </w:r>
            <w:r w:rsidR="00DB1444" w:rsidRPr="009C454F">
              <w:rPr>
                <w:sz w:val="20"/>
                <w:szCs w:val="20"/>
              </w:rPr>
              <w:t xml:space="preserve"> </w:t>
            </w:r>
            <w:r w:rsidRPr="009C454F">
              <w:rPr>
                <w:sz w:val="20"/>
                <w:szCs w:val="20"/>
              </w:rPr>
              <w:t xml:space="preserve">- </w:t>
            </w:r>
            <w:r w:rsidR="003E0AA7">
              <w:rPr>
                <w:sz w:val="20"/>
                <w:szCs w:val="20"/>
              </w:rPr>
              <w:t>5</w:t>
            </w:r>
            <w:r w:rsidRPr="009C454F">
              <w:rPr>
                <w:sz w:val="20"/>
                <w:szCs w:val="20"/>
              </w:rPr>
              <w:t>.00</w:t>
            </w:r>
          </w:p>
          <w:p w14:paraId="55ECCF9E" w14:textId="156D4351" w:rsidR="00DC76AE" w:rsidRPr="009C454F" w:rsidRDefault="00DC76AE" w:rsidP="00DA58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lastRenderedPageBreak/>
              <w:t xml:space="preserve">3 - </w:t>
            </w:r>
            <w:r w:rsidR="00DB1444" w:rsidRPr="00DB1444">
              <w:rPr>
                <w:sz w:val="20"/>
                <w:szCs w:val="20"/>
              </w:rPr>
              <w:t xml:space="preserve">Rabat na terminale liczony od standardowego cennika usług operatora </w:t>
            </w:r>
            <w:r w:rsidRPr="009C454F">
              <w:rPr>
                <w:sz w:val="20"/>
                <w:szCs w:val="20"/>
              </w:rPr>
              <w:t xml:space="preserve">- </w:t>
            </w:r>
            <w:r w:rsidR="003E0AA7">
              <w:rPr>
                <w:sz w:val="20"/>
                <w:szCs w:val="20"/>
              </w:rPr>
              <w:t>20</w:t>
            </w:r>
            <w:r w:rsidRPr="009C454F">
              <w:rPr>
                <w:sz w:val="20"/>
                <w:szCs w:val="20"/>
              </w:rPr>
              <w:t>.00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C553" w14:textId="310A1895" w:rsidR="00DC76AE" w:rsidRPr="009C454F" w:rsidRDefault="00DC76AE" w:rsidP="00DA586C">
            <w:pPr>
              <w:jc w:val="center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lastRenderedPageBreak/>
              <w:t xml:space="preserve">  </w:t>
            </w:r>
            <w:r w:rsidR="003E0AA7">
              <w:rPr>
                <w:sz w:val="20"/>
                <w:szCs w:val="20"/>
              </w:rPr>
              <w:t>85</w:t>
            </w:r>
            <w:r w:rsidRPr="009C454F">
              <w:rPr>
                <w:sz w:val="20"/>
                <w:szCs w:val="20"/>
              </w:rPr>
              <w:t>,00</w:t>
            </w:r>
          </w:p>
        </w:tc>
      </w:tr>
      <w:tr w:rsidR="00DC76AE" w:rsidRPr="009C454F" w14:paraId="54B1D815" w14:textId="77777777" w:rsidTr="00DB1444"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B07BD" w14:textId="77777777" w:rsidR="00DC76AE" w:rsidRPr="009C454F" w:rsidRDefault="00DC76AE" w:rsidP="00DA58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2 - Telefonia stacjonarna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4A48A" w14:textId="77777777" w:rsidR="00DC76AE" w:rsidRPr="009C454F" w:rsidRDefault="00DC76AE" w:rsidP="00DA58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C454F">
              <w:rPr>
                <w:b/>
                <w:bCs/>
                <w:sz w:val="20"/>
                <w:szCs w:val="20"/>
              </w:rPr>
              <w:t>Orange Polska S.A</w:t>
            </w:r>
          </w:p>
          <w:p w14:paraId="11793BE5" w14:textId="77777777" w:rsidR="00DC76AE" w:rsidRPr="009C454F" w:rsidRDefault="00DC76AE" w:rsidP="00DA586C">
            <w:pPr>
              <w:rPr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al. Jerozolimskie 160</w:t>
            </w:r>
          </w:p>
          <w:p w14:paraId="72FB7A1C" w14:textId="77777777" w:rsidR="00DC76AE" w:rsidRPr="009C454F" w:rsidRDefault="00DC76AE" w:rsidP="00DA586C">
            <w:pPr>
              <w:spacing w:after="40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02-326 Warszawa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86DAC" w14:textId="77777777" w:rsidR="00DC76AE" w:rsidRPr="009C454F" w:rsidRDefault="00DC76AE" w:rsidP="00DA586C">
            <w:pPr>
              <w:spacing w:before="40" w:after="40"/>
              <w:rPr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1 - Cena - 60.00</w:t>
            </w:r>
          </w:p>
          <w:p w14:paraId="70E42FBB" w14:textId="30C09B5F" w:rsidR="00DC76AE" w:rsidRPr="009C454F" w:rsidRDefault="00DC76AE" w:rsidP="00DA586C">
            <w:pPr>
              <w:spacing w:before="40" w:after="40"/>
              <w:rPr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 xml:space="preserve">2 - </w:t>
            </w:r>
            <w:r w:rsidR="00DB1444" w:rsidRPr="00DB1444">
              <w:rPr>
                <w:sz w:val="20"/>
                <w:szCs w:val="20"/>
              </w:rPr>
              <w:t xml:space="preserve">Bezpłatne zapewnienie łączy zapasowego wykorzystywanego w przypadku awarii łącza głównego </w:t>
            </w:r>
            <w:proofErr w:type="spellStart"/>
            <w:r w:rsidR="00DB1444" w:rsidRPr="00DB1444">
              <w:rPr>
                <w:sz w:val="20"/>
                <w:szCs w:val="20"/>
              </w:rPr>
              <w:t>SIPTrunk</w:t>
            </w:r>
            <w:proofErr w:type="spellEnd"/>
            <w:r w:rsidR="00DB1444" w:rsidRPr="00DB1444">
              <w:rPr>
                <w:sz w:val="20"/>
                <w:szCs w:val="20"/>
              </w:rPr>
              <w:t xml:space="preserve"> w technologii ISDN 30B+D w lokalizacji Poznań ul. Juraszów 7-19 </w:t>
            </w:r>
            <w:r w:rsidRPr="009C454F">
              <w:rPr>
                <w:sz w:val="20"/>
                <w:szCs w:val="20"/>
              </w:rPr>
              <w:t xml:space="preserve">- </w:t>
            </w:r>
            <w:r w:rsidR="003E0AA7">
              <w:rPr>
                <w:sz w:val="20"/>
                <w:szCs w:val="20"/>
              </w:rPr>
              <w:t>20</w:t>
            </w:r>
            <w:r w:rsidRPr="009C454F">
              <w:rPr>
                <w:sz w:val="20"/>
                <w:szCs w:val="20"/>
              </w:rPr>
              <w:t>.00</w:t>
            </w:r>
          </w:p>
          <w:p w14:paraId="7D080760" w14:textId="37685BF2" w:rsidR="00DC76AE" w:rsidRPr="009C454F" w:rsidRDefault="00DC76AE" w:rsidP="00DA58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 xml:space="preserve">3 - </w:t>
            </w:r>
            <w:r w:rsidR="00DB1444" w:rsidRPr="00DB1444">
              <w:rPr>
                <w:sz w:val="20"/>
                <w:szCs w:val="20"/>
              </w:rPr>
              <w:t>Objęcie usług telekomunikacyjnych umową o poziomie świadczenia usług SLA z minimalnym poziomem świadczenia usług na poziomie 99,9%</w:t>
            </w:r>
            <w:r w:rsidRPr="009C454F">
              <w:rPr>
                <w:sz w:val="20"/>
                <w:szCs w:val="20"/>
              </w:rPr>
              <w:t xml:space="preserve"> - </w:t>
            </w:r>
            <w:r w:rsidR="003E0AA7">
              <w:rPr>
                <w:sz w:val="20"/>
                <w:szCs w:val="20"/>
              </w:rPr>
              <w:t>20</w:t>
            </w:r>
            <w:r w:rsidRPr="009C454F">
              <w:rPr>
                <w:sz w:val="20"/>
                <w:szCs w:val="20"/>
              </w:rPr>
              <w:t>.00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FE430" w14:textId="662F1F77" w:rsidR="00DC76AE" w:rsidRPr="009C454F" w:rsidRDefault="00DC76AE" w:rsidP="00DA586C">
            <w:pPr>
              <w:jc w:val="center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 xml:space="preserve">  </w:t>
            </w:r>
            <w:r w:rsidR="003E0AA7">
              <w:rPr>
                <w:sz w:val="20"/>
                <w:szCs w:val="20"/>
              </w:rPr>
              <w:t>10</w:t>
            </w:r>
            <w:r w:rsidRPr="009C454F">
              <w:rPr>
                <w:sz w:val="20"/>
                <w:szCs w:val="20"/>
              </w:rPr>
              <w:t>0,00</w:t>
            </w:r>
          </w:p>
        </w:tc>
      </w:tr>
      <w:tr w:rsidR="00163BC0" w:rsidRPr="009C454F" w14:paraId="0F6AD4B5" w14:textId="77777777" w:rsidTr="003002E6"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B84E1" w14:textId="77777777" w:rsidR="00163BC0" w:rsidRPr="009C454F" w:rsidRDefault="00163BC0" w:rsidP="00DA58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2 - Telefonia stacjonarna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911E" w14:textId="77777777" w:rsidR="00163BC0" w:rsidRPr="009C454F" w:rsidRDefault="00163BC0" w:rsidP="00DA58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C454F">
              <w:rPr>
                <w:b/>
                <w:bCs/>
                <w:sz w:val="20"/>
                <w:szCs w:val="20"/>
              </w:rPr>
              <w:t>Enter</w:t>
            </w:r>
            <w:proofErr w:type="spellEnd"/>
            <w:r w:rsidRPr="009C454F">
              <w:rPr>
                <w:b/>
                <w:bCs/>
                <w:sz w:val="20"/>
                <w:szCs w:val="20"/>
              </w:rPr>
              <w:t xml:space="preserve"> T&amp;T Sp. z o. o.</w:t>
            </w:r>
          </w:p>
          <w:p w14:paraId="12FCFC86" w14:textId="77777777" w:rsidR="00163BC0" w:rsidRPr="009C454F" w:rsidRDefault="00163BC0" w:rsidP="00DA586C">
            <w:pPr>
              <w:rPr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ul. Grunwaldzka 104</w:t>
            </w:r>
          </w:p>
          <w:p w14:paraId="0E70653E" w14:textId="77777777" w:rsidR="00163BC0" w:rsidRPr="009C454F" w:rsidRDefault="00163BC0" w:rsidP="00DA586C">
            <w:pPr>
              <w:spacing w:after="40"/>
              <w:rPr>
                <w:color w:val="000000"/>
                <w:sz w:val="20"/>
                <w:szCs w:val="20"/>
              </w:rPr>
            </w:pPr>
            <w:r w:rsidRPr="009C454F">
              <w:rPr>
                <w:sz w:val="20"/>
                <w:szCs w:val="20"/>
              </w:rPr>
              <w:t>60-307 Poznań</w:t>
            </w:r>
          </w:p>
        </w:tc>
        <w:tc>
          <w:tcPr>
            <w:tcW w:w="5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0044" w14:textId="77777777" w:rsidR="00163BC0" w:rsidRDefault="00163BC0" w:rsidP="00163BC0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C24EB7C" w14:textId="517EFF46" w:rsidR="00163BC0" w:rsidRPr="009C454F" w:rsidRDefault="00163BC0" w:rsidP="00163BC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</w:tbl>
    <w:p w14:paraId="69D8F88E" w14:textId="77777777" w:rsidR="00A02E94" w:rsidRPr="009C454F" w:rsidRDefault="00A02E94" w:rsidP="00A02E94">
      <w:pPr>
        <w:spacing w:before="120"/>
        <w:jc w:val="both"/>
        <w:rPr>
          <w:color w:val="000000"/>
        </w:rPr>
      </w:pPr>
    </w:p>
    <w:p w14:paraId="43C44D35" w14:textId="77777777" w:rsidR="00A02E94" w:rsidRPr="009C454F" w:rsidRDefault="00A02E94" w:rsidP="00A02E94">
      <w:pPr>
        <w:spacing w:after="120"/>
        <w:jc w:val="both"/>
        <w:rPr>
          <w:color w:val="000000"/>
        </w:rPr>
      </w:pPr>
      <w:r w:rsidRPr="009C454F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3E0AA7" w14:paraId="58A0251A" w14:textId="77777777" w:rsidTr="00DC76AE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CD2BA20" w14:textId="77777777" w:rsidR="00A02E94" w:rsidRPr="003E0AA7" w:rsidRDefault="00A02E94" w:rsidP="005C35EA">
            <w:pPr>
              <w:spacing w:before="60" w:after="60"/>
              <w:jc w:val="center"/>
              <w:rPr>
                <w:b/>
                <w:sz w:val="23"/>
                <w:szCs w:val="23"/>
              </w:rPr>
            </w:pPr>
            <w:r w:rsidRPr="003E0AA7">
              <w:rPr>
                <w:b/>
                <w:sz w:val="23"/>
                <w:szCs w:val="23"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B3B4F98" w14:textId="77777777" w:rsidR="00A02E94" w:rsidRPr="003E0AA7" w:rsidRDefault="00A02E94" w:rsidP="005C35EA">
            <w:pPr>
              <w:spacing w:before="60" w:after="60"/>
              <w:jc w:val="center"/>
              <w:rPr>
                <w:b/>
                <w:sz w:val="23"/>
                <w:szCs w:val="23"/>
              </w:rPr>
            </w:pPr>
            <w:r w:rsidRPr="003E0AA7">
              <w:rPr>
                <w:b/>
                <w:sz w:val="23"/>
                <w:szCs w:val="23"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D693842" w14:textId="77777777" w:rsidR="00A02E94" w:rsidRPr="003E0AA7" w:rsidRDefault="00A02E94" w:rsidP="005C35EA">
            <w:pPr>
              <w:spacing w:before="60" w:after="60"/>
              <w:jc w:val="center"/>
              <w:rPr>
                <w:b/>
                <w:sz w:val="23"/>
                <w:szCs w:val="23"/>
              </w:rPr>
            </w:pPr>
            <w:r w:rsidRPr="003E0AA7">
              <w:rPr>
                <w:b/>
                <w:sz w:val="23"/>
                <w:szCs w:val="23"/>
              </w:rPr>
              <w:t>Uzasadnienie odrzucenia oferty</w:t>
            </w:r>
          </w:p>
        </w:tc>
      </w:tr>
      <w:tr w:rsidR="00DC76AE" w:rsidRPr="003E0AA7" w14:paraId="6A1F04B5" w14:textId="77777777" w:rsidTr="00DC76AE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2BC2A38" w14:textId="77777777" w:rsidR="00DC76AE" w:rsidRPr="003E0AA7" w:rsidRDefault="00DC76AE" w:rsidP="00DA586C">
            <w:pPr>
              <w:spacing w:before="40"/>
              <w:jc w:val="center"/>
              <w:rPr>
                <w:sz w:val="23"/>
                <w:szCs w:val="23"/>
              </w:rPr>
            </w:pPr>
            <w:r w:rsidRPr="003E0AA7">
              <w:rPr>
                <w:sz w:val="23"/>
                <w:szCs w:val="23"/>
              </w:rPr>
              <w:t>2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AC5CAA" w14:textId="77777777" w:rsidR="00DC76AE" w:rsidRPr="003E0AA7" w:rsidRDefault="00DC76AE" w:rsidP="00DA586C">
            <w:pPr>
              <w:spacing w:before="60" w:after="40"/>
              <w:rPr>
                <w:b/>
                <w:bCs/>
                <w:sz w:val="23"/>
                <w:szCs w:val="23"/>
              </w:rPr>
            </w:pPr>
            <w:proofErr w:type="spellStart"/>
            <w:r w:rsidRPr="003E0AA7">
              <w:rPr>
                <w:b/>
                <w:bCs/>
                <w:sz w:val="23"/>
                <w:szCs w:val="23"/>
              </w:rPr>
              <w:t>Enter</w:t>
            </w:r>
            <w:proofErr w:type="spellEnd"/>
            <w:r w:rsidRPr="003E0AA7">
              <w:rPr>
                <w:b/>
                <w:bCs/>
                <w:sz w:val="23"/>
                <w:szCs w:val="23"/>
              </w:rPr>
              <w:t xml:space="preserve"> T&amp;T Sp. z o. o.</w:t>
            </w:r>
          </w:p>
          <w:p w14:paraId="0A6BDA0D" w14:textId="77777777" w:rsidR="00DC76AE" w:rsidRPr="003E0AA7" w:rsidRDefault="00DC76AE" w:rsidP="00DA586C">
            <w:pPr>
              <w:rPr>
                <w:sz w:val="23"/>
                <w:szCs w:val="23"/>
              </w:rPr>
            </w:pPr>
            <w:r w:rsidRPr="003E0AA7">
              <w:rPr>
                <w:sz w:val="23"/>
                <w:szCs w:val="23"/>
              </w:rPr>
              <w:t xml:space="preserve">ul. Grunwaldzka 104 </w:t>
            </w:r>
          </w:p>
          <w:p w14:paraId="6698D49A" w14:textId="77777777" w:rsidR="00DC76AE" w:rsidRPr="003E0AA7" w:rsidRDefault="00DC76AE" w:rsidP="00DA586C">
            <w:pPr>
              <w:spacing w:after="60"/>
              <w:rPr>
                <w:sz w:val="23"/>
                <w:szCs w:val="23"/>
              </w:rPr>
            </w:pPr>
            <w:r w:rsidRPr="003E0AA7">
              <w:rPr>
                <w:sz w:val="23"/>
                <w:szCs w:val="23"/>
              </w:rPr>
              <w:t>60-307 Poznań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20F469" w14:textId="69B940CC" w:rsidR="00DC76AE" w:rsidRPr="003E0AA7" w:rsidRDefault="00163BC0" w:rsidP="00DA586C">
            <w:pPr>
              <w:spacing w:before="60" w:after="40"/>
              <w:rPr>
                <w:sz w:val="23"/>
                <w:szCs w:val="23"/>
              </w:rPr>
            </w:pPr>
            <w:r w:rsidRPr="003E0AA7">
              <w:rPr>
                <w:sz w:val="23"/>
                <w:szCs w:val="23"/>
              </w:rPr>
              <w:t>Podstawa prawna:</w:t>
            </w:r>
            <w:r w:rsidR="00DC76AE" w:rsidRPr="003E0AA7">
              <w:rPr>
                <w:sz w:val="23"/>
                <w:szCs w:val="23"/>
              </w:rPr>
              <w:t xml:space="preserve"> </w:t>
            </w:r>
            <w:r w:rsidR="00DC76AE" w:rsidRPr="003E0AA7">
              <w:rPr>
                <w:b/>
                <w:sz w:val="23"/>
                <w:szCs w:val="23"/>
              </w:rPr>
              <w:t>Art. 226 ust. 1 pkt 8</w:t>
            </w:r>
            <w:r w:rsidR="00DC76AE" w:rsidRPr="003E0AA7">
              <w:rPr>
                <w:sz w:val="23"/>
                <w:szCs w:val="23"/>
              </w:rPr>
              <w:t xml:space="preserve"> ustawy </w:t>
            </w:r>
            <w:proofErr w:type="spellStart"/>
            <w:r w:rsidR="00DC76AE" w:rsidRPr="003E0AA7">
              <w:rPr>
                <w:sz w:val="23"/>
                <w:szCs w:val="23"/>
              </w:rPr>
              <w:t>Pzp</w:t>
            </w:r>
            <w:proofErr w:type="spellEnd"/>
            <w:r w:rsidR="00DC76AE" w:rsidRPr="003E0AA7">
              <w:rPr>
                <w:sz w:val="23"/>
                <w:szCs w:val="23"/>
              </w:rPr>
              <w:t>.</w:t>
            </w:r>
          </w:p>
          <w:p w14:paraId="51EF8DCE" w14:textId="6DE46A6B" w:rsidR="00163BC0" w:rsidRPr="003E0AA7" w:rsidRDefault="00163BC0" w:rsidP="00DA586C">
            <w:pPr>
              <w:spacing w:before="60" w:after="40"/>
              <w:rPr>
                <w:i/>
                <w:iCs/>
                <w:sz w:val="23"/>
                <w:szCs w:val="23"/>
              </w:rPr>
            </w:pPr>
            <w:r w:rsidRPr="003E0AA7">
              <w:rPr>
                <w:i/>
                <w:iCs/>
                <w:sz w:val="23"/>
                <w:szCs w:val="23"/>
              </w:rPr>
              <w:t>Odrzucono ofertę (zadanie nr 2)</w:t>
            </w:r>
          </w:p>
          <w:p w14:paraId="37CB42DD" w14:textId="61FCE0C3" w:rsidR="00DC76AE" w:rsidRPr="003E0AA7" w:rsidRDefault="00DC76AE" w:rsidP="00DA586C">
            <w:pPr>
              <w:spacing w:after="60"/>
              <w:jc w:val="both"/>
              <w:rPr>
                <w:sz w:val="23"/>
                <w:szCs w:val="23"/>
              </w:rPr>
            </w:pPr>
            <w:r w:rsidRPr="003E0AA7">
              <w:rPr>
                <w:b/>
                <w:bCs/>
                <w:sz w:val="23"/>
                <w:szCs w:val="23"/>
                <w:u w:val="single"/>
              </w:rPr>
              <w:t>Uzasadnienie:</w:t>
            </w:r>
            <w:r w:rsidRPr="003E0AA7">
              <w:rPr>
                <w:sz w:val="23"/>
                <w:szCs w:val="23"/>
              </w:rPr>
              <w:t xml:space="preserve"> Zamawiający w dniu 10.11.2023r., wysłał do wykonawcy przez Platformę on-line działającą pod adresem https://e-ProPublico.pl wezwanie do złożenia wyjaśnień w zakresie ceny lub kosztu. Termin złożenia ww. oświadczenia upłynął w dniu 15.11.2023. </w:t>
            </w:r>
          </w:p>
          <w:p w14:paraId="51FF7765" w14:textId="77777777" w:rsidR="00DC76AE" w:rsidRPr="003E0AA7" w:rsidRDefault="00163BC0" w:rsidP="00DA586C">
            <w:pPr>
              <w:spacing w:after="60"/>
              <w:jc w:val="both"/>
              <w:rPr>
                <w:sz w:val="23"/>
                <w:szCs w:val="23"/>
              </w:rPr>
            </w:pPr>
            <w:r w:rsidRPr="003E0AA7">
              <w:rPr>
                <w:sz w:val="23"/>
                <w:szCs w:val="23"/>
              </w:rPr>
              <w:t xml:space="preserve">Wykonawca pomimo pouczenia zawartego w treści pisma </w:t>
            </w:r>
            <w:r w:rsidR="00DC76AE" w:rsidRPr="003E0AA7">
              <w:rPr>
                <w:sz w:val="23"/>
                <w:szCs w:val="23"/>
              </w:rPr>
              <w:t xml:space="preserve">że cyt. "zgodnie z art. 224 ust. 6 ustawy </w:t>
            </w:r>
            <w:proofErr w:type="spellStart"/>
            <w:r w:rsidR="00DC76AE" w:rsidRPr="003E0AA7">
              <w:rPr>
                <w:sz w:val="23"/>
                <w:szCs w:val="23"/>
              </w:rPr>
              <w:t>Pzp</w:t>
            </w:r>
            <w:proofErr w:type="spellEnd"/>
            <w:r w:rsidR="00DC76AE" w:rsidRPr="003E0AA7">
              <w:rPr>
                <w:sz w:val="23"/>
                <w:szCs w:val="23"/>
              </w:rPr>
              <w:t>, odrzuceniu, jako oferta z rażąco niską ceną lub kosztem, podlega oferta wykonawcy, który nie udzielił wyjaśnień w wyznaczonym terminie, lub jeżeli złożone wyjaśnienia wraz z dowodami nie uzasadniają rażąco niskiej ceny lub kosztu tej oferty"</w:t>
            </w:r>
            <w:r w:rsidR="003E0AA7" w:rsidRPr="003E0AA7">
              <w:rPr>
                <w:sz w:val="23"/>
                <w:szCs w:val="23"/>
              </w:rPr>
              <w:t>, nie odpowiedział na niniejsze wezwanie.</w:t>
            </w:r>
          </w:p>
          <w:p w14:paraId="44700E93" w14:textId="77777777" w:rsidR="003E0AA7" w:rsidRPr="003E0AA7" w:rsidRDefault="003E0AA7" w:rsidP="00DA586C">
            <w:pPr>
              <w:spacing w:after="60"/>
              <w:jc w:val="both"/>
              <w:rPr>
                <w:sz w:val="23"/>
                <w:szCs w:val="23"/>
              </w:rPr>
            </w:pPr>
            <w:r w:rsidRPr="003E0AA7">
              <w:rPr>
                <w:sz w:val="23"/>
                <w:szCs w:val="23"/>
              </w:rPr>
              <w:t xml:space="preserve"> </w:t>
            </w:r>
          </w:p>
          <w:p w14:paraId="0BD0F3A0" w14:textId="2AF2ABEC" w:rsidR="003E0AA7" w:rsidRPr="003E0AA7" w:rsidRDefault="003E0AA7" w:rsidP="00DA586C">
            <w:pPr>
              <w:spacing w:after="60"/>
              <w:jc w:val="both"/>
              <w:rPr>
                <w:sz w:val="23"/>
                <w:szCs w:val="23"/>
              </w:rPr>
            </w:pPr>
            <w:r w:rsidRPr="003E0AA7">
              <w:rPr>
                <w:sz w:val="23"/>
                <w:szCs w:val="23"/>
              </w:rPr>
              <w:t xml:space="preserve">W związku z powyższym oferta Wykonawcy podlega odrzuceniu zgodnie z art. </w:t>
            </w:r>
            <w:r w:rsidRPr="003E0AA7">
              <w:rPr>
                <w:bCs/>
                <w:sz w:val="23"/>
                <w:szCs w:val="23"/>
              </w:rPr>
              <w:t>art. 226 ust. 1 pkt 8</w:t>
            </w:r>
          </w:p>
        </w:tc>
      </w:tr>
    </w:tbl>
    <w:p w14:paraId="20C13A48" w14:textId="77777777" w:rsidR="00A02E94" w:rsidRPr="009C454F" w:rsidRDefault="00A02E94" w:rsidP="00A02E94">
      <w:pPr>
        <w:spacing w:after="40" w:line="276" w:lineRule="auto"/>
        <w:jc w:val="both"/>
      </w:pPr>
      <w:r w:rsidRPr="009C454F">
        <w:t>Informacja o terminie zawarcia umowy:</w:t>
      </w:r>
    </w:p>
    <w:p w14:paraId="2FE5AE34" w14:textId="737B2195" w:rsidR="00A02E94" w:rsidRPr="009C454F" w:rsidRDefault="00A02E94" w:rsidP="00A02E94">
      <w:pPr>
        <w:spacing w:after="120" w:line="276" w:lineRule="auto"/>
        <w:jc w:val="both"/>
      </w:pPr>
      <w:r w:rsidRPr="009C454F">
        <w:t xml:space="preserve">Umowa w sprawie zamówienia publicznego, zgodnie z art. 308 ust. 2 ustawy </w:t>
      </w:r>
      <w:proofErr w:type="spellStart"/>
      <w:r w:rsidRPr="009C454F">
        <w:t>Pzp</w:t>
      </w:r>
      <w:proofErr w:type="spellEnd"/>
      <w:r w:rsidRPr="009C454F">
        <w:t xml:space="preserve">, zostanie zawarta, z uwzględnieniem art. 577 ustawy </w:t>
      </w:r>
      <w:proofErr w:type="spellStart"/>
      <w:r w:rsidRPr="009C454F">
        <w:t>Pzp</w:t>
      </w:r>
      <w:proofErr w:type="spellEnd"/>
      <w:r w:rsidRPr="009C454F">
        <w:t xml:space="preserve">, w terminie </w:t>
      </w:r>
      <w:r w:rsidR="00DC76AE" w:rsidRPr="009C454F">
        <w:t xml:space="preserve">nie krótszym niż </w:t>
      </w:r>
      <w:r w:rsidR="009C454F">
        <w:t>5</w:t>
      </w:r>
      <w:r w:rsidR="00DC76AE" w:rsidRPr="009C454F">
        <w:t xml:space="preserve"> dni od dnia przesłania niniejszego zawiadomienia o wyborze najkorzystniejszej oferty.</w:t>
      </w:r>
    </w:p>
    <w:p w14:paraId="1958D6C3" w14:textId="77777777" w:rsidR="00A02E94" w:rsidRPr="009C454F" w:rsidRDefault="00A02E94" w:rsidP="00A02E94">
      <w:pPr>
        <w:spacing w:line="276" w:lineRule="auto"/>
        <w:jc w:val="both"/>
      </w:pPr>
      <w:r w:rsidRPr="009C454F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9C454F">
        <w:t>Pzp</w:t>
      </w:r>
      <w:proofErr w:type="spellEnd"/>
      <w:r w:rsidRPr="009C454F">
        <w:t>.</w:t>
      </w:r>
    </w:p>
    <w:p w14:paraId="6DEEDB45" w14:textId="77777777" w:rsidR="003E0AA7" w:rsidRDefault="003E0AA7" w:rsidP="003E0AA7">
      <w:pPr>
        <w:spacing w:after="480"/>
        <w:rPr>
          <w:bCs/>
          <w:u w:val="single"/>
        </w:rPr>
      </w:pPr>
      <w:r>
        <w:rPr>
          <w:bCs/>
          <w:u w:val="single"/>
        </w:rPr>
        <w:br/>
      </w:r>
      <w:r w:rsidRPr="00027EEE">
        <w:rPr>
          <w:bCs/>
          <w:u w:val="single"/>
        </w:rPr>
        <w:t>Zamawiający informuje, iż powiadomienie o wyborze ofert najkorzystniejszych w zakresie zada</w:t>
      </w:r>
      <w:r>
        <w:rPr>
          <w:bCs/>
          <w:u w:val="single"/>
        </w:rPr>
        <w:t xml:space="preserve">nia </w:t>
      </w:r>
      <w:r w:rsidRPr="00027EEE">
        <w:rPr>
          <w:bCs/>
          <w:u w:val="single"/>
        </w:rPr>
        <w:t>częścio</w:t>
      </w:r>
      <w:r>
        <w:rPr>
          <w:bCs/>
          <w:u w:val="single"/>
        </w:rPr>
        <w:t>wego</w:t>
      </w:r>
      <w:r w:rsidRPr="00027EEE">
        <w:rPr>
          <w:bCs/>
          <w:u w:val="single"/>
        </w:rPr>
        <w:t xml:space="preserve"> nr</w:t>
      </w:r>
      <w:r>
        <w:rPr>
          <w:bCs/>
          <w:u w:val="single"/>
        </w:rPr>
        <w:t xml:space="preserve"> 3 </w:t>
      </w:r>
      <w:r w:rsidRPr="00027EEE">
        <w:rPr>
          <w:bCs/>
          <w:u w:val="single"/>
        </w:rPr>
        <w:t>nastąpi w terminie późniejszym</w:t>
      </w:r>
      <w:r>
        <w:rPr>
          <w:bCs/>
          <w:u w:val="single"/>
        </w:rPr>
        <w:t>.</w:t>
      </w:r>
    </w:p>
    <w:bookmarkEnd w:id="0"/>
    <w:p w14:paraId="3AD34BC9" w14:textId="77777777" w:rsidR="00124FFF" w:rsidRDefault="00124FFF" w:rsidP="00124FF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70F3503" w14:textId="77777777" w:rsidR="00124FFF" w:rsidRDefault="00124FFF" w:rsidP="00124FFF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D718981" w14:textId="77777777" w:rsidR="00124FFF" w:rsidRDefault="00124FFF" w:rsidP="00124FF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F739631" w14:textId="299FA130" w:rsidR="008642B3" w:rsidRPr="009C454F" w:rsidRDefault="00124FFF" w:rsidP="00124FFF">
      <w:pPr>
        <w:ind w:firstLine="425"/>
        <w:jc w:val="center"/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8642B3" w:rsidRPr="009C454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E18B3" w14:textId="77777777" w:rsidR="001D7217" w:rsidRDefault="001D7217">
      <w:r>
        <w:separator/>
      </w:r>
    </w:p>
  </w:endnote>
  <w:endnote w:type="continuationSeparator" w:id="0">
    <w:p w14:paraId="28F12B0B" w14:textId="77777777" w:rsidR="001D7217" w:rsidRDefault="001D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512C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108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AD521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328DD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C67F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73937" w14:textId="77777777" w:rsidR="001D7217" w:rsidRDefault="001D7217">
      <w:r>
        <w:separator/>
      </w:r>
    </w:p>
  </w:footnote>
  <w:footnote w:type="continuationSeparator" w:id="0">
    <w:p w14:paraId="234B7378" w14:textId="77777777" w:rsidR="001D7217" w:rsidRDefault="001D7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C408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A8F6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132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217"/>
    <w:rsid w:val="00022322"/>
    <w:rsid w:val="00042497"/>
    <w:rsid w:val="000C1E6F"/>
    <w:rsid w:val="000E4E56"/>
    <w:rsid w:val="00124FFF"/>
    <w:rsid w:val="00163BC0"/>
    <w:rsid w:val="001A1468"/>
    <w:rsid w:val="001B7815"/>
    <w:rsid w:val="001D7217"/>
    <w:rsid w:val="00211A34"/>
    <w:rsid w:val="002B1E4F"/>
    <w:rsid w:val="002B6761"/>
    <w:rsid w:val="003445A0"/>
    <w:rsid w:val="003A0AFC"/>
    <w:rsid w:val="003D611C"/>
    <w:rsid w:val="003E0AA7"/>
    <w:rsid w:val="00431C0B"/>
    <w:rsid w:val="00437CAD"/>
    <w:rsid w:val="004657DA"/>
    <w:rsid w:val="004B2665"/>
    <w:rsid w:val="004C3459"/>
    <w:rsid w:val="004E324A"/>
    <w:rsid w:val="004E7234"/>
    <w:rsid w:val="004E7CF3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454F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1444"/>
    <w:rsid w:val="00DC76A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229EB"/>
  <w15:chartTrackingRefBased/>
  <w15:docId w15:val="{DFB3B26F-D509-4A6B-9622-13B2787AD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563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1899-12-31T23:00:00Z</cp:lastPrinted>
  <dcterms:created xsi:type="dcterms:W3CDTF">2023-11-28T13:14:00Z</dcterms:created>
  <dcterms:modified xsi:type="dcterms:W3CDTF">2023-11-29T12:14:00Z</dcterms:modified>
</cp:coreProperties>
</file>