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3122" w:rsidRDefault="00FF3122" w:rsidP="00FF3122">
      <w:pPr>
        <w:pStyle w:val="Nagwek"/>
        <w:tabs>
          <w:tab w:val="clear" w:pos="4536"/>
          <w:tab w:val="clear" w:pos="9072"/>
          <w:tab w:val="left" w:pos="3390"/>
          <w:tab w:val="right" w:pos="9070"/>
        </w:tabs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 w:rsidR="00C57E61" w:rsidRPr="00D8135B">
        <w:rPr>
          <w:noProof/>
          <w:color w:val="FFFFFF"/>
        </w:rPr>
        <w:drawing>
          <wp:inline distT="0" distB="0" distL="0" distR="0" wp14:anchorId="76A02CF9" wp14:editId="79EA3F8B">
            <wp:extent cx="5759450" cy="858587"/>
            <wp:effectExtent l="0" t="0" r="0" b="0"/>
            <wp:docPr id="3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858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7E61" w:rsidRDefault="00C57E61" w:rsidP="00FF3122">
      <w:pPr>
        <w:pStyle w:val="Nagwek"/>
        <w:tabs>
          <w:tab w:val="clear" w:pos="4536"/>
          <w:tab w:val="clear" w:pos="9072"/>
          <w:tab w:val="left" w:pos="3390"/>
          <w:tab w:val="right" w:pos="9070"/>
        </w:tabs>
        <w:rPr>
          <w:rFonts w:ascii="Arial" w:hAnsi="Arial" w:cs="Arial"/>
          <w:b/>
          <w:bCs/>
          <w:sz w:val="24"/>
          <w:szCs w:val="24"/>
        </w:rPr>
      </w:pPr>
    </w:p>
    <w:p w:rsidR="00B04206" w:rsidRPr="0002728B" w:rsidRDefault="00FF3122" w:rsidP="00FF3122">
      <w:pPr>
        <w:pStyle w:val="Nagwek"/>
        <w:tabs>
          <w:tab w:val="clear" w:pos="4536"/>
          <w:tab w:val="clear" w:pos="9072"/>
          <w:tab w:val="left" w:pos="3390"/>
          <w:tab w:val="right" w:pos="9070"/>
        </w:tabs>
        <w:jc w:val="right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 w:rsidR="00B04206" w:rsidRPr="00E61526">
        <w:rPr>
          <w:rFonts w:ascii="Arial" w:hAnsi="Arial" w:cs="Arial"/>
          <w:b/>
          <w:bCs/>
          <w:sz w:val="24"/>
          <w:szCs w:val="24"/>
        </w:rPr>
        <w:t>Znak sprawy:</w:t>
      </w:r>
      <w:r w:rsidR="00B04206" w:rsidRPr="0002728B">
        <w:rPr>
          <w:rFonts w:ascii="Arial" w:hAnsi="Arial" w:cs="Arial"/>
          <w:b/>
          <w:bCs/>
          <w:sz w:val="24"/>
          <w:szCs w:val="24"/>
        </w:rPr>
        <w:t xml:space="preserve"> </w:t>
      </w:r>
      <w:r w:rsidR="00313C41" w:rsidRPr="0002728B">
        <w:rPr>
          <w:rFonts w:ascii="Arial" w:hAnsi="Arial" w:cs="Arial"/>
          <w:b/>
          <w:bCs/>
          <w:sz w:val="24"/>
          <w:szCs w:val="24"/>
        </w:rPr>
        <w:t>KA-2/</w:t>
      </w:r>
      <w:r w:rsidR="00C57E61">
        <w:rPr>
          <w:rFonts w:ascii="Arial" w:hAnsi="Arial" w:cs="Arial"/>
          <w:b/>
          <w:bCs/>
          <w:sz w:val="24"/>
          <w:szCs w:val="24"/>
        </w:rPr>
        <w:t>10</w:t>
      </w:r>
      <w:r w:rsidR="00791308">
        <w:rPr>
          <w:rFonts w:ascii="Arial" w:hAnsi="Arial" w:cs="Arial"/>
          <w:b/>
          <w:bCs/>
          <w:sz w:val="24"/>
          <w:szCs w:val="24"/>
        </w:rPr>
        <w:t>1</w:t>
      </w:r>
      <w:r w:rsidR="00313C41" w:rsidRPr="0002728B">
        <w:rPr>
          <w:rFonts w:ascii="Arial" w:hAnsi="Arial" w:cs="Arial"/>
          <w:b/>
          <w:bCs/>
          <w:sz w:val="24"/>
          <w:szCs w:val="24"/>
        </w:rPr>
        <w:t>/202</w:t>
      </w:r>
      <w:r w:rsidR="004E0E5D">
        <w:rPr>
          <w:rFonts w:ascii="Arial" w:hAnsi="Arial" w:cs="Arial"/>
          <w:b/>
          <w:bCs/>
          <w:sz w:val="24"/>
          <w:szCs w:val="24"/>
        </w:rPr>
        <w:t>3</w:t>
      </w:r>
    </w:p>
    <w:p w:rsidR="00B639E0" w:rsidRPr="0002728B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:rsidR="00B639E0" w:rsidRPr="0002728B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477314">
        <w:rPr>
          <w:rFonts w:ascii="Arial" w:hAnsi="Arial" w:cs="Arial"/>
          <w:b/>
          <w:bCs/>
          <w:i w:val="0"/>
          <w:szCs w:val="24"/>
        </w:rPr>
        <w:t>Załącznik nr</w:t>
      </w:r>
      <w:r w:rsidRPr="0002728B">
        <w:rPr>
          <w:rFonts w:ascii="Arial" w:hAnsi="Arial" w:cs="Arial"/>
          <w:b/>
          <w:bCs/>
          <w:i w:val="0"/>
          <w:szCs w:val="24"/>
        </w:rPr>
        <w:t xml:space="preserve"> </w:t>
      </w:r>
      <w:r w:rsidR="00C57E61">
        <w:rPr>
          <w:rFonts w:ascii="Arial" w:hAnsi="Arial" w:cs="Arial"/>
          <w:b/>
          <w:bCs/>
          <w:i w:val="0"/>
          <w:szCs w:val="24"/>
        </w:rPr>
        <w:t>1</w:t>
      </w:r>
      <w:r w:rsidR="002A054B" w:rsidRPr="0002728B">
        <w:rPr>
          <w:rFonts w:ascii="Arial" w:hAnsi="Arial" w:cs="Arial"/>
          <w:b/>
          <w:bCs/>
          <w:i w:val="0"/>
          <w:szCs w:val="24"/>
        </w:rPr>
        <w:t xml:space="preserve"> </w:t>
      </w:r>
      <w:r w:rsidRPr="0002728B">
        <w:rPr>
          <w:rFonts w:ascii="Arial" w:hAnsi="Arial" w:cs="Arial"/>
          <w:b/>
          <w:bCs/>
          <w:i w:val="0"/>
          <w:szCs w:val="24"/>
        </w:rPr>
        <w:t>do SWZ</w:t>
      </w:r>
    </w:p>
    <w:p w:rsidR="00B04206" w:rsidRPr="0002728B" w:rsidRDefault="00B0420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EF47EE" w:rsidRPr="0014042D" w:rsidRDefault="003B310D" w:rsidP="003B310D">
      <w:pPr>
        <w:pStyle w:val="Nagwek2"/>
        <w:ind w:left="0"/>
        <w:rPr>
          <w:sz w:val="22"/>
        </w:rPr>
      </w:pPr>
      <w:r w:rsidRPr="0014042D">
        <w:rPr>
          <w:sz w:val="22"/>
        </w:rPr>
        <w:t>OFERTA</w:t>
      </w:r>
    </w:p>
    <w:p w:rsidR="00EF47EE" w:rsidRPr="0014042D" w:rsidRDefault="00EF47EE" w:rsidP="00EF47EE">
      <w:pPr>
        <w:rPr>
          <w:sz w:val="22"/>
        </w:rPr>
      </w:pPr>
    </w:p>
    <w:p w:rsidR="00902B46" w:rsidRPr="0014042D" w:rsidRDefault="00902B46" w:rsidP="00DD7835">
      <w:pPr>
        <w:tabs>
          <w:tab w:val="left" w:pos="8250"/>
        </w:tabs>
        <w:spacing w:line="360" w:lineRule="auto"/>
        <w:ind w:hanging="28"/>
        <w:rPr>
          <w:sz w:val="22"/>
        </w:rPr>
      </w:pPr>
      <w:r w:rsidRPr="0014042D">
        <w:rPr>
          <w:sz w:val="22"/>
        </w:rPr>
        <w:t>Nazwa</w:t>
      </w:r>
      <w:r w:rsidR="00D24480" w:rsidRPr="0014042D">
        <w:rPr>
          <w:sz w:val="22"/>
        </w:rPr>
        <w:t>:</w:t>
      </w:r>
      <w:r w:rsidRPr="0014042D">
        <w:rPr>
          <w:sz w:val="22"/>
        </w:rPr>
        <w:t xml:space="preserve"> </w:t>
      </w:r>
      <w:r w:rsidR="00D24480" w:rsidRPr="0014042D">
        <w:rPr>
          <w:sz w:val="22"/>
        </w:rPr>
        <w:t>(</w:t>
      </w:r>
      <w:r w:rsidRPr="0014042D">
        <w:rPr>
          <w:sz w:val="22"/>
        </w:rPr>
        <w:t>Wykonawcy lub Wykonawców w przypadku oferty wspólnej</w:t>
      </w:r>
      <w:r w:rsidR="00D24480" w:rsidRPr="0014042D">
        <w:rPr>
          <w:sz w:val="22"/>
        </w:rPr>
        <w:t>)</w:t>
      </w:r>
      <w:r w:rsidR="00815C90" w:rsidRPr="0014042D">
        <w:rPr>
          <w:rStyle w:val="Odwoanieprzypisudolnego"/>
          <w:sz w:val="22"/>
        </w:rPr>
        <w:footnoteReference w:id="1"/>
      </w:r>
      <w:r w:rsidRPr="0014042D">
        <w:rPr>
          <w:sz w:val="22"/>
        </w:rPr>
        <w:t>:</w:t>
      </w:r>
      <w:r w:rsidR="00DD7835">
        <w:rPr>
          <w:sz w:val="22"/>
        </w:rPr>
        <w:tab/>
      </w:r>
    </w:p>
    <w:p w:rsidR="00902B46" w:rsidRPr="0014042D" w:rsidRDefault="00902B46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322F42">
        <w:rPr>
          <w:sz w:val="22"/>
        </w:rPr>
        <w:t>.......................</w:t>
      </w:r>
    </w:p>
    <w:p w:rsidR="00B639E0" w:rsidRPr="0014042D" w:rsidRDefault="00902B46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Adres: ul. .....................</w:t>
      </w:r>
      <w:r w:rsidR="00B639E0" w:rsidRPr="0014042D">
        <w:rPr>
          <w:sz w:val="22"/>
        </w:rPr>
        <w:t>...............</w:t>
      </w:r>
      <w:r w:rsidRPr="0014042D">
        <w:rPr>
          <w:sz w:val="22"/>
        </w:rPr>
        <w:t xml:space="preserve">.................... </w:t>
      </w:r>
      <w:r w:rsidR="00B639E0" w:rsidRPr="0014042D">
        <w:rPr>
          <w:sz w:val="22"/>
        </w:rPr>
        <w:t xml:space="preserve">       </w:t>
      </w:r>
      <w:r w:rsidRPr="0014042D">
        <w:rPr>
          <w:sz w:val="22"/>
        </w:rPr>
        <w:t>kod pocztowy</w:t>
      </w:r>
      <w:r w:rsidR="00A23458" w:rsidRPr="0014042D">
        <w:rPr>
          <w:sz w:val="22"/>
        </w:rPr>
        <w:t>:</w:t>
      </w:r>
      <w:r w:rsidR="00B639E0" w:rsidRPr="0014042D">
        <w:rPr>
          <w:sz w:val="22"/>
        </w:rPr>
        <w:t>………………………</w:t>
      </w:r>
      <w:r w:rsidR="00322F42">
        <w:rPr>
          <w:sz w:val="22"/>
        </w:rPr>
        <w:t>……….</w:t>
      </w:r>
    </w:p>
    <w:p w:rsidR="00902B46" w:rsidRPr="0014042D" w:rsidRDefault="00B639E0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m</w:t>
      </w:r>
      <w:r w:rsidR="00902B46" w:rsidRPr="0014042D">
        <w:rPr>
          <w:sz w:val="22"/>
        </w:rPr>
        <w:t>iasto</w:t>
      </w:r>
      <w:r w:rsidRPr="0014042D">
        <w:rPr>
          <w:sz w:val="22"/>
        </w:rPr>
        <w:t xml:space="preserve">:     ..............................................        </w:t>
      </w:r>
      <w:r w:rsidR="00902B46" w:rsidRPr="0014042D">
        <w:rPr>
          <w:sz w:val="22"/>
        </w:rPr>
        <w:t>województwo: ……………………..………</w:t>
      </w:r>
      <w:r w:rsidR="00322F42">
        <w:rPr>
          <w:sz w:val="22"/>
        </w:rPr>
        <w:t>……….</w:t>
      </w:r>
    </w:p>
    <w:p w:rsidR="00B12D3B" w:rsidRPr="0014042D" w:rsidRDefault="00902B46" w:rsidP="00B639E0">
      <w:pPr>
        <w:spacing w:line="360" w:lineRule="auto"/>
        <w:ind w:hanging="27"/>
        <w:jc w:val="both"/>
        <w:rPr>
          <w:sz w:val="22"/>
        </w:rPr>
      </w:pPr>
      <w:r w:rsidRPr="0014042D">
        <w:rPr>
          <w:sz w:val="22"/>
        </w:rPr>
        <w:t>tel.</w:t>
      </w:r>
      <w:r w:rsidR="00B639E0" w:rsidRPr="0014042D">
        <w:rPr>
          <w:sz w:val="22"/>
        </w:rPr>
        <w:t>:</w:t>
      </w:r>
      <w:r w:rsidRPr="0014042D">
        <w:rPr>
          <w:sz w:val="22"/>
        </w:rPr>
        <w:t xml:space="preserve"> ...</w:t>
      </w:r>
      <w:r w:rsidR="00B639E0" w:rsidRPr="0014042D">
        <w:rPr>
          <w:sz w:val="22"/>
        </w:rPr>
        <w:t>..</w:t>
      </w:r>
      <w:r w:rsidRPr="0014042D">
        <w:rPr>
          <w:sz w:val="22"/>
        </w:rPr>
        <w:t>.</w:t>
      </w:r>
      <w:r w:rsidR="00B639E0" w:rsidRPr="0014042D">
        <w:rPr>
          <w:sz w:val="22"/>
        </w:rPr>
        <w:t>....</w:t>
      </w:r>
      <w:r w:rsidR="00B12D3B" w:rsidRPr="0014042D">
        <w:rPr>
          <w:sz w:val="22"/>
        </w:rPr>
        <w:t>.....</w:t>
      </w:r>
      <w:r w:rsidR="00B639E0" w:rsidRPr="0014042D">
        <w:rPr>
          <w:sz w:val="22"/>
        </w:rPr>
        <w:t>.</w:t>
      </w:r>
      <w:r w:rsidRPr="0014042D">
        <w:rPr>
          <w:sz w:val="22"/>
        </w:rPr>
        <w:t>..</w:t>
      </w:r>
      <w:r w:rsidR="00B12D3B" w:rsidRPr="0014042D">
        <w:rPr>
          <w:sz w:val="22"/>
        </w:rPr>
        <w:t>...........................</w:t>
      </w:r>
      <w:r w:rsidRPr="0014042D">
        <w:rPr>
          <w:sz w:val="22"/>
        </w:rPr>
        <w:t>.........</w:t>
      </w:r>
      <w:r w:rsidR="00B639E0" w:rsidRPr="0014042D">
        <w:rPr>
          <w:sz w:val="22"/>
        </w:rPr>
        <w:t>..</w:t>
      </w:r>
      <w:r w:rsidRPr="0014042D">
        <w:rPr>
          <w:sz w:val="22"/>
        </w:rPr>
        <w:t>....</w:t>
      </w:r>
      <w:r w:rsidR="002B5FCD">
        <w:rPr>
          <w:sz w:val="22"/>
        </w:rPr>
        <w:t>.................................................................................</w:t>
      </w:r>
      <w:r w:rsidR="00B12D3B" w:rsidRPr="0014042D">
        <w:rPr>
          <w:sz w:val="22"/>
        </w:rPr>
        <w:t xml:space="preserve">      </w:t>
      </w:r>
    </w:p>
    <w:p w:rsidR="00902B46" w:rsidRPr="0014042D" w:rsidRDefault="00B639E0" w:rsidP="00B12D3B">
      <w:pPr>
        <w:spacing w:line="360" w:lineRule="auto"/>
        <w:ind w:hanging="27"/>
        <w:jc w:val="both"/>
        <w:rPr>
          <w:sz w:val="22"/>
        </w:rPr>
      </w:pPr>
      <w:r w:rsidRPr="0014042D">
        <w:rPr>
          <w:sz w:val="22"/>
        </w:rPr>
        <w:t>e-mail: ...........</w:t>
      </w:r>
      <w:r w:rsidR="00B12D3B" w:rsidRPr="0014042D">
        <w:rPr>
          <w:sz w:val="22"/>
        </w:rPr>
        <w:t>.......</w:t>
      </w:r>
      <w:r w:rsidRPr="0014042D">
        <w:rPr>
          <w:sz w:val="22"/>
        </w:rPr>
        <w:t>.......</w:t>
      </w:r>
      <w:r w:rsidR="0002728B" w:rsidRPr="0014042D">
        <w:rPr>
          <w:sz w:val="22"/>
        </w:rPr>
        <w:t>..............................</w:t>
      </w:r>
      <w:r w:rsidRPr="0014042D">
        <w:rPr>
          <w:sz w:val="22"/>
        </w:rPr>
        <w:t>..............................</w:t>
      </w:r>
      <w:r w:rsidR="00902B46" w:rsidRPr="0014042D">
        <w:rPr>
          <w:sz w:val="22"/>
        </w:rPr>
        <w:t>na który zamawiający ma przesyłać korespondencję</w:t>
      </w:r>
    </w:p>
    <w:p w:rsidR="00902B46" w:rsidRPr="0014042D" w:rsidRDefault="00902B46" w:rsidP="00902B46">
      <w:pPr>
        <w:spacing w:line="360" w:lineRule="auto"/>
        <w:rPr>
          <w:rFonts w:eastAsia="MS Mincho"/>
          <w:sz w:val="22"/>
        </w:rPr>
      </w:pPr>
      <w:r w:rsidRPr="0014042D">
        <w:rPr>
          <w:rFonts w:eastAsia="MS Mincho"/>
          <w:sz w:val="22"/>
        </w:rPr>
        <w:t>NIP: ..................................................., REGON: ................................................</w:t>
      </w:r>
      <w:r w:rsidR="002B5FCD">
        <w:rPr>
          <w:rFonts w:eastAsia="MS Mincho"/>
          <w:sz w:val="22"/>
        </w:rPr>
        <w:t>.......................</w:t>
      </w:r>
    </w:p>
    <w:p w:rsidR="00B639E0" w:rsidRPr="0014042D" w:rsidRDefault="00B639E0">
      <w:pPr>
        <w:ind w:left="567"/>
        <w:jc w:val="both"/>
        <w:rPr>
          <w:sz w:val="22"/>
        </w:rPr>
      </w:pPr>
    </w:p>
    <w:p w:rsidR="00B04206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4"/>
        </w:rPr>
      </w:pPr>
      <w:r w:rsidRPr="00A624F5">
        <w:rPr>
          <w:rFonts w:ascii="Arial" w:hAnsi="Arial" w:cs="Arial"/>
          <w:sz w:val="22"/>
          <w:szCs w:val="24"/>
        </w:rPr>
        <w:t xml:space="preserve">W odpowiedzi na ogłoszenie </w:t>
      </w:r>
      <w:r w:rsidR="00B04206" w:rsidRPr="00A624F5">
        <w:rPr>
          <w:rFonts w:ascii="Arial" w:hAnsi="Arial" w:cs="Arial"/>
          <w:sz w:val="22"/>
          <w:szCs w:val="24"/>
        </w:rPr>
        <w:t>do postępowania prowadzonego w trybie</w:t>
      </w:r>
      <w:r w:rsidR="00930F5C" w:rsidRPr="00A624F5">
        <w:rPr>
          <w:rFonts w:ascii="Arial" w:hAnsi="Arial" w:cs="Arial"/>
          <w:sz w:val="22"/>
          <w:szCs w:val="24"/>
        </w:rPr>
        <w:t xml:space="preserve"> </w:t>
      </w:r>
      <w:r w:rsidR="00313C41" w:rsidRPr="00A624F5">
        <w:rPr>
          <w:rFonts w:ascii="Arial" w:hAnsi="Arial" w:cs="Arial"/>
          <w:sz w:val="22"/>
          <w:szCs w:val="24"/>
        </w:rPr>
        <w:t>p</w:t>
      </w:r>
      <w:r w:rsidR="00C5102C">
        <w:rPr>
          <w:rFonts w:ascii="Arial" w:hAnsi="Arial" w:cs="Arial"/>
          <w:sz w:val="22"/>
          <w:szCs w:val="24"/>
        </w:rPr>
        <w:t>odstawowym</w:t>
      </w:r>
      <w:r w:rsidR="00040674" w:rsidRPr="00A624F5">
        <w:rPr>
          <w:rFonts w:ascii="Arial" w:hAnsi="Arial" w:cs="Arial"/>
          <w:sz w:val="22"/>
          <w:szCs w:val="24"/>
        </w:rPr>
        <w:t xml:space="preserve"> </w:t>
      </w:r>
      <w:r w:rsidR="008F577A">
        <w:rPr>
          <w:rFonts w:ascii="Arial" w:hAnsi="Arial" w:cs="Arial"/>
          <w:sz w:val="22"/>
          <w:szCs w:val="24"/>
        </w:rPr>
        <w:t xml:space="preserve">bez negocjacji </w:t>
      </w:r>
      <w:r w:rsidR="00B639E0" w:rsidRPr="00A624F5">
        <w:rPr>
          <w:rFonts w:ascii="Arial" w:hAnsi="Arial" w:cs="Arial"/>
          <w:sz w:val="22"/>
          <w:szCs w:val="24"/>
        </w:rPr>
        <w:t>pn</w:t>
      </w:r>
      <w:r w:rsidR="00B639E0" w:rsidRPr="00A624F5">
        <w:rPr>
          <w:rFonts w:ascii="Arial" w:hAnsi="Arial" w:cs="Arial"/>
          <w:sz w:val="22"/>
          <w:szCs w:val="22"/>
        </w:rPr>
        <w:t>.</w:t>
      </w:r>
      <w:r w:rsidR="00B04206" w:rsidRPr="00A624F5">
        <w:rPr>
          <w:rFonts w:ascii="Arial" w:hAnsi="Arial" w:cs="Arial"/>
          <w:sz w:val="22"/>
          <w:szCs w:val="22"/>
        </w:rPr>
        <w:t>:</w:t>
      </w:r>
      <w:r w:rsidR="00E60230" w:rsidRPr="00A624F5">
        <w:rPr>
          <w:rFonts w:ascii="Arial" w:hAnsi="Arial" w:cs="Arial"/>
          <w:sz w:val="22"/>
          <w:szCs w:val="22"/>
        </w:rPr>
        <w:t xml:space="preserve"> </w:t>
      </w:r>
      <w:r w:rsidR="00791308" w:rsidRPr="00791308">
        <w:rPr>
          <w:rFonts w:ascii="Arial" w:hAnsi="Arial" w:cs="Arial"/>
          <w:b/>
          <w:sz w:val="22"/>
          <w:szCs w:val="22"/>
        </w:rPr>
        <w:t>Zakup i dostawa zestaw</w:t>
      </w:r>
      <w:r w:rsidR="00854659">
        <w:rPr>
          <w:rFonts w:ascii="Arial" w:hAnsi="Arial" w:cs="Arial"/>
          <w:b/>
          <w:sz w:val="22"/>
          <w:szCs w:val="22"/>
        </w:rPr>
        <w:t>u</w:t>
      </w:r>
      <w:r w:rsidR="00791308" w:rsidRPr="00791308">
        <w:rPr>
          <w:rFonts w:ascii="Arial" w:hAnsi="Arial" w:cs="Arial"/>
          <w:b/>
          <w:sz w:val="22"/>
          <w:szCs w:val="22"/>
        </w:rPr>
        <w:t xml:space="preserve"> komputerow</w:t>
      </w:r>
      <w:r w:rsidR="00854659">
        <w:rPr>
          <w:rFonts w:ascii="Arial" w:hAnsi="Arial" w:cs="Arial"/>
          <w:b/>
          <w:sz w:val="22"/>
          <w:szCs w:val="22"/>
        </w:rPr>
        <w:t>ego</w:t>
      </w:r>
      <w:r w:rsidR="00791308" w:rsidRPr="00791308">
        <w:rPr>
          <w:rFonts w:ascii="Arial" w:hAnsi="Arial" w:cs="Arial"/>
          <w:b/>
          <w:sz w:val="22"/>
          <w:szCs w:val="22"/>
        </w:rPr>
        <w:t xml:space="preserve"> dla Katedry Wodociągów</w:t>
      </w:r>
      <w:r w:rsidR="00762EE0">
        <w:rPr>
          <w:rFonts w:ascii="Arial" w:hAnsi="Arial" w:cs="Arial"/>
          <w:b/>
          <w:sz w:val="22"/>
          <w:szCs w:val="22"/>
        </w:rPr>
        <w:t>,</w:t>
      </w:r>
      <w:bookmarkStart w:id="1" w:name="_GoBack"/>
      <w:bookmarkEnd w:id="1"/>
      <w:r w:rsidR="00791308" w:rsidRPr="00791308">
        <w:rPr>
          <w:rFonts w:ascii="Arial" w:hAnsi="Arial" w:cs="Arial"/>
          <w:b/>
          <w:sz w:val="22"/>
          <w:szCs w:val="22"/>
        </w:rPr>
        <w:t xml:space="preserve"> Kanalizacji i Monitoringu Środowiska Politechniki Krakowskiej</w:t>
      </w:r>
      <w:r w:rsidR="003B740C" w:rsidRPr="00A624F5">
        <w:rPr>
          <w:rFonts w:ascii="Arial" w:hAnsi="Arial" w:cs="Arial"/>
          <w:b/>
          <w:sz w:val="22"/>
          <w:szCs w:val="22"/>
        </w:rPr>
        <w:t xml:space="preserve"> </w:t>
      </w:r>
      <w:r w:rsidRPr="00A624F5">
        <w:rPr>
          <w:rFonts w:ascii="Arial" w:hAnsi="Arial" w:cs="Arial"/>
          <w:sz w:val="22"/>
          <w:szCs w:val="24"/>
        </w:rPr>
        <w:t>oferujemy realizację przedmiotu zamówienia z</w:t>
      </w:r>
      <w:r w:rsidR="00B04206" w:rsidRPr="00A624F5">
        <w:rPr>
          <w:rFonts w:ascii="Arial" w:hAnsi="Arial" w:cs="Arial"/>
          <w:sz w:val="22"/>
          <w:szCs w:val="24"/>
        </w:rPr>
        <w:t>godnie</w:t>
      </w:r>
      <w:r w:rsidR="00C70E06" w:rsidRPr="00A624F5">
        <w:rPr>
          <w:rFonts w:ascii="Arial" w:hAnsi="Arial" w:cs="Arial"/>
          <w:sz w:val="22"/>
          <w:szCs w:val="24"/>
        </w:rPr>
        <w:t xml:space="preserve"> z wymogami określonymi w SWZ </w:t>
      </w:r>
      <w:r w:rsidRPr="00A624F5">
        <w:rPr>
          <w:rFonts w:ascii="Arial" w:hAnsi="Arial" w:cs="Arial"/>
          <w:sz w:val="22"/>
          <w:szCs w:val="24"/>
        </w:rPr>
        <w:t>za cenę</w:t>
      </w:r>
      <w:r w:rsidR="00C70E06" w:rsidRPr="00A624F5">
        <w:rPr>
          <w:rFonts w:ascii="Arial" w:hAnsi="Arial" w:cs="Arial"/>
          <w:sz w:val="22"/>
          <w:szCs w:val="24"/>
        </w:rPr>
        <w:t>:</w:t>
      </w:r>
    </w:p>
    <w:p w:rsidR="00D847B6" w:rsidRDefault="00D847B6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22"/>
        <w:gridCol w:w="1152"/>
        <w:gridCol w:w="1154"/>
        <w:gridCol w:w="500"/>
        <w:gridCol w:w="1671"/>
        <w:gridCol w:w="781"/>
        <w:gridCol w:w="2680"/>
      </w:tblGrid>
      <w:tr w:rsidR="00D847B6" w:rsidRPr="009D7700" w:rsidTr="008E7A86">
        <w:trPr>
          <w:trHeight w:val="635"/>
        </w:trPr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7B6" w:rsidRPr="009D7700" w:rsidRDefault="00D847B6" w:rsidP="008E7A8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7B6" w:rsidRPr="009D7700" w:rsidRDefault="00D847B6" w:rsidP="008E7A8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7B6" w:rsidRPr="009D7700" w:rsidRDefault="00D847B6" w:rsidP="008E7A8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Cena jednostkowa netto (zł) za jedną sztukę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7B6" w:rsidRPr="009D7700" w:rsidRDefault="00D847B6" w:rsidP="008E7A8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Ilość szt.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7B6" w:rsidRPr="009D7700" w:rsidRDefault="00D847B6" w:rsidP="008E7A8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Wartość  netto (zł)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7B6" w:rsidRPr="009D7700" w:rsidRDefault="00D847B6" w:rsidP="008E7A8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Stawka</w:t>
            </w:r>
          </w:p>
          <w:p w:rsidR="00D847B6" w:rsidRPr="009D7700" w:rsidRDefault="00D847B6" w:rsidP="008E7A8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podatku VAT</w:t>
            </w:r>
          </w:p>
          <w:p w:rsidR="00D847B6" w:rsidRPr="009D7700" w:rsidRDefault="00D847B6" w:rsidP="008E7A8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(%)</w:t>
            </w:r>
          </w:p>
        </w:tc>
        <w:tc>
          <w:tcPr>
            <w:tcW w:w="1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7B6" w:rsidRPr="009D7700" w:rsidRDefault="00D847B6" w:rsidP="008E7A8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Cena  brutto wraz z podatkiem VAT (zł)</w:t>
            </w:r>
          </w:p>
        </w:tc>
      </w:tr>
      <w:tr w:rsidR="00D847B6" w:rsidRPr="009D7700" w:rsidTr="008E7A86">
        <w:trPr>
          <w:trHeight w:val="687"/>
        </w:trPr>
        <w:tc>
          <w:tcPr>
            <w:tcW w:w="6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847B6" w:rsidRPr="009D7700" w:rsidRDefault="00D847B6" w:rsidP="00100B0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7B6" w:rsidRPr="009D7700" w:rsidRDefault="00D847B6" w:rsidP="008E7A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Poz. 1</w:t>
            </w:r>
          </w:p>
          <w:p w:rsidR="00D847B6" w:rsidRPr="009D7700" w:rsidRDefault="00D847B6" w:rsidP="008E7A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laptop 17,3”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7B6" w:rsidRPr="009D7700" w:rsidRDefault="00D847B6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……………..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7B6" w:rsidRPr="009D7700" w:rsidRDefault="00D847B6" w:rsidP="008E7A8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7B6" w:rsidRPr="009D7700" w:rsidRDefault="00D847B6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……………………..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7B6" w:rsidRPr="009D7700" w:rsidRDefault="00D847B6" w:rsidP="008E7A8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23%</w:t>
            </w:r>
          </w:p>
        </w:tc>
        <w:tc>
          <w:tcPr>
            <w:tcW w:w="1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7B6" w:rsidRPr="009D7700" w:rsidRDefault="00D847B6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47B6" w:rsidRPr="009D7700" w:rsidRDefault="00D847B6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……….……….. zł</w:t>
            </w:r>
          </w:p>
          <w:p w:rsidR="00D847B6" w:rsidRPr="009D7700" w:rsidRDefault="00D847B6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47B6" w:rsidRPr="009D7700" w:rsidRDefault="00D847B6" w:rsidP="008E7A86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słownie……………………………</w:t>
            </w:r>
          </w:p>
          <w:p w:rsidR="00D847B6" w:rsidRPr="009D7700" w:rsidRDefault="00D847B6" w:rsidP="008E7A86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  <w:p w:rsidR="00D847B6" w:rsidRPr="009D7700" w:rsidRDefault="00D847B6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847B6" w:rsidRPr="009D7700" w:rsidTr="008E7A86">
        <w:trPr>
          <w:trHeight w:val="687"/>
        </w:trPr>
        <w:tc>
          <w:tcPr>
            <w:tcW w:w="6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847B6" w:rsidRPr="009D7700" w:rsidRDefault="00D847B6" w:rsidP="008E7A8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7B6" w:rsidRPr="009D7700" w:rsidRDefault="00D847B6" w:rsidP="008E7A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Poz. 2</w:t>
            </w:r>
          </w:p>
          <w:p w:rsidR="00D847B6" w:rsidRPr="009D7700" w:rsidRDefault="00D847B6" w:rsidP="008E7A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skaner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7B6" w:rsidRPr="009D7700" w:rsidRDefault="00D847B6" w:rsidP="008E7A8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47B6" w:rsidRPr="009D7700" w:rsidRDefault="00D847B6" w:rsidP="008E7A86">
            <w:pPr>
              <w:rPr>
                <w:rFonts w:ascii="Times New Roman" w:hAnsi="Times New Roman" w:cs="Times New Roman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……………..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7B6" w:rsidRPr="009D7700" w:rsidRDefault="00D847B6" w:rsidP="008E7A8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7B6" w:rsidRPr="009D7700" w:rsidRDefault="00D847B6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……………………..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7B6" w:rsidRPr="000E06DB" w:rsidRDefault="00D847B6" w:rsidP="008E7A8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E06D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23%</w:t>
            </w:r>
          </w:p>
        </w:tc>
        <w:tc>
          <w:tcPr>
            <w:tcW w:w="1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7B6" w:rsidRPr="009D7700" w:rsidRDefault="00D847B6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47B6" w:rsidRPr="009D7700" w:rsidRDefault="00D847B6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……….……….. zł</w:t>
            </w:r>
          </w:p>
          <w:p w:rsidR="00D847B6" w:rsidRPr="009D7700" w:rsidRDefault="00D847B6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47B6" w:rsidRPr="009D7700" w:rsidRDefault="00D847B6" w:rsidP="008E7A86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słownie……………………………</w:t>
            </w:r>
          </w:p>
          <w:p w:rsidR="00D847B6" w:rsidRPr="009D7700" w:rsidRDefault="00D847B6" w:rsidP="008E7A86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  <w:p w:rsidR="00D847B6" w:rsidRPr="009D7700" w:rsidRDefault="00D847B6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847B6" w:rsidRPr="009D7700" w:rsidTr="008E7A86">
        <w:trPr>
          <w:trHeight w:val="687"/>
        </w:trPr>
        <w:tc>
          <w:tcPr>
            <w:tcW w:w="6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847B6" w:rsidRPr="009D7700" w:rsidRDefault="00D847B6" w:rsidP="008E7A8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7B6" w:rsidRPr="009D7700" w:rsidRDefault="00D847B6" w:rsidP="008E7A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Poz. 3</w:t>
            </w:r>
          </w:p>
          <w:p w:rsidR="00D847B6" w:rsidRPr="009D7700" w:rsidRDefault="00D847B6" w:rsidP="008E7A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laptop 15,6”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7B6" w:rsidRPr="009D7700" w:rsidRDefault="00D847B6" w:rsidP="008E7A8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47B6" w:rsidRPr="009D7700" w:rsidRDefault="00D847B6" w:rsidP="008E7A86">
            <w:pPr>
              <w:rPr>
                <w:rFonts w:ascii="Times New Roman" w:hAnsi="Times New Roman" w:cs="Times New Roman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……………..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7B6" w:rsidRPr="009D7700" w:rsidRDefault="00D847B6" w:rsidP="008E7A8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7B6" w:rsidRPr="009D7700" w:rsidRDefault="00D847B6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……………………..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7B6" w:rsidRPr="000E06DB" w:rsidRDefault="00D847B6" w:rsidP="008E7A8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E06D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23%</w:t>
            </w:r>
          </w:p>
        </w:tc>
        <w:tc>
          <w:tcPr>
            <w:tcW w:w="1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7B6" w:rsidRPr="009D7700" w:rsidRDefault="00D847B6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47B6" w:rsidRPr="009D7700" w:rsidRDefault="00D847B6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……….……….. zł</w:t>
            </w:r>
          </w:p>
          <w:p w:rsidR="00D847B6" w:rsidRPr="009D7700" w:rsidRDefault="00D847B6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47B6" w:rsidRPr="009D7700" w:rsidRDefault="00D847B6" w:rsidP="008E7A86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słownie……………………………</w:t>
            </w:r>
          </w:p>
          <w:p w:rsidR="00D847B6" w:rsidRPr="009D7700" w:rsidRDefault="00D847B6" w:rsidP="008E7A86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  <w:p w:rsidR="00D847B6" w:rsidRPr="009D7700" w:rsidRDefault="00D847B6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847B6" w:rsidRPr="009D7700" w:rsidTr="008E7A86">
        <w:trPr>
          <w:trHeight w:val="687"/>
        </w:trPr>
        <w:tc>
          <w:tcPr>
            <w:tcW w:w="61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7B6" w:rsidRPr="009D7700" w:rsidRDefault="00D847B6" w:rsidP="008E7A8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7B6" w:rsidRPr="009D7700" w:rsidRDefault="00D847B6" w:rsidP="008E7A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Poz. 4</w:t>
            </w:r>
          </w:p>
          <w:p w:rsidR="00D847B6" w:rsidRPr="009D7700" w:rsidRDefault="00D847B6" w:rsidP="008E7A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 xml:space="preserve">monitor 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7B6" w:rsidRPr="009D7700" w:rsidRDefault="00D847B6" w:rsidP="008E7A8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47B6" w:rsidRPr="009D7700" w:rsidRDefault="00D847B6" w:rsidP="008E7A86">
            <w:pPr>
              <w:rPr>
                <w:rFonts w:ascii="Times New Roman" w:hAnsi="Times New Roman" w:cs="Times New Roman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……………..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7B6" w:rsidRPr="009D7700" w:rsidRDefault="00D847B6" w:rsidP="008E7A8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b/>
                <w:sz w:val="18"/>
                <w:szCs w:val="18"/>
              </w:rPr>
              <w:t>15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7B6" w:rsidRPr="009D7700" w:rsidRDefault="00D847B6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……………………..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7B6" w:rsidRPr="000E06DB" w:rsidRDefault="00D847B6" w:rsidP="008E7A8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E06D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23%</w:t>
            </w:r>
          </w:p>
        </w:tc>
        <w:tc>
          <w:tcPr>
            <w:tcW w:w="1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7B6" w:rsidRPr="009D7700" w:rsidRDefault="00D847B6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47B6" w:rsidRPr="009D7700" w:rsidRDefault="00D847B6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……….……….. zł</w:t>
            </w:r>
          </w:p>
          <w:p w:rsidR="00D847B6" w:rsidRPr="009D7700" w:rsidRDefault="00D847B6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47B6" w:rsidRPr="009D7700" w:rsidRDefault="00D847B6" w:rsidP="008E7A86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słownie……………………………</w:t>
            </w:r>
          </w:p>
          <w:p w:rsidR="00D847B6" w:rsidRPr="009D7700" w:rsidRDefault="00D847B6" w:rsidP="008E7A86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  <w:p w:rsidR="00D847B6" w:rsidRPr="009D7700" w:rsidRDefault="00D847B6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847B6" w:rsidRPr="009D7700" w:rsidTr="008E7A86">
        <w:trPr>
          <w:trHeight w:val="687"/>
        </w:trPr>
        <w:tc>
          <w:tcPr>
            <w:tcW w:w="2168" w:type="pct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7B6" w:rsidRPr="009D7700" w:rsidRDefault="00D847B6" w:rsidP="008E7A8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Razem: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7B6" w:rsidRPr="009D7700" w:rsidRDefault="00D847B6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……………………..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7B6" w:rsidRPr="000E06DB" w:rsidRDefault="00D847B6" w:rsidP="008E7A8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E06D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23%</w:t>
            </w:r>
          </w:p>
        </w:tc>
        <w:tc>
          <w:tcPr>
            <w:tcW w:w="1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7B6" w:rsidRPr="009D7700" w:rsidRDefault="00D847B6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……….……….. zł</w:t>
            </w:r>
          </w:p>
          <w:p w:rsidR="00D847B6" w:rsidRPr="009D7700" w:rsidRDefault="00D847B6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47B6" w:rsidRPr="009D7700" w:rsidRDefault="00D847B6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słownie……………………………</w:t>
            </w:r>
          </w:p>
        </w:tc>
      </w:tr>
    </w:tbl>
    <w:p w:rsidR="00257D3C" w:rsidRPr="0002728B" w:rsidRDefault="00257D3C" w:rsidP="00257D3C"/>
    <w:p w:rsidR="00276210" w:rsidRPr="00BF7ECA" w:rsidRDefault="00276210" w:rsidP="00276210">
      <w:pPr>
        <w:ind w:left="993"/>
        <w:rPr>
          <w:rFonts w:ascii="Times New Roman" w:hAnsi="Times New Roman" w:cs="Times New Roman"/>
          <w:b/>
          <w:sz w:val="22"/>
          <w:szCs w:val="22"/>
        </w:rPr>
      </w:pPr>
      <w:r w:rsidRPr="00BF7ECA">
        <w:rPr>
          <w:rFonts w:ascii="Times New Roman" w:hAnsi="Times New Roman" w:cs="Times New Roman"/>
          <w:b/>
          <w:sz w:val="22"/>
          <w:szCs w:val="22"/>
        </w:rPr>
        <w:t>Poz. 1 - laptop 17.3” – 1 szt.</w:t>
      </w:r>
    </w:p>
    <w:p w:rsidR="00276210" w:rsidRPr="00BF7ECA" w:rsidRDefault="00276210" w:rsidP="00276210">
      <w:pPr>
        <w:suppressAutoHyphens/>
        <w:ind w:left="927"/>
        <w:rPr>
          <w:rFonts w:ascii="Times New Roman" w:hAnsi="Times New Roman" w:cs="Times New Roman"/>
          <w:color w:val="000000"/>
          <w:sz w:val="22"/>
          <w:szCs w:val="22"/>
          <w:lang w:eastAsia="ar-SA"/>
        </w:rPr>
      </w:pPr>
      <w:r w:rsidRPr="00BF7ECA">
        <w:rPr>
          <w:rFonts w:ascii="Times New Roman" w:hAnsi="Times New Roman" w:cs="Times New Roman"/>
          <w:color w:val="000000"/>
          <w:sz w:val="22"/>
          <w:szCs w:val="22"/>
          <w:lang w:eastAsia="ar-SA"/>
        </w:rPr>
        <w:t xml:space="preserve"> Model: …………………………………………………………………………………</w:t>
      </w:r>
    </w:p>
    <w:p w:rsidR="00276210" w:rsidRPr="00BF7ECA" w:rsidRDefault="00276210" w:rsidP="00276210">
      <w:pPr>
        <w:suppressAutoHyphens/>
        <w:ind w:left="927"/>
        <w:rPr>
          <w:rFonts w:ascii="Times New Roman" w:hAnsi="Times New Roman" w:cs="Times New Roman"/>
          <w:color w:val="000000"/>
          <w:sz w:val="22"/>
          <w:szCs w:val="22"/>
          <w:lang w:eastAsia="ar-SA"/>
        </w:rPr>
      </w:pPr>
      <w:r w:rsidRPr="00BF7ECA">
        <w:rPr>
          <w:rFonts w:ascii="Times New Roman" w:hAnsi="Times New Roman" w:cs="Times New Roman"/>
          <w:color w:val="000000"/>
          <w:sz w:val="22"/>
          <w:szCs w:val="22"/>
          <w:lang w:eastAsia="ar-SA"/>
        </w:rPr>
        <w:t xml:space="preserve"> Producent: ……………………………………………………………………………</w:t>
      </w:r>
    </w:p>
    <w:p w:rsidR="00276210" w:rsidRPr="00BF7ECA" w:rsidRDefault="00276210" w:rsidP="00276210">
      <w:pPr>
        <w:ind w:left="720"/>
        <w:rPr>
          <w:rFonts w:ascii="Times New Roman" w:hAnsi="Times New Roman" w:cs="Times New Roman"/>
          <w:sz w:val="22"/>
          <w:szCs w:val="22"/>
        </w:rPr>
      </w:pPr>
      <w:r w:rsidRPr="00BF7ECA">
        <w:rPr>
          <w:rFonts w:ascii="Times New Roman" w:hAnsi="Times New Roman" w:cs="Times New Roman"/>
          <w:sz w:val="22"/>
          <w:szCs w:val="22"/>
        </w:rPr>
        <w:t xml:space="preserve">    Typ/model/ producent zainstalowanego procesora:……………………………….</w:t>
      </w:r>
    </w:p>
    <w:p w:rsidR="00276210" w:rsidRPr="00BF7ECA" w:rsidRDefault="00276210" w:rsidP="00276210">
      <w:pPr>
        <w:suppressAutoHyphens/>
        <w:rPr>
          <w:rFonts w:ascii="Times New Roman" w:hAnsi="Times New Roman" w:cs="Times New Roman"/>
          <w:color w:val="000000"/>
          <w:sz w:val="22"/>
          <w:szCs w:val="22"/>
          <w:lang w:eastAsia="ar-SA"/>
        </w:rPr>
      </w:pPr>
    </w:p>
    <w:p w:rsidR="00276210" w:rsidRPr="00BF7ECA" w:rsidRDefault="00276210" w:rsidP="00276210">
      <w:pPr>
        <w:rPr>
          <w:rFonts w:ascii="Times New Roman" w:hAnsi="Times New Roman" w:cs="Times New Roman"/>
          <w:b/>
          <w:sz w:val="22"/>
          <w:szCs w:val="22"/>
        </w:rPr>
      </w:pPr>
      <w:r w:rsidRPr="00BF7ECA">
        <w:rPr>
          <w:rFonts w:ascii="Times New Roman" w:hAnsi="Times New Roman" w:cs="Times New Roman"/>
          <w:b/>
          <w:sz w:val="22"/>
          <w:szCs w:val="22"/>
        </w:rPr>
        <w:t xml:space="preserve">                 Poz. 2 - skaner – 1 szt.</w:t>
      </w:r>
    </w:p>
    <w:p w:rsidR="00276210" w:rsidRPr="00BF7ECA" w:rsidRDefault="00276210" w:rsidP="00276210">
      <w:pPr>
        <w:suppressAutoHyphens/>
        <w:ind w:left="927"/>
        <w:rPr>
          <w:rFonts w:ascii="Times New Roman" w:hAnsi="Times New Roman" w:cs="Times New Roman"/>
          <w:color w:val="000000"/>
          <w:sz w:val="22"/>
          <w:szCs w:val="22"/>
          <w:lang w:eastAsia="ar-SA"/>
        </w:rPr>
      </w:pPr>
      <w:r w:rsidRPr="00BF7ECA">
        <w:rPr>
          <w:rFonts w:ascii="Times New Roman" w:hAnsi="Times New Roman" w:cs="Times New Roman"/>
          <w:color w:val="000000"/>
          <w:sz w:val="22"/>
          <w:szCs w:val="22"/>
          <w:lang w:eastAsia="ar-SA"/>
        </w:rPr>
        <w:t>Model: …………………………………………………………………………………</w:t>
      </w:r>
    </w:p>
    <w:p w:rsidR="00276210" w:rsidRPr="00BF7ECA" w:rsidRDefault="00276210" w:rsidP="00276210">
      <w:pPr>
        <w:suppressAutoHyphens/>
        <w:ind w:left="927"/>
        <w:rPr>
          <w:rFonts w:ascii="Times New Roman" w:hAnsi="Times New Roman" w:cs="Times New Roman"/>
          <w:color w:val="000000"/>
          <w:sz w:val="22"/>
          <w:szCs w:val="22"/>
          <w:lang w:eastAsia="ar-SA"/>
        </w:rPr>
      </w:pPr>
      <w:r w:rsidRPr="00BF7ECA">
        <w:rPr>
          <w:rFonts w:ascii="Times New Roman" w:hAnsi="Times New Roman" w:cs="Times New Roman"/>
          <w:color w:val="000000"/>
          <w:sz w:val="22"/>
          <w:szCs w:val="22"/>
          <w:lang w:eastAsia="ar-SA"/>
        </w:rPr>
        <w:t>Producent: ……………………………………………………………………………</w:t>
      </w:r>
    </w:p>
    <w:p w:rsidR="00276210" w:rsidRPr="00BF7ECA" w:rsidRDefault="00276210" w:rsidP="00276210">
      <w:pPr>
        <w:ind w:left="993"/>
        <w:rPr>
          <w:rFonts w:ascii="Times New Roman" w:hAnsi="Times New Roman" w:cs="Times New Roman"/>
          <w:b/>
          <w:sz w:val="22"/>
          <w:szCs w:val="22"/>
        </w:rPr>
      </w:pPr>
    </w:p>
    <w:p w:rsidR="00276210" w:rsidRPr="00BF7ECA" w:rsidRDefault="00276210" w:rsidP="00276210">
      <w:pPr>
        <w:rPr>
          <w:rFonts w:ascii="Times New Roman" w:hAnsi="Times New Roman" w:cs="Times New Roman"/>
          <w:b/>
          <w:sz w:val="22"/>
          <w:szCs w:val="22"/>
        </w:rPr>
      </w:pPr>
      <w:r w:rsidRPr="00BF7ECA">
        <w:rPr>
          <w:rFonts w:ascii="Times New Roman" w:hAnsi="Times New Roman" w:cs="Times New Roman"/>
          <w:b/>
          <w:sz w:val="22"/>
          <w:szCs w:val="22"/>
        </w:rPr>
        <w:t xml:space="preserve">                  Poz. 3 - laptop 15.6” – 2 szt.</w:t>
      </w:r>
    </w:p>
    <w:p w:rsidR="00276210" w:rsidRPr="00BF7ECA" w:rsidRDefault="00276210" w:rsidP="00276210">
      <w:pPr>
        <w:suppressAutoHyphens/>
        <w:ind w:left="927"/>
        <w:rPr>
          <w:rFonts w:ascii="Times New Roman" w:hAnsi="Times New Roman" w:cs="Times New Roman"/>
          <w:color w:val="000000"/>
          <w:sz w:val="22"/>
          <w:szCs w:val="22"/>
          <w:lang w:eastAsia="ar-SA"/>
        </w:rPr>
      </w:pPr>
      <w:r w:rsidRPr="00BF7ECA">
        <w:rPr>
          <w:rFonts w:ascii="Times New Roman" w:hAnsi="Times New Roman" w:cs="Times New Roman"/>
          <w:color w:val="000000"/>
          <w:sz w:val="22"/>
          <w:szCs w:val="22"/>
          <w:lang w:eastAsia="ar-SA"/>
        </w:rPr>
        <w:t xml:space="preserve"> Model: …………………………………………………………………………………</w:t>
      </w:r>
    </w:p>
    <w:p w:rsidR="00276210" w:rsidRPr="00BF7ECA" w:rsidRDefault="00276210" w:rsidP="00276210">
      <w:pPr>
        <w:suppressAutoHyphens/>
        <w:ind w:left="927"/>
        <w:rPr>
          <w:rFonts w:ascii="Times New Roman" w:hAnsi="Times New Roman" w:cs="Times New Roman"/>
          <w:color w:val="000000"/>
          <w:sz w:val="22"/>
          <w:szCs w:val="22"/>
          <w:lang w:eastAsia="ar-SA"/>
        </w:rPr>
      </w:pPr>
      <w:r w:rsidRPr="00BF7ECA">
        <w:rPr>
          <w:rFonts w:ascii="Times New Roman" w:hAnsi="Times New Roman" w:cs="Times New Roman"/>
          <w:color w:val="000000"/>
          <w:sz w:val="22"/>
          <w:szCs w:val="22"/>
          <w:lang w:eastAsia="ar-SA"/>
        </w:rPr>
        <w:t xml:space="preserve"> Producent: ……………………………………………………………………………</w:t>
      </w:r>
    </w:p>
    <w:p w:rsidR="00276210" w:rsidRPr="00BF7ECA" w:rsidRDefault="00276210" w:rsidP="00276210">
      <w:pPr>
        <w:ind w:left="720"/>
        <w:rPr>
          <w:rFonts w:ascii="Times New Roman" w:hAnsi="Times New Roman" w:cs="Times New Roman"/>
          <w:sz w:val="22"/>
          <w:szCs w:val="22"/>
        </w:rPr>
      </w:pPr>
      <w:r w:rsidRPr="00BF7ECA">
        <w:rPr>
          <w:rFonts w:ascii="Times New Roman" w:hAnsi="Times New Roman" w:cs="Times New Roman"/>
          <w:sz w:val="22"/>
          <w:szCs w:val="22"/>
        </w:rPr>
        <w:t xml:space="preserve">    Typ/model/ producent zainstalowanego procesora:……………………………….</w:t>
      </w:r>
    </w:p>
    <w:p w:rsidR="00276210" w:rsidRPr="00BF7ECA" w:rsidRDefault="00276210" w:rsidP="00276210">
      <w:pPr>
        <w:suppressAutoHyphens/>
        <w:ind w:left="927"/>
        <w:rPr>
          <w:rFonts w:ascii="Times New Roman" w:hAnsi="Times New Roman" w:cs="Times New Roman"/>
          <w:color w:val="000000"/>
          <w:sz w:val="22"/>
          <w:szCs w:val="22"/>
          <w:lang w:eastAsia="ar-SA"/>
        </w:rPr>
      </w:pPr>
    </w:p>
    <w:p w:rsidR="00276210" w:rsidRPr="00BF7ECA" w:rsidRDefault="00276210" w:rsidP="00276210">
      <w:pPr>
        <w:rPr>
          <w:rFonts w:ascii="Times New Roman" w:hAnsi="Times New Roman" w:cs="Times New Roman"/>
          <w:b/>
          <w:sz w:val="22"/>
          <w:szCs w:val="22"/>
        </w:rPr>
      </w:pPr>
      <w:r w:rsidRPr="00BF7ECA">
        <w:rPr>
          <w:rFonts w:ascii="Times New Roman" w:hAnsi="Times New Roman" w:cs="Times New Roman"/>
          <w:b/>
          <w:sz w:val="22"/>
          <w:szCs w:val="22"/>
        </w:rPr>
        <w:t xml:space="preserve">                 Poz. 4  - monitor – 15 szt.</w:t>
      </w:r>
    </w:p>
    <w:p w:rsidR="00276210" w:rsidRPr="00BF7ECA" w:rsidRDefault="00276210" w:rsidP="00276210">
      <w:pPr>
        <w:suppressAutoHyphens/>
        <w:ind w:left="927"/>
        <w:rPr>
          <w:rFonts w:ascii="Times New Roman" w:hAnsi="Times New Roman" w:cs="Times New Roman"/>
          <w:color w:val="000000"/>
          <w:sz w:val="22"/>
          <w:szCs w:val="22"/>
          <w:lang w:eastAsia="ar-SA"/>
        </w:rPr>
      </w:pPr>
      <w:r w:rsidRPr="00BF7ECA">
        <w:rPr>
          <w:rFonts w:ascii="Times New Roman" w:hAnsi="Times New Roman" w:cs="Times New Roman"/>
          <w:color w:val="000000"/>
          <w:sz w:val="22"/>
          <w:szCs w:val="22"/>
          <w:lang w:eastAsia="ar-SA"/>
        </w:rPr>
        <w:t>Model: …………………………………………………………………………………</w:t>
      </w:r>
    </w:p>
    <w:p w:rsidR="00276210" w:rsidRPr="00BF7ECA" w:rsidRDefault="00276210" w:rsidP="00276210">
      <w:pPr>
        <w:suppressAutoHyphens/>
        <w:ind w:left="927"/>
        <w:rPr>
          <w:rFonts w:ascii="Times New Roman" w:hAnsi="Times New Roman" w:cs="Times New Roman"/>
          <w:color w:val="000000"/>
          <w:sz w:val="22"/>
          <w:szCs w:val="22"/>
          <w:lang w:eastAsia="ar-SA"/>
        </w:rPr>
      </w:pPr>
      <w:r w:rsidRPr="00BF7ECA">
        <w:rPr>
          <w:rFonts w:ascii="Times New Roman" w:hAnsi="Times New Roman" w:cs="Times New Roman"/>
          <w:color w:val="000000"/>
          <w:sz w:val="22"/>
          <w:szCs w:val="22"/>
          <w:lang w:eastAsia="ar-SA"/>
        </w:rPr>
        <w:t>Producent: ……………………………………………………………………………</w:t>
      </w:r>
    </w:p>
    <w:p w:rsidR="00276210" w:rsidRPr="00BF7ECA" w:rsidRDefault="00276210" w:rsidP="00276210">
      <w:pPr>
        <w:rPr>
          <w:rFonts w:ascii="Times New Roman" w:hAnsi="Times New Roman" w:cs="Times New Roman"/>
          <w:sz w:val="22"/>
          <w:szCs w:val="22"/>
        </w:rPr>
      </w:pPr>
    </w:p>
    <w:p w:rsidR="008F1C2B" w:rsidRPr="0014042D" w:rsidRDefault="00D21C78" w:rsidP="008F1C2B">
      <w:pPr>
        <w:ind w:left="720"/>
        <w:jc w:val="both"/>
        <w:rPr>
          <w:i/>
          <w:sz w:val="22"/>
          <w:szCs w:val="22"/>
          <w:lang w:eastAsia="en-US"/>
        </w:rPr>
      </w:pPr>
      <w:r w:rsidRPr="00330FC1">
        <w:rPr>
          <w:i/>
          <w:sz w:val="22"/>
          <w:szCs w:val="22"/>
        </w:rPr>
        <w:t xml:space="preserve">/Należy </w:t>
      </w:r>
      <w:r w:rsidR="00896200" w:rsidRPr="00330FC1">
        <w:rPr>
          <w:i/>
          <w:sz w:val="22"/>
          <w:szCs w:val="22"/>
        </w:rPr>
        <w:t>wypełnić powyższ</w:t>
      </w:r>
      <w:r w:rsidR="00AB1AED">
        <w:rPr>
          <w:i/>
          <w:sz w:val="22"/>
          <w:szCs w:val="22"/>
        </w:rPr>
        <w:t>e</w:t>
      </w:r>
      <w:r w:rsidR="00C86D2C" w:rsidRPr="00330FC1">
        <w:rPr>
          <w:i/>
          <w:sz w:val="22"/>
          <w:szCs w:val="22"/>
          <w:lang w:eastAsia="en-US"/>
        </w:rPr>
        <w:t>/</w:t>
      </w:r>
    </w:p>
    <w:p w:rsidR="001D6635" w:rsidRPr="0014042D" w:rsidRDefault="001D6635" w:rsidP="001D6635">
      <w:pPr>
        <w:ind w:left="720"/>
        <w:jc w:val="both"/>
        <w:rPr>
          <w:sz w:val="22"/>
          <w:szCs w:val="22"/>
        </w:rPr>
      </w:pPr>
    </w:p>
    <w:p w:rsidR="00A30BA9" w:rsidRDefault="0002728B" w:rsidP="00310B59">
      <w:pPr>
        <w:numPr>
          <w:ilvl w:val="0"/>
          <w:numId w:val="9"/>
        </w:numPr>
        <w:jc w:val="both"/>
        <w:rPr>
          <w:sz w:val="22"/>
          <w:szCs w:val="22"/>
        </w:rPr>
      </w:pPr>
      <w:r w:rsidRPr="0014042D">
        <w:rPr>
          <w:sz w:val="22"/>
          <w:szCs w:val="22"/>
        </w:rPr>
        <w:t xml:space="preserve">Przedmiot zamówienia zostanie wykonany </w:t>
      </w:r>
      <w:r w:rsidRPr="001231D4">
        <w:rPr>
          <w:sz w:val="22"/>
          <w:szCs w:val="22"/>
        </w:rPr>
        <w:t>w terminie</w:t>
      </w:r>
      <w:r w:rsidRPr="0014042D">
        <w:rPr>
          <w:b/>
          <w:sz w:val="22"/>
          <w:szCs w:val="22"/>
        </w:rPr>
        <w:t xml:space="preserve"> zgodnym z SWZ</w:t>
      </w:r>
      <w:r w:rsidRPr="0014042D">
        <w:rPr>
          <w:sz w:val="22"/>
          <w:szCs w:val="22"/>
        </w:rPr>
        <w:t xml:space="preserve">. </w:t>
      </w:r>
    </w:p>
    <w:p w:rsidR="002150BD" w:rsidRPr="002150BD" w:rsidRDefault="002150BD" w:rsidP="002150BD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2150BD">
        <w:rPr>
          <w:sz w:val="22"/>
          <w:szCs w:val="22"/>
        </w:rPr>
        <w:t>Udzielamy Zamawiającemu gwarancji na warunkach i okres</w:t>
      </w:r>
      <w:r>
        <w:rPr>
          <w:sz w:val="22"/>
          <w:szCs w:val="22"/>
        </w:rPr>
        <w:t xml:space="preserve"> </w:t>
      </w:r>
      <w:r w:rsidRPr="002150BD">
        <w:rPr>
          <w:b/>
          <w:sz w:val="22"/>
          <w:szCs w:val="22"/>
        </w:rPr>
        <w:t>zgodnie z SWZ.</w:t>
      </w:r>
    </w:p>
    <w:p w:rsidR="0002728B" w:rsidRDefault="0002728B" w:rsidP="0002728B">
      <w:pPr>
        <w:numPr>
          <w:ilvl w:val="0"/>
          <w:numId w:val="9"/>
        </w:numPr>
        <w:rPr>
          <w:sz w:val="22"/>
          <w:szCs w:val="22"/>
        </w:rPr>
      </w:pPr>
      <w:r w:rsidRPr="0014042D">
        <w:rPr>
          <w:sz w:val="22"/>
          <w:szCs w:val="22"/>
        </w:rPr>
        <w:t>Oświadczamy, że zapoznaliśmy się ze Specyfikacją Warunków Zamówienia /w tym z projektem umowy /  i nie wnosimy do nich zastrzeżeń oraz przyjmujemy warunki w nich zawarte.</w:t>
      </w:r>
    </w:p>
    <w:p w:rsidR="005F671D" w:rsidRPr="005F671D" w:rsidRDefault="005F671D" w:rsidP="005F671D">
      <w:pPr>
        <w:pStyle w:val="Akapitzlist"/>
        <w:numPr>
          <w:ilvl w:val="0"/>
          <w:numId w:val="9"/>
        </w:numPr>
        <w:shd w:val="clear" w:color="auto" w:fill="FFFFFF"/>
        <w:overflowPunct w:val="0"/>
        <w:autoSpaceDE w:val="0"/>
        <w:autoSpaceDN w:val="0"/>
        <w:adjustRightInd w:val="0"/>
        <w:spacing w:before="60"/>
        <w:jc w:val="both"/>
        <w:textAlignment w:val="baseline"/>
        <w:rPr>
          <w:rFonts w:ascii="Arial" w:hAnsi="Arial" w:cs="Arial"/>
          <w:sz w:val="22"/>
          <w:szCs w:val="22"/>
        </w:rPr>
      </w:pPr>
      <w:r w:rsidRPr="005F671D">
        <w:rPr>
          <w:rFonts w:ascii="Arial" w:hAnsi="Arial" w:cs="Arial"/>
          <w:sz w:val="22"/>
          <w:szCs w:val="22"/>
        </w:rPr>
        <w:t>Oświadczamy, że zaoferowany przedmiot zamówienia spełnia wszystkie parametry techniczne postawione przez Zamawiającego i opisane szczegółowo w Załączniku nr </w:t>
      </w:r>
      <w:r>
        <w:rPr>
          <w:rFonts w:ascii="Arial" w:hAnsi="Arial" w:cs="Arial"/>
          <w:sz w:val="22"/>
          <w:szCs w:val="22"/>
        </w:rPr>
        <w:t>4</w:t>
      </w:r>
      <w:r w:rsidRPr="005F671D">
        <w:rPr>
          <w:rFonts w:ascii="Arial" w:hAnsi="Arial" w:cs="Arial"/>
          <w:sz w:val="22"/>
          <w:szCs w:val="22"/>
        </w:rPr>
        <w:t xml:space="preserve"> do SWZ. </w:t>
      </w:r>
    </w:p>
    <w:p w:rsidR="0002728B" w:rsidRPr="001231D4" w:rsidRDefault="0002728B" w:rsidP="0002728B">
      <w:pPr>
        <w:numPr>
          <w:ilvl w:val="0"/>
          <w:numId w:val="9"/>
        </w:numPr>
        <w:jc w:val="both"/>
        <w:rPr>
          <w:sz w:val="22"/>
          <w:szCs w:val="22"/>
        </w:rPr>
      </w:pPr>
      <w:r w:rsidRPr="0014042D">
        <w:rPr>
          <w:sz w:val="22"/>
          <w:szCs w:val="22"/>
        </w:rPr>
        <w:t xml:space="preserve">Oświadczamy, że uważamy się za związanych niniejszą ofertą na czas: </w:t>
      </w:r>
      <w:r w:rsidRPr="0014042D">
        <w:rPr>
          <w:b/>
          <w:sz w:val="22"/>
          <w:szCs w:val="22"/>
        </w:rPr>
        <w:t>zgodnie z SWZ.</w:t>
      </w:r>
    </w:p>
    <w:p w:rsidR="001231D4" w:rsidRPr="001231D4" w:rsidRDefault="001231D4" w:rsidP="001231D4">
      <w:pPr>
        <w:numPr>
          <w:ilvl w:val="0"/>
          <w:numId w:val="9"/>
        </w:numPr>
        <w:jc w:val="both"/>
        <w:rPr>
          <w:sz w:val="22"/>
          <w:szCs w:val="22"/>
        </w:rPr>
      </w:pPr>
      <w:r w:rsidRPr="001231D4">
        <w:rPr>
          <w:sz w:val="22"/>
          <w:szCs w:val="22"/>
        </w:rPr>
        <w:t>Oświadczamy, że akceptujemy warunki płatności określone przez zamawiającego w Specyfikacji Warunków Zamówienia i projekcie Umowy przedmiotowego postępowania.</w:t>
      </w:r>
    </w:p>
    <w:p w:rsidR="0002728B" w:rsidRDefault="0002728B" w:rsidP="0002728B">
      <w:pPr>
        <w:numPr>
          <w:ilvl w:val="0"/>
          <w:numId w:val="9"/>
        </w:numPr>
        <w:jc w:val="both"/>
        <w:rPr>
          <w:sz w:val="22"/>
          <w:szCs w:val="22"/>
        </w:rPr>
      </w:pPr>
      <w:r w:rsidRPr="0014042D">
        <w:rPr>
          <w:sz w:val="22"/>
          <w:szCs w:val="22"/>
        </w:rPr>
        <w:t>Oświadczamy, że uzyskaliśmy wszelkie informacje niezbędne do prawidłowego przygotowania i złożenia niniejszej oferty.</w:t>
      </w:r>
    </w:p>
    <w:p w:rsidR="003814A7" w:rsidRPr="008F1C2B" w:rsidRDefault="003814A7" w:rsidP="008F1C2B">
      <w:pPr>
        <w:numPr>
          <w:ilvl w:val="0"/>
          <w:numId w:val="9"/>
        </w:numPr>
        <w:spacing w:before="120" w:after="120"/>
        <w:jc w:val="both"/>
        <w:rPr>
          <w:sz w:val="22"/>
          <w:szCs w:val="22"/>
        </w:rPr>
      </w:pPr>
      <w:r w:rsidRPr="003814A7">
        <w:rPr>
          <w:sz w:val="22"/>
          <w:szCs w:val="22"/>
        </w:rPr>
        <w:t>Oświadczam/y, że zamierzam(y) / nie zamierzam(y) powierzyć realizację następujących części zamówienia podwykonawcom:</w:t>
      </w:r>
      <w:r w:rsidRPr="003814A7">
        <w:rPr>
          <w:rStyle w:val="Odwoanieprzypisudolnego"/>
          <w:sz w:val="22"/>
          <w:szCs w:val="22"/>
        </w:rPr>
        <w:footnoteReference w:id="2"/>
      </w:r>
    </w:p>
    <w:tbl>
      <w:tblPr>
        <w:tblW w:w="9493" w:type="dxa"/>
        <w:tblInd w:w="392" w:type="dxa"/>
        <w:tblLayout w:type="fixed"/>
        <w:tblLook w:val="00A0" w:firstRow="1" w:lastRow="0" w:firstColumn="1" w:lastColumn="0" w:noHBand="0" w:noVBand="0"/>
      </w:tblPr>
      <w:tblGrid>
        <w:gridCol w:w="567"/>
        <w:gridCol w:w="5809"/>
        <w:gridCol w:w="3117"/>
      </w:tblGrid>
      <w:tr w:rsidR="003814A7" w:rsidRPr="003814A7" w:rsidTr="003174C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14A7" w:rsidRPr="003814A7" w:rsidRDefault="003814A7" w:rsidP="003174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14A7">
              <w:rPr>
                <w:sz w:val="22"/>
                <w:szCs w:val="22"/>
              </w:rPr>
              <w:t>Lp.</w:t>
            </w: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14A7" w:rsidRPr="003814A7" w:rsidRDefault="003814A7" w:rsidP="003174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14A7">
              <w:rPr>
                <w:sz w:val="22"/>
                <w:szCs w:val="22"/>
              </w:rPr>
              <w:t xml:space="preserve">Opis części zamówienia, którą wykonawca </w:t>
            </w:r>
          </w:p>
          <w:p w:rsidR="003814A7" w:rsidRPr="003814A7" w:rsidRDefault="003814A7" w:rsidP="003174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14A7">
              <w:rPr>
                <w:sz w:val="22"/>
                <w:szCs w:val="22"/>
              </w:rPr>
              <w:t>zamierza powierzyć do realizacji przez podwykonawcę</w:t>
            </w:r>
            <w:r w:rsidRPr="003814A7">
              <w:rPr>
                <w:rStyle w:val="Odwoanieprzypisudolnego"/>
                <w:sz w:val="22"/>
                <w:szCs w:val="22"/>
              </w:rPr>
              <w:footnoteReference w:id="3"/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14A7" w:rsidRPr="003814A7" w:rsidRDefault="003814A7" w:rsidP="003174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14A7">
              <w:rPr>
                <w:sz w:val="22"/>
                <w:szCs w:val="22"/>
              </w:rPr>
              <w:t>Nazwa podwykonawcy             (o ile jest znana)</w:t>
            </w:r>
          </w:p>
        </w:tc>
      </w:tr>
      <w:tr w:rsidR="003814A7" w:rsidRPr="008A569F" w:rsidTr="003174C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14A7" w:rsidRPr="008A569F" w:rsidTr="003174C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14A7" w:rsidRPr="008A569F" w:rsidTr="003174C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663980" w:rsidRPr="00663980" w:rsidRDefault="00663980" w:rsidP="00663980">
      <w:pPr>
        <w:spacing w:line="360" w:lineRule="auto"/>
        <w:ind w:left="426"/>
        <w:jc w:val="both"/>
        <w:rPr>
          <w:sz w:val="22"/>
        </w:rPr>
      </w:pPr>
    </w:p>
    <w:p w:rsidR="003814A7" w:rsidRPr="003814A7" w:rsidRDefault="003814A7" w:rsidP="001A04BE">
      <w:pPr>
        <w:numPr>
          <w:ilvl w:val="0"/>
          <w:numId w:val="7"/>
        </w:numPr>
        <w:tabs>
          <w:tab w:val="clear" w:pos="720"/>
          <w:tab w:val="num" w:pos="284"/>
        </w:tabs>
        <w:spacing w:line="360" w:lineRule="auto"/>
        <w:ind w:hanging="294"/>
        <w:jc w:val="both"/>
        <w:rPr>
          <w:sz w:val="22"/>
        </w:rPr>
      </w:pPr>
      <w:r w:rsidRPr="003814A7">
        <w:rPr>
          <w:sz w:val="22"/>
        </w:rPr>
        <w:t>Oświadczamy, ze jesteśmy</w:t>
      </w:r>
      <w:r w:rsidRPr="003814A7">
        <w:rPr>
          <w:sz w:val="22"/>
          <w:vertAlign w:val="superscript"/>
        </w:rPr>
        <w:footnoteReference w:id="4"/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mikroprzedsiębiorstwem*</w:t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małym przedsiębiorstwem*</w:t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średnim  przedsiębiorstwem*</w:t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osobą fizyczną nieprowadzącą działalności gospodarczej*</w:t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inny rodzaj*</w:t>
      </w:r>
    </w:p>
    <w:p w:rsidR="003814A7" w:rsidRPr="005C5755" w:rsidRDefault="001A04BE" w:rsidP="005C5755">
      <w:pPr>
        <w:tabs>
          <w:tab w:val="num" w:pos="284"/>
        </w:tabs>
        <w:spacing w:after="60" w:line="360" w:lineRule="auto"/>
        <w:ind w:hanging="294"/>
        <w:jc w:val="both"/>
        <w:rPr>
          <w:i/>
          <w:sz w:val="22"/>
          <w:u w:val="single"/>
        </w:rPr>
      </w:pPr>
      <w:r w:rsidRPr="00F63FC6">
        <w:rPr>
          <w:i/>
          <w:sz w:val="22"/>
        </w:rPr>
        <w:tab/>
      </w:r>
      <w:r w:rsidRPr="00F63FC6">
        <w:rPr>
          <w:i/>
          <w:sz w:val="22"/>
        </w:rPr>
        <w:tab/>
      </w:r>
      <w:r w:rsidRPr="00F63FC6">
        <w:rPr>
          <w:i/>
          <w:sz w:val="22"/>
        </w:rPr>
        <w:tab/>
      </w:r>
      <w:r w:rsidR="003814A7" w:rsidRPr="003814A7">
        <w:rPr>
          <w:i/>
          <w:sz w:val="22"/>
          <w:u w:val="single"/>
        </w:rPr>
        <w:t>*podkreślić właściwe spośród a-e</w:t>
      </w:r>
    </w:p>
    <w:p w:rsidR="00F63FC6" w:rsidRPr="0091093B" w:rsidRDefault="00F63FC6" w:rsidP="0091093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F63FC6">
        <w:rPr>
          <w:sz w:val="22"/>
        </w:rPr>
        <w:t>Oświadczam, że wypełniłem obowiązki informacyjne przewidziane w art. 13 lub art. 14 RODO</w:t>
      </w:r>
      <w:r w:rsidRPr="00F63FC6">
        <w:rPr>
          <w:rStyle w:val="Odwoanieprzypisudolnego"/>
          <w:sz w:val="22"/>
        </w:rPr>
        <w:footnoteReference w:id="5"/>
      </w:r>
      <w:r w:rsidRPr="00F63FC6">
        <w:rPr>
          <w:sz w:val="22"/>
        </w:rPr>
        <w:t xml:space="preserve"> wobec osób fizycznych, od których dane osobowe bezpośrednio lub pośrednio pozyskałem w celu ubiegania się o udzielenie zamówienia publicznego w niniejszym postępowaniu.</w:t>
      </w:r>
      <w:r w:rsidRPr="00F63FC6">
        <w:rPr>
          <w:rStyle w:val="Odwoanieprzypisudolnego"/>
          <w:sz w:val="22"/>
        </w:rPr>
        <w:footnoteReference w:id="6"/>
      </w:r>
    </w:p>
    <w:p w:rsidR="0002728B" w:rsidRPr="0014042D" w:rsidRDefault="0002728B" w:rsidP="0002728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14042D">
        <w:rPr>
          <w:sz w:val="22"/>
          <w:szCs w:val="22"/>
        </w:rPr>
        <w:t>Integralną część  oferty stanowią następujące dokumenty :</w:t>
      </w:r>
    </w:p>
    <w:p w:rsidR="0002728B" w:rsidRPr="0013291C" w:rsidRDefault="0002728B" w:rsidP="0013291C">
      <w:pPr>
        <w:numPr>
          <w:ilvl w:val="0"/>
          <w:numId w:val="1"/>
        </w:numPr>
        <w:tabs>
          <w:tab w:val="clear" w:pos="720"/>
          <w:tab w:val="num" w:pos="1416"/>
        </w:tabs>
        <w:spacing w:line="360" w:lineRule="auto"/>
        <w:ind w:left="1068"/>
        <w:jc w:val="both"/>
        <w:rPr>
          <w:sz w:val="22"/>
          <w:szCs w:val="22"/>
        </w:rPr>
      </w:pPr>
      <w:r w:rsidRPr="0014042D">
        <w:rPr>
          <w:sz w:val="22"/>
          <w:szCs w:val="22"/>
        </w:rPr>
        <w:t>.....................................................     2.  .................................................</w:t>
      </w:r>
    </w:p>
    <w:p w:rsidR="0002728B" w:rsidRPr="0013291C" w:rsidRDefault="0002728B" w:rsidP="0002728B">
      <w:pPr>
        <w:numPr>
          <w:ilvl w:val="0"/>
          <w:numId w:val="2"/>
        </w:numPr>
        <w:tabs>
          <w:tab w:val="clear" w:pos="720"/>
          <w:tab w:val="num" w:pos="1416"/>
        </w:tabs>
        <w:spacing w:line="360" w:lineRule="auto"/>
        <w:ind w:left="1068"/>
        <w:jc w:val="both"/>
        <w:rPr>
          <w:sz w:val="22"/>
          <w:szCs w:val="22"/>
        </w:rPr>
      </w:pPr>
      <w:r w:rsidRPr="0014042D">
        <w:rPr>
          <w:sz w:val="22"/>
          <w:szCs w:val="22"/>
        </w:rPr>
        <w:t>.....................................................     4. .................................................</w:t>
      </w:r>
    </w:p>
    <w:p w:rsidR="0002728B" w:rsidRPr="0014042D" w:rsidRDefault="0002728B" w:rsidP="0002728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14042D">
        <w:rPr>
          <w:sz w:val="22"/>
          <w:szCs w:val="22"/>
        </w:rPr>
        <w:t xml:space="preserve">Wykaz osób uprawnionych do podpisywania dokumentów przetargowych </w:t>
      </w:r>
      <w:r w:rsidRPr="0014042D">
        <w:rPr>
          <w:sz w:val="22"/>
          <w:szCs w:val="22"/>
        </w:rPr>
        <w:br/>
        <w:t>i podejmowania zobowiązań w imieniu Wykonawcy:</w:t>
      </w:r>
    </w:p>
    <w:p w:rsidR="0002728B" w:rsidRPr="0014042D" w:rsidRDefault="0002728B" w:rsidP="0002728B">
      <w:pPr>
        <w:spacing w:line="360" w:lineRule="auto"/>
        <w:ind w:left="720"/>
        <w:jc w:val="both"/>
        <w:rPr>
          <w:sz w:val="22"/>
          <w:szCs w:val="22"/>
        </w:rPr>
      </w:pPr>
    </w:p>
    <w:p w:rsidR="0002728B" w:rsidRDefault="0002728B" w:rsidP="0013291C">
      <w:pPr>
        <w:pStyle w:val="Zwykytekst"/>
        <w:spacing w:line="360" w:lineRule="auto"/>
        <w:ind w:left="735" w:hanging="27"/>
        <w:rPr>
          <w:rFonts w:ascii="Arial" w:eastAsia="MS Mincho" w:hAnsi="Arial" w:cs="Arial"/>
          <w:sz w:val="22"/>
          <w:szCs w:val="22"/>
        </w:rPr>
      </w:pPr>
      <w:r w:rsidRPr="0014042D">
        <w:rPr>
          <w:rFonts w:ascii="Arial" w:eastAsia="MS Mincho" w:hAnsi="Arial" w:cs="Arial"/>
          <w:sz w:val="22"/>
          <w:szCs w:val="22"/>
        </w:rPr>
        <w:t>Imię i nazwisko ........................................................................................................................</w:t>
      </w:r>
    </w:p>
    <w:p w:rsidR="001231D4" w:rsidRPr="008A569F" w:rsidRDefault="001231D4" w:rsidP="001231D4">
      <w:pPr>
        <w:pStyle w:val="Zwykytekst"/>
        <w:ind w:left="900" w:hanging="900"/>
        <w:jc w:val="both"/>
        <w:rPr>
          <w:rFonts w:ascii="Times New Roman" w:eastAsia="MS Mincho" w:hAnsi="Times New Roman" w:cs="Times New Roman"/>
        </w:rPr>
      </w:pPr>
      <w:r w:rsidRPr="008A569F">
        <w:rPr>
          <w:rFonts w:ascii="Times New Roman" w:eastAsia="MS Mincho" w:hAnsi="Times New Roman" w:cs="Times New Roman"/>
          <w:b/>
          <w:bCs/>
          <w:sz w:val="24"/>
          <w:szCs w:val="24"/>
        </w:rPr>
        <w:t xml:space="preserve">Uwaga: </w:t>
      </w:r>
      <w:r w:rsidRPr="008A569F">
        <w:rPr>
          <w:rFonts w:ascii="Times New Roman" w:eastAsia="MS Mincho" w:hAnsi="Times New Roman" w:cs="Times New Roman"/>
        </w:rPr>
        <w:t xml:space="preserve">W imieniu podmiotów gospodarczych – wykonawców, do wykazu należy wpisać tylko te osoby, </w:t>
      </w:r>
      <w:r w:rsidRPr="008A569F">
        <w:rPr>
          <w:rFonts w:ascii="Times New Roman" w:eastAsia="MS Mincho" w:hAnsi="Times New Roman" w:cs="Times New Roman"/>
        </w:rPr>
        <w:br/>
        <w:t>które są upoważnione do ich reprezentacji i zaciągania zobowiązań zgodnie z zapisami dokonanymi w dokumentach rejestrowych tych podmiotów (np.: odpisem z krajowego rejestru sądowego).</w:t>
      </w:r>
    </w:p>
    <w:p w:rsidR="001231D4" w:rsidRPr="0014042D" w:rsidRDefault="001231D4" w:rsidP="001231D4">
      <w:pPr>
        <w:pStyle w:val="Zwykytekst"/>
        <w:spacing w:line="360" w:lineRule="auto"/>
        <w:rPr>
          <w:rFonts w:ascii="Arial" w:eastAsia="MS Mincho" w:hAnsi="Arial" w:cs="Arial"/>
          <w:sz w:val="22"/>
          <w:szCs w:val="22"/>
        </w:rPr>
      </w:pPr>
    </w:p>
    <w:p w:rsidR="0002728B" w:rsidRPr="0014042D" w:rsidRDefault="0002728B" w:rsidP="0002728B">
      <w:pPr>
        <w:pStyle w:val="Zwykytekst"/>
        <w:rPr>
          <w:rFonts w:ascii="Arial" w:eastAsia="MS Mincho" w:hAnsi="Arial" w:cs="Arial"/>
          <w:sz w:val="22"/>
          <w:szCs w:val="22"/>
        </w:rPr>
      </w:pPr>
    </w:p>
    <w:p w:rsidR="0002728B" w:rsidRPr="0014042D" w:rsidRDefault="0002728B" w:rsidP="0002728B">
      <w:pPr>
        <w:ind w:left="2124" w:firstLine="708"/>
        <w:jc w:val="right"/>
        <w:rPr>
          <w:sz w:val="22"/>
          <w:szCs w:val="22"/>
        </w:rPr>
      </w:pPr>
      <w:r w:rsidRPr="0014042D">
        <w:rPr>
          <w:sz w:val="22"/>
          <w:szCs w:val="22"/>
        </w:rPr>
        <w:t>.................................. , dnia ............................................</w:t>
      </w:r>
    </w:p>
    <w:p w:rsidR="0002728B" w:rsidRPr="0014042D" w:rsidRDefault="0002728B" w:rsidP="0002728B">
      <w:pPr>
        <w:spacing w:line="360" w:lineRule="auto"/>
        <w:jc w:val="both"/>
        <w:rPr>
          <w:b/>
          <w:sz w:val="20"/>
          <w:szCs w:val="22"/>
        </w:rPr>
      </w:pPr>
    </w:p>
    <w:p w:rsidR="001231D4" w:rsidRPr="00CE3764" w:rsidRDefault="001231D4" w:rsidP="001231D4">
      <w:pPr>
        <w:jc w:val="both"/>
        <w:rPr>
          <w:rFonts w:ascii="Times New Roman" w:eastAsia="MS Mincho" w:hAnsi="Times New Roman" w:cs="Times New Roman"/>
          <w:b/>
          <w:i/>
          <w:color w:val="FF0000"/>
        </w:rPr>
      </w:pPr>
      <w:r w:rsidRPr="00CE3764">
        <w:rPr>
          <w:rFonts w:ascii="Times New Roman" w:hAnsi="Times New Roman" w:cs="Times New Roman"/>
          <w:b/>
          <w:i/>
          <w:color w:val="FF0000"/>
        </w:rPr>
        <w:t>Dokument należy podpisać kwalifikowanym podpisem elektronicznym/podpisem zaufanym/podpisem osobistym.</w:t>
      </w:r>
    </w:p>
    <w:p w:rsidR="001C340B" w:rsidRPr="00811AA8" w:rsidRDefault="001C340B" w:rsidP="001231D4">
      <w:pPr>
        <w:rPr>
          <w:rFonts w:ascii="Calibri" w:hAnsi="Calibri" w:cs="Times New Roman"/>
          <w:b/>
          <w:color w:val="FF0000"/>
          <w:sz w:val="18"/>
          <w:szCs w:val="22"/>
        </w:rPr>
      </w:pPr>
    </w:p>
    <w:sectPr w:rsidR="001C340B" w:rsidRPr="00811AA8" w:rsidSect="00C20D3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426" w:right="1418" w:bottom="568" w:left="1418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2DE9" w:rsidRDefault="00012DE9">
      <w:r>
        <w:separator/>
      </w:r>
    </w:p>
  </w:endnote>
  <w:endnote w:type="continuationSeparator" w:id="0">
    <w:p w:rsidR="00012DE9" w:rsidRDefault="00012D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489464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8D2151" w:rsidRDefault="008D2151">
            <w:pPr>
              <w:pStyle w:val="Stopka"/>
              <w:jc w:val="center"/>
            </w:pPr>
          </w:p>
          <w:p w:rsidR="008D2151" w:rsidRDefault="008D2151">
            <w:pPr>
              <w:pStyle w:val="Stopka"/>
              <w:jc w:val="center"/>
            </w:pPr>
          </w:p>
          <w:p w:rsidR="008D2151" w:rsidRDefault="008D2151">
            <w:pPr>
              <w:pStyle w:val="Stopka"/>
              <w:jc w:val="center"/>
            </w:pPr>
          </w:p>
          <w:p w:rsidR="0091093B" w:rsidRDefault="00012DE9">
            <w:pPr>
              <w:pStyle w:val="Stopka"/>
              <w:jc w:val="center"/>
            </w:pPr>
          </w:p>
        </w:sdtContent>
      </w:sdt>
    </w:sdtContent>
  </w:sdt>
  <w:p w:rsidR="00313C41" w:rsidRDefault="00313C4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6B31" w:rsidRDefault="00816B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2DE9" w:rsidRDefault="00012DE9">
      <w:r>
        <w:separator/>
      </w:r>
    </w:p>
  </w:footnote>
  <w:footnote w:type="continuationSeparator" w:id="0">
    <w:p w:rsidR="00012DE9" w:rsidRDefault="00012DE9">
      <w:r>
        <w:continuationSeparator/>
      </w:r>
    </w:p>
  </w:footnote>
  <w:footnote w:id="1">
    <w:p w:rsidR="00815C90" w:rsidRDefault="00815C90">
      <w:pPr>
        <w:pStyle w:val="Tekstprzypisudolnego"/>
        <w:rPr>
          <w:sz w:val="16"/>
        </w:rPr>
      </w:pPr>
      <w:r w:rsidRPr="0014042D">
        <w:rPr>
          <w:rStyle w:val="Odwoanieprzypisudolnego"/>
          <w:sz w:val="16"/>
        </w:rPr>
        <w:footnoteRef/>
      </w:r>
      <w:r w:rsidRPr="0014042D">
        <w:rPr>
          <w:sz w:val="16"/>
        </w:rPr>
        <w:t>W przypadku oferty wspólnej należy podać wszystkich partnerów</w:t>
      </w:r>
    </w:p>
    <w:p w:rsidR="00AB3E01" w:rsidRDefault="00AB3E01">
      <w:pPr>
        <w:pStyle w:val="Tekstprzypisudolnego"/>
        <w:rPr>
          <w:sz w:val="16"/>
        </w:rPr>
      </w:pPr>
    </w:p>
    <w:p w:rsidR="00AB3E01" w:rsidRDefault="00AB3E01">
      <w:pPr>
        <w:pStyle w:val="Tekstprzypisudolnego"/>
        <w:rPr>
          <w:sz w:val="16"/>
        </w:rPr>
      </w:pPr>
    </w:p>
    <w:p w:rsidR="00AB3E01" w:rsidRDefault="00AB3E01">
      <w:pPr>
        <w:pStyle w:val="Tekstprzypisudolnego"/>
        <w:rPr>
          <w:sz w:val="16"/>
        </w:rPr>
      </w:pPr>
    </w:p>
    <w:p w:rsidR="00AB3E01" w:rsidRDefault="00AB3E01" w:rsidP="00AB3E01">
      <w:pPr>
        <w:pStyle w:val="Stopka"/>
        <w:jc w:val="center"/>
        <w:rPr>
          <w:rFonts w:ascii="Calibri" w:hAnsi="Calibri"/>
        </w:rPr>
      </w:pPr>
      <w:r>
        <w:rPr>
          <w:rFonts w:ascii="Calibri" w:hAnsi="Calibri"/>
          <w:sz w:val="20"/>
          <w:szCs w:val="20"/>
        </w:rPr>
        <w:t xml:space="preserve">Projekt  „REG – region uczący się” jest finansowany ze środków Europejskiego Funduszu Społecznego w ramach Programu Operacyjnego Wiedza Edukacja Rozwój </w:t>
      </w:r>
    </w:p>
    <w:p w:rsidR="00AB3E01" w:rsidRPr="00AB3E01" w:rsidRDefault="00AB3E01" w:rsidP="00AB3E01">
      <w:pPr>
        <w:pStyle w:val="Stopka"/>
        <w:jc w:val="center"/>
        <w:rPr>
          <w:rFonts w:ascii="Calibri" w:hAnsi="Calibri"/>
        </w:rPr>
      </w:pPr>
      <w:bookmarkStart w:id="0" w:name="__DdeLink__206_3012478146"/>
      <w:r>
        <w:rPr>
          <w:rFonts w:ascii="Calibri" w:hAnsi="Calibri" w:cs="Calibri"/>
          <w:color w:val="000000"/>
          <w:sz w:val="20"/>
          <w:szCs w:val="20"/>
        </w:rPr>
        <w:t>nr umowy POWR.03.05.00-00-ZR28/18</w:t>
      </w:r>
      <w:bookmarkEnd w:id="0"/>
    </w:p>
  </w:footnote>
  <w:footnote w:id="2">
    <w:p w:rsidR="003814A7" w:rsidRPr="003814A7" w:rsidRDefault="003814A7" w:rsidP="003814A7">
      <w:pPr>
        <w:pStyle w:val="Tekstprzypisudolnego"/>
        <w:rPr>
          <w:sz w:val="16"/>
          <w:szCs w:val="18"/>
        </w:rPr>
      </w:pPr>
      <w:r w:rsidRPr="00A65FE6">
        <w:rPr>
          <w:rStyle w:val="Odwoanieprzypisudolnego"/>
          <w:rFonts w:ascii="Times New Roman" w:hAnsi="Times New Roman"/>
        </w:rPr>
        <w:footnoteRef/>
      </w:r>
      <w:r w:rsidRPr="00A65FE6">
        <w:rPr>
          <w:rFonts w:ascii="Times New Roman" w:hAnsi="Times New Roman"/>
        </w:rPr>
        <w:t xml:space="preserve"> </w:t>
      </w:r>
      <w:r w:rsidRPr="003814A7">
        <w:rPr>
          <w:sz w:val="16"/>
          <w:szCs w:val="18"/>
        </w:rPr>
        <w:t>niepotrzebne skreślić</w:t>
      </w:r>
    </w:p>
  </w:footnote>
  <w:footnote w:id="3">
    <w:p w:rsidR="003814A7" w:rsidRPr="00E536C6" w:rsidRDefault="003814A7" w:rsidP="003814A7">
      <w:pPr>
        <w:pStyle w:val="Tekstprzypisudolnego"/>
        <w:rPr>
          <w:sz w:val="18"/>
          <w:szCs w:val="18"/>
        </w:rPr>
      </w:pPr>
      <w:r w:rsidRPr="003814A7">
        <w:rPr>
          <w:rStyle w:val="Odwoanieprzypisudolnego"/>
          <w:sz w:val="16"/>
          <w:szCs w:val="18"/>
        </w:rPr>
        <w:footnoteRef/>
      </w:r>
      <w:r w:rsidRPr="003814A7">
        <w:rPr>
          <w:sz w:val="16"/>
          <w:szCs w:val="18"/>
        </w:rPr>
        <w:t xml:space="preserve"> </w:t>
      </w:r>
      <w:r w:rsidRPr="003814A7">
        <w:rPr>
          <w:b/>
          <w:bCs/>
          <w:iCs/>
          <w:sz w:val="16"/>
          <w:szCs w:val="18"/>
        </w:rPr>
        <w:t xml:space="preserve">UWAGA: </w:t>
      </w:r>
      <w:r w:rsidRPr="003814A7">
        <w:rPr>
          <w:b/>
          <w:sz w:val="16"/>
          <w:szCs w:val="18"/>
          <w:u w:val="single"/>
        </w:rPr>
        <w:t>Nie wskazanie części zamówienia przewidzianych do powierzenia Podwykonawcom będzie rozumiane w ten sposób, że Wykonawca zamierza wykonać zamówienie samodzielnie</w:t>
      </w:r>
    </w:p>
  </w:footnote>
  <w:footnote w:id="4">
    <w:p w:rsidR="003814A7" w:rsidRPr="003814A7" w:rsidRDefault="003814A7" w:rsidP="003814A7">
      <w:pPr>
        <w:pStyle w:val="Akapitzlist"/>
        <w:tabs>
          <w:tab w:val="left" w:pos="426"/>
        </w:tabs>
        <w:spacing w:line="288" w:lineRule="auto"/>
        <w:ind w:left="0"/>
        <w:jc w:val="both"/>
        <w:rPr>
          <w:rFonts w:ascii="Arial" w:eastAsia="Calibri" w:hAnsi="Arial" w:cs="Arial"/>
          <w:color w:val="FF0000"/>
          <w:sz w:val="16"/>
          <w:szCs w:val="18"/>
          <w:lang w:eastAsia="en-US"/>
        </w:rPr>
      </w:pPr>
      <w:r w:rsidRPr="003814A7">
        <w:rPr>
          <w:rStyle w:val="Odwoanieprzypisudolnego"/>
          <w:rFonts w:ascii="Arial" w:hAnsi="Arial" w:cs="Arial"/>
          <w:sz w:val="16"/>
          <w:szCs w:val="18"/>
        </w:rPr>
        <w:footnoteRef/>
      </w:r>
      <w:r w:rsidRPr="003814A7">
        <w:rPr>
          <w:rFonts w:ascii="Arial" w:hAnsi="Arial" w:cs="Arial"/>
          <w:sz w:val="16"/>
          <w:szCs w:val="18"/>
        </w:rPr>
        <w:t xml:space="preserve"> Definicja MŚP zawarta jest w załączniku I do Rozporządzenia Komisji (UE) nr 651/2014 z dnia 17 czerwca 2014 r. Wyodrębnia się następujące kategorie przedsiębiorstw: </w:t>
      </w:r>
      <w:r w:rsidRPr="003814A7">
        <w:rPr>
          <w:rFonts w:ascii="Arial" w:hAnsi="Arial" w:cs="Arial"/>
          <w:b/>
          <w:sz w:val="16"/>
          <w:szCs w:val="18"/>
        </w:rPr>
        <w:t xml:space="preserve">1. Średnie przedsiębiorstwo: </w:t>
      </w:r>
      <w:r w:rsidRPr="003814A7">
        <w:rPr>
          <w:rFonts w:ascii="Arial" w:hAnsi="Arial" w:cs="Arial"/>
          <w:sz w:val="16"/>
          <w:szCs w:val="18"/>
        </w:rPr>
        <w:t xml:space="preserve">a) zatrudnia mniej niż 250 pracowników oraz b) jego roczny obrót nie przekracza 50 mln euro lub roczna suma bilansowa nie przekracza 43 mln euro; </w:t>
      </w:r>
      <w:r w:rsidRPr="003814A7">
        <w:rPr>
          <w:rFonts w:ascii="Arial" w:hAnsi="Arial" w:cs="Arial"/>
          <w:b/>
          <w:sz w:val="16"/>
          <w:szCs w:val="18"/>
        </w:rPr>
        <w:t xml:space="preserve">2. Małe przedsiębiorstwo: </w:t>
      </w:r>
      <w:r w:rsidRPr="003814A7">
        <w:rPr>
          <w:rFonts w:ascii="Arial" w:hAnsi="Arial" w:cs="Arial"/>
          <w:sz w:val="16"/>
          <w:szCs w:val="18"/>
        </w:rPr>
        <w:t xml:space="preserve">a) zatrudnia mniej niż 50 pracowników oraz b) jego roczny obrót nie przekracza 10 mln euro lub roczna suma bilansowa nie przekracza 10 mln euro; </w:t>
      </w:r>
      <w:r w:rsidRPr="003814A7">
        <w:rPr>
          <w:rFonts w:ascii="Arial" w:hAnsi="Arial" w:cs="Arial"/>
          <w:b/>
          <w:sz w:val="16"/>
          <w:szCs w:val="18"/>
        </w:rPr>
        <w:t xml:space="preserve">3. Mikroprzedsiębiorstwo: </w:t>
      </w:r>
      <w:r w:rsidRPr="003814A7">
        <w:rPr>
          <w:rFonts w:ascii="Arial" w:hAnsi="Arial" w:cs="Arial"/>
          <w:sz w:val="16"/>
          <w:szCs w:val="18"/>
        </w:rPr>
        <w:t>a) zatrudnia mniej niż 10 pracowników oraz b) jego roczny obrót nie przekracza 2 mln euro lub roczna suma bilansowa nie przekracza 2 mln euro.</w:t>
      </w:r>
    </w:p>
    <w:p w:rsidR="003814A7" w:rsidRPr="00A65FE6" w:rsidRDefault="003814A7" w:rsidP="003814A7">
      <w:pPr>
        <w:pStyle w:val="Tekstprzypisudolnego"/>
        <w:rPr>
          <w:sz w:val="16"/>
        </w:rPr>
      </w:pPr>
    </w:p>
  </w:footnote>
  <w:footnote w:id="5">
    <w:p w:rsidR="00F63FC6" w:rsidRPr="00A65FE6" w:rsidRDefault="00F63FC6" w:rsidP="00F63FC6">
      <w:pPr>
        <w:pStyle w:val="Stopka"/>
        <w:jc w:val="both"/>
        <w:rPr>
          <w:i/>
          <w:sz w:val="18"/>
          <w:szCs w:val="20"/>
        </w:rPr>
      </w:pPr>
      <w:r w:rsidRPr="00A65FE6">
        <w:rPr>
          <w:rStyle w:val="Odwoanieprzypisudolnego"/>
          <w:sz w:val="18"/>
        </w:rPr>
        <w:footnoteRef/>
      </w:r>
      <w:r w:rsidRPr="00A65FE6">
        <w:rPr>
          <w:sz w:val="18"/>
        </w:rPr>
        <w:t xml:space="preserve"> </w:t>
      </w:r>
      <w:r w:rsidRPr="00A65FE6">
        <w:rPr>
          <w:i/>
          <w:sz w:val="18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63FC6" w:rsidRPr="00A65FE6" w:rsidRDefault="00F63FC6" w:rsidP="00F63FC6">
      <w:pPr>
        <w:pStyle w:val="Tekstprzypisudolnego"/>
        <w:rPr>
          <w:i/>
          <w:sz w:val="18"/>
        </w:rPr>
      </w:pPr>
    </w:p>
  </w:footnote>
  <w:footnote w:id="6">
    <w:p w:rsidR="00F63FC6" w:rsidRPr="00E04119" w:rsidRDefault="00F63FC6" w:rsidP="00F63FC6">
      <w:pPr>
        <w:pStyle w:val="Stopka"/>
        <w:jc w:val="both"/>
      </w:pPr>
      <w:r w:rsidRPr="00A65FE6">
        <w:rPr>
          <w:rStyle w:val="Odwoanieprzypisudolnego"/>
          <w:i/>
          <w:sz w:val="18"/>
        </w:rPr>
        <w:footnoteRef/>
      </w:r>
      <w:r w:rsidRPr="00A65FE6">
        <w:rPr>
          <w:i/>
          <w:sz w:val="18"/>
        </w:rPr>
        <w:t xml:space="preserve"> </w:t>
      </w:r>
      <w:r w:rsidRPr="00A65FE6">
        <w:rPr>
          <w:i/>
          <w:sz w:val="18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6B31" w:rsidRDefault="00816B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6B31" w:rsidRDefault="00816B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6B31" w:rsidRDefault="00816B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33F46496"/>
    <w:lvl w:ilvl="0" w:tplc="6A2A51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1C56E4"/>
    <w:multiLevelType w:val="hybridMultilevel"/>
    <w:tmpl w:val="DF8A306A"/>
    <w:lvl w:ilvl="0" w:tplc="230C09DE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E887A89"/>
    <w:multiLevelType w:val="hybridMultilevel"/>
    <w:tmpl w:val="5A92E6C8"/>
    <w:lvl w:ilvl="0" w:tplc="2DE046A4">
      <w:start w:val="1"/>
      <w:numFmt w:val="upperRoman"/>
      <w:lvlText w:val="%1."/>
      <w:lvlJc w:val="right"/>
      <w:pPr>
        <w:ind w:left="9149" w:hanging="360"/>
      </w:p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40D2254E">
      <w:start w:val="1"/>
      <w:numFmt w:val="decimal"/>
      <w:lvlText w:val="%4."/>
      <w:lvlJc w:val="left"/>
      <w:pPr>
        <w:ind w:left="322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940" w:hanging="360"/>
      </w:pPr>
    </w:lvl>
    <w:lvl w:ilvl="5" w:tplc="0415001B">
      <w:start w:val="1"/>
      <w:numFmt w:val="lowerRoman"/>
      <w:lvlText w:val="%6."/>
      <w:lvlJc w:val="right"/>
      <w:pPr>
        <w:ind w:left="4660" w:hanging="180"/>
      </w:pPr>
    </w:lvl>
    <w:lvl w:ilvl="6" w:tplc="0415000F">
      <w:start w:val="1"/>
      <w:numFmt w:val="decimal"/>
      <w:lvlText w:val="%7."/>
      <w:lvlJc w:val="left"/>
      <w:pPr>
        <w:ind w:left="5380" w:hanging="360"/>
      </w:pPr>
    </w:lvl>
    <w:lvl w:ilvl="7" w:tplc="04150019">
      <w:start w:val="1"/>
      <w:numFmt w:val="lowerLetter"/>
      <w:lvlText w:val="%8."/>
      <w:lvlJc w:val="left"/>
      <w:pPr>
        <w:ind w:left="6100" w:hanging="360"/>
      </w:pPr>
    </w:lvl>
    <w:lvl w:ilvl="8" w:tplc="0415001B">
      <w:start w:val="1"/>
      <w:numFmt w:val="lowerRoman"/>
      <w:lvlText w:val="%9."/>
      <w:lvlJc w:val="right"/>
      <w:pPr>
        <w:ind w:left="6820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CBC76E7"/>
    <w:multiLevelType w:val="hybridMultilevel"/>
    <w:tmpl w:val="573614F4"/>
    <w:lvl w:ilvl="0" w:tplc="866A0C3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9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B174762"/>
    <w:multiLevelType w:val="hybridMultilevel"/>
    <w:tmpl w:val="0A0606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10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3"/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2"/>
  </w:num>
  <w:num w:numId="18">
    <w:abstractNumId w:val="11"/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7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60A"/>
    <w:rsid w:val="00002BEA"/>
    <w:rsid w:val="0000489C"/>
    <w:rsid w:val="00010A3E"/>
    <w:rsid w:val="000128E2"/>
    <w:rsid w:val="00012DE9"/>
    <w:rsid w:val="0002404E"/>
    <w:rsid w:val="0002728B"/>
    <w:rsid w:val="0003050D"/>
    <w:rsid w:val="00033D67"/>
    <w:rsid w:val="00040674"/>
    <w:rsid w:val="00046DA4"/>
    <w:rsid w:val="00060E73"/>
    <w:rsid w:val="0008057D"/>
    <w:rsid w:val="0008603A"/>
    <w:rsid w:val="00090310"/>
    <w:rsid w:val="00093F40"/>
    <w:rsid w:val="000B7EA8"/>
    <w:rsid w:val="000D401E"/>
    <w:rsid w:val="000D525A"/>
    <w:rsid w:val="000E0571"/>
    <w:rsid w:val="000E57B4"/>
    <w:rsid w:val="000F272F"/>
    <w:rsid w:val="000F42F4"/>
    <w:rsid w:val="000F53F3"/>
    <w:rsid w:val="000F7132"/>
    <w:rsid w:val="001008CC"/>
    <w:rsid w:val="00100B07"/>
    <w:rsid w:val="00115E24"/>
    <w:rsid w:val="001231D4"/>
    <w:rsid w:val="0013291C"/>
    <w:rsid w:val="0014042D"/>
    <w:rsid w:val="00142716"/>
    <w:rsid w:val="00146740"/>
    <w:rsid w:val="00151D49"/>
    <w:rsid w:val="00162CE0"/>
    <w:rsid w:val="0019679F"/>
    <w:rsid w:val="00196BA3"/>
    <w:rsid w:val="001A04BE"/>
    <w:rsid w:val="001A4EA7"/>
    <w:rsid w:val="001A6D95"/>
    <w:rsid w:val="001A7714"/>
    <w:rsid w:val="001C18B2"/>
    <w:rsid w:val="001C26CD"/>
    <w:rsid w:val="001C340B"/>
    <w:rsid w:val="001C58B4"/>
    <w:rsid w:val="001C6B7C"/>
    <w:rsid w:val="001C7E3D"/>
    <w:rsid w:val="001D6635"/>
    <w:rsid w:val="001E36A5"/>
    <w:rsid w:val="001F615A"/>
    <w:rsid w:val="0020004E"/>
    <w:rsid w:val="002150BD"/>
    <w:rsid w:val="00233269"/>
    <w:rsid w:val="00255E3B"/>
    <w:rsid w:val="00257D3C"/>
    <w:rsid w:val="00261947"/>
    <w:rsid w:val="00276210"/>
    <w:rsid w:val="002855DD"/>
    <w:rsid w:val="00294324"/>
    <w:rsid w:val="002A054B"/>
    <w:rsid w:val="002A338B"/>
    <w:rsid w:val="002B060A"/>
    <w:rsid w:val="002B5FCD"/>
    <w:rsid w:val="002C5543"/>
    <w:rsid w:val="002D4A39"/>
    <w:rsid w:val="002D4A6C"/>
    <w:rsid w:val="002D6B17"/>
    <w:rsid w:val="00300C05"/>
    <w:rsid w:val="00306A8E"/>
    <w:rsid w:val="00306F0E"/>
    <w:rsid w:val="00310B59"/>
    <w:rsid w:val="00313C41"/>
    <w:rsid w:val="00322F42"/>
    <w:rsid w:val="00330FC1"/>
    <w:rsid w:val="0033695E"/>
    <w:rsid w:val="0034224D"/>
    <w:rsid w:val="003479A8"/>
    <w:rsid w:val="0035159A"/>
    <w:rsid w:val="0035479F"/>
    <w:rsid w:val="003571C1"/>
    <w:rsid w:val="00360FC9"/>
    <w:rsid w:val="00362270"/>
    <w:rsid w:val="00363F21"/>
    <w:rsid w:val="003664D7"/>
    <w:rsid w:val="00380D7D"/>
    <w:rsid w:val="003814A7"/>
    <w:rsid w:val="00382993"/>
    <w:rsid w:val="00394D2A"/>
    <w:rsid w:val="003B310D"/>
    <w:rsid w:val="003B740C"/>
    <w:rsid w:val="003C5047"/>
    <w:rsid w:val="003C5321"/>
    <w:rsid w:val="003D05D2"/>
    <w:rsid w:val="003D0C48"/>
    <w:rsid w:val="003D44EB"/>
    <w:rsid w:val="003E3495"/>
    <w:rsid w:val="003E4C6B"/>
    <w:rsid w:val="003F0A51"/>
    <w:rsid w:val="00407ABE"/>
    <w:rsid w:val="00414450"/>
    <w:rsid w:val="004175E0"/>
    <w:rsid w:val="00417B4B"/>
    <w:rsid w:val="00421565"/>
    <w:rsid w:val="004321D6"/>
    <w:rsid w:val="00446FB5"/>
    <w:rsid w:val="00447708"/>
    <w:rsid w:val="004478CD"/>
    <w:rsid w:val="004650D1"/>
    <w:rsid w:val="00470790"/>
    <w:rsid w:val="0047514A"/>
    <w:rsid w:val="00477314"/>
    <w:rsid w:val="0048766F"/>
    <w:rsid w:val="004B5C6E"/>
    <w:rsid w:val="004B688B"/>
    <w:rsid w:val="004E0E5D"/>
    <w:rsid w:val="004F5756"/>
    <w:rsid w:val="00504246"/>
    <w:rsid w:val="005046F9"/>
    <w:rsid w:val="0051633B"/>
    <w:rsid w:val="005175CD"/>
    <w:rsid w:val="00522D5D"/>
    <w:rsid w:val="00523D48"/>
    <w:rsid w:val="00527A72"/>
    <w:rsid w:val="005434A6"/>
    <w:rsid w:val="005506CC"/>
    <w:rsid w:val="00551BF6"/>
    <w:rsid w:val="005523B5"/>
    <w:rsid w:val="005561FF"/>
    <w:rsid w:val="00571A2F"/>
    <w:rsid w:val="0057285E"/>
    <w:rsid w:val="0057667C"/>
    <w:rsid w:val="00586B94"/>
    <w:rsid w:val="005A54F8"/>
    <w:rsid w:val="005B175E"/>
    <w:rsid w:val="005C2622"/>
    <w:rsid w:val="005C5755"/>
    <w:rsid w:val="005D6080"/>
    <w:rsid w:val="005E7650"/>
    <w:rsid w:val="005F671D"/>
    <w:rsid w:val="00604A0B"/>
    <w:rsid w:val="006063C6"/>
    <w:rsid w:val="00607103"/>
    <w:rsid w:val="006249FA"/>
    <w:rsid w:val="00641505"/>
    <w:rsid w:val="00641579"/>
    <w:rsid w:val="00642790"/>
    <w:rsid w:val="006630B5"/>
    <w:rsid w:val="00663980"/>
    <w:rsid w:val="00687135"/>
    <w:rsid w:val="006936B5"/>
    <w:rsid w:val="006942D7"/>
    <w:rsid w:val="006A08A1"/>
    <w:rsid w:val="006B221B"/>
    <w:rsid w:val="006B54C0"/>
    <w:rsid w:val="006F31EB"/>
    <w:rsid w:val="006F4EB2"/>
    <w:rsid w:val="006F5077"/>
    <w:rsid w:val="00700010"/>
    <w:rsid w:val="0070052D"/>
    <w:rsid w:val="0071586B"/>
    <w:rsid w:val="00721B5F"/>
    <w:rsid w:val="00721ED9"/>
    <w:rsid w:val="00732B3A"/>
    <w:rsid w:val="00734FE3"/>
    <w:rsid w:val="00735215"/>
    <w:rsid w:val="007459EA"/>
    <w:rsid w:val="007540A9"/>
    <w:rsid w:val="00761F9B"/>
    <w:rsid w:val="00762EE0"/>
    <w:rsid w:val="007715E9"/>
    <w:rsid w:val="00791308"/>
    <w:rsid w:val="0079153E"/>
    <w:rsid w:val="00791AF5"/>
    <w:rsid w:val="00792229"/>
    <w:rsid w:val="007A2FD9"/>
    <w:rsid w:val="007C2D51"/>
    <w:rsid w:val="007F1354"/>
    <w:rsid w:val="007F60C8"/>
    <w:rsid w:val="00811AA8"/>
    <w:rsid w:val="00815C90"/>
    <w:rsid w:val="00816B31"/>
    <w:rsid w:val="0081758B"/>
    <w:rsid w:val="00817B30"/>
    <w:rsid w:val="00822453"/>
    <w:rsid w:val="0084054B"/>
    <w:rsid w:val="00842C74"/>
    <w:rsid w:val="00847ABF"/>
    <w:rsid w:val="00854659"/>
    <w:rsid w:val="00870734"/>
    <w:rsid w:val="0088060F"/>
    <w:rsid w:val="008878EE"/>
    <w:rsid w:val="00887D6F"/>
    <w:rsid w:val="00892818"/>
    <w:rsid w:val="0089429C"/>
    <w:rsid w:val="00894E50"/>
    <w:rsid w:val="00896200"/>
    <w:rsid w:val="008A569F"/>
    <w:rsid w:val="008C36D8"/>
    <w:rsid w:val="008C4605"/>
    <w:rsid w:val="008C6D2E"/>
    <w:rsid w:val="008D2151"/>
    <w:rsid w:val="008D24DA"/>
    <w:rsid w:val="008D4D25"/>
    <w:rsid w:val="008D6126"/>
    <w:rsid w:val="008F1C2B"/>
    <w:rsid w:val="008F273D"/>
    <w:rsid w:val="008F577A"/>
    <w:rsid w:val="008F74A0"/>
    <w:rsid w:val="00900441"/>
    <w:rsid w:val="00902B46"/>
    <w:rsid w:val="0091093B"/>
    <w:rsid w:val="00910B76"/>
    <w:rsid w:val="0092106E"/>
    <w:rsid w:val="0092431C"/>
    <w:rsid w:val="009268D8"/>
    <w:rsid w:val="00930F5C"/>
    <w:rsid w:val="009336D5"/>
    <w:rsid w:val="00936EC8"/>
    <w:rsid w:val="00966918"/>
    <w:rsid w:val="009757E4"/>
    <w:rsid w:val="009A3137"/>
    <w:rsid w:val="009C2BDB"/>
    <w:rsid w:val="009C6FA1"/>
    <w:rsid w:val="009D5C1C"/>
    <w:rsid w:val="009F154B"/>
    <w:rsid w:val="009F49D4"/>
    <w:rsid w:val="009F6F2A"/>
    <w:rsid w:val="00A13003"/>
    <w:rsid w:val="00A14C6C"/>
    <w:rsid w:val="00A23458"/>
    <w:rsid w:val="00A278C2"/>
    <w:rsid w:val="00A30BA9"/>
    <w:rsid w:val="00A31A00"/>
    <w:rsid w:val="00A624F5"/>
    <w:rsid w:val="00AB1AED"/>
    <w:rsid w:val="00AB2125"/>
    <w:rsid w:val="00AB3E01"/>
    <w:rsid w:val="00AC06D7"/>
    <w:rsid w:val="00AC419E"/>
    <w:rsid w:val="00AC49BD"/>
    <w:rsid w:val="00AD2AAD"/>
    <w:rsid w:val="00AD5E04"/>
    <w:rsid w:val="00AE61AA"/>
    <w:rsid w:val="00B00A45"/>
    <w:rsid w:val="00B04206"/>
    <w:rsid w:val="00B06F5B"/>
    <w:rsid w:val="00B11E95"/>
    <w:rsid w:val="00B12D3B"/>
    <w:rsid w:val="00B16E27"/>
    <w:rsid w:val="00B378B0"/>
    <w:rsid w:val="00B639E0"/>
    <w:rsid w:val="00B83075"/>
    <w:rsid w:val="00B9752F"/>
    <w:rsid w:val="00BA4B5F"/>
    <w:rsid w:val="00BB26E2"/>
    <w:rsid w:val="00BC1E84"/>
    <w:rsid w:val="00BC66F2"/>
    <w:rsid w:val="00BD2A46"/>
    <w:rsid w:val="00BD3742"/>
    <w:rsid w:val="00BE2535"/>
    <w:rsid w:val="00BE751B"/>
    <w:rsid w:val="00BF3DAA"/>
    <w:rsid w:val="00C11717"/>
    <w:rsid w:val="00C2053F"/>
    <w:rsid w:val="00C2097F"/>
    <w:rsid w:val="00C20D3F"/>
    <w:rsid w:val="00C22252"/>
    <w:rsid w:val="00C5102C"/>
    <w:rsid w:val="00C556E1"/>
    <w:rsid w:val="00C57E61"/>
    <w:rsid w:val="00C67B1A"/>
    <w:rsid w:val="00C70E06"/>
    <w:rsid w:val="00C71567"/>
    <w:rsid w:val="00C73E1E"/>
    <w:rsid w:val="00C74D8C"/>
    <w:rsid w:val="00C86D2C"/>
    <w:rsid w:val="00CA6A4D"/>
    <w:rsid w:val="00CB7259"/>
    <w:rsid w:val="00CB7BDD"/>
    <w:rsid w:val="00D078B8"/>
    <w:rsid w:val="00D21C78"/>
    <w:rsid w:val="00D24480"/>
    <w:rsid w:val="00D316CC"/>
    <w:rsid w:val="00D31A71"/>
    <w:rsid w:val="00D32490"/>
    <w:rsid w:val="00D5241F"/>
    <w:rsid w:val="00D5327F"/>
    <w:rsid w:val="00D57E55"/>
    <w:rsid w:val="00D847B6"/>
    <w:rsid w:val="00DC034D"/>
    <w:rsid w:val="00DC0C40"/>
    <w:rsid w:val="00DD7759"/>
    <w:rsid w:val="00DD7835"/>
    <w:rsid w:val="00DD7F6D"/>
    <w:rsid w:val="00DF26B7"/>
    <w:rsid w:val="00E20050"/>
    <w:rsid w:val="00E2037B"/>
    <w:rsid w:val="00E20F07"/>
    <w:rsid w:val="00E26FD6"/>
    <w:rsid w:val="00E37ED1"/>
    <w:rsid w:val="00E45581"/>
    <w:rsid w:val="00E55E12"/>
    <w:rsid w:val="00E60230"/>
    <w:rsid w:val="00E607EA"/>
    <w:rsid w:val="00E61526"/>
    <w:rsid w:val="00E616D4"/>
    <w:rsid w:val="00E61FD1"/>
    <w:rsid w:val="00E67E10"/>
    <w:rsid w:val="00E76B64"/>
    <w:rsid w:val="00EA4C0F"/>
    <w:rsid w:val="00EA4D07"/>
    <w:rsid w:val="00EC0743"/>
    <w:rsid w:val="00EC3567"/>
    <w:rsid w:val="00ED095C"/>
    <w:rsid w:val="00ED16DB"/>
    <w:rsid w:val="00EF47EE"/>
    <w:rsid w:val="00F06EA4"/>
    <w:rsid w:val="00F15130"/>
    <w:rsid w:val="00F20ABC"/>
    <w:rsid w:val="00F21083"/>
    <w:rsid w:val="00F25932"/>
    <w:rsid w:val="00F27F99"/>
    <w:rsid w:val="00F43239"/>
    <w:rsid w:val="00F61BBC"/>
    <w:rsid w:val="00F63FC6"/>
    <w:rsid w:val="00F81194"/>
    <w:rsid w:val="00F961E3"/>
    <w:rsid w:val="00FB10B9"/>
    <w:rsid w:val="00FB3621"/>
    <w:rsid w:val="00FB3629"/>
    <w:rsid w:val="00FD573B"/>
    <w:rsid w:val="00FE5D4B"/>
    <w:rsid w:val="00FF3122"/>
    <w:rsid w:val="00FF6E0D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41BF7E8"/>
  <w15:chartTrackingRefBased/>
  <w15:docId w15:val="{CBD0C9F4-551A-42D4-BEE6-456D17642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D6635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2728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B378B0"/>
    <w:rPr>
      <w:sz w:val="28"/>
    </w:rPr>
  </w:style>
  <w:style w:type="paragraph" w:customStyle="1" w:styleId="pkt">
    <w:name w:val="pkt"/>
    <w:basedOn w:val="Normalny"/>
    <w:rsid w:val="00FF3122"/>
    <w:pPr>
      <w:spacing w:before="60" w:after="60"/>
      <w:ind w:left="851" w:hanging="295"/>
      <w:jc w:val="both"/>
    </w:pPr>
    <w:rPr>
      <w:rFonts w:ascii="Times New Roman" w:hAnsi="Times New Roman" w:cs="Times New Roman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F61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.ry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7C5F70-7D6D-4A3F-8213-F5211CA6B1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118</TotalTime>
  <Pages>3</Pages>
  <Words>733</Words>
  <Characters>4400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5123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Alicja Dudzińska</cp:lastModifiedBy>
  <cp:revision>175</cp:revision>
  <cp:lastPrinted>2014-06-05T14:00:00Z</cp:lastPrinted>
  <dcterms:created xsi:type="dcterms:W3CDTF">2023-04-14T05:47:00Z</dcterms:created>
  <dcterms:modified xsi:type="dcterms:W3CDTF">2023-11-29T11:45:00Z</dcterms:modified>
</cp:coreProperties>
</file>