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0E4DA9" w:rsidRPr="000E4DA9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0E4DA9" w:rsidRPr="000E4DA9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E4DA9">
        <w:rPr>
          <w:rFonts w:ascii="Arial" w:hAnsi="Arial" w:cs="Arial"/>
          <w:b/>
          <w:bCs/>
          <w:sz w:val="24"/>
          <w:szCs w:val="24"/>
        </w:rPr>
        <w:t>2</w:t>
      </w:r>
      <w:r w:rsidR="000E4DA9" w:rsidRPr="000E4DA9">
        <w:rPr>
          <w:rFonts w:ascii="Arial" w:hAnsi="Arial" w:cs="Arial"/>
          <w:b/>
          <w:bCs/>
          <w:sz w:val="24"/>
          <w:szCs w:val="24"/>
        </w:rPr>
        <w:t xml:space="preserve"> do SWZ</w:t>
      </w:r>
    </w:p>
    <w:p w:rsidR="00B04206" w:rsidRPr="0002728B" w:rsidRDefault="000E4DA9" w:rsidP="000E4DA9">
      <w:pPr>
        <w:pStyle w:val="Nagwek"/>
        <w:tabs>
          <w:tab w:val="clear" w:pos="4536"/>
          <w:tab w:val="left" w:pos="3390"/>
        </w:tabs>
        <w:jc w:val="right"/>
        <w:rPr>
          <w:rFonts w:ascii="Arial" w:hAnsi="Arial" w:cs="Arial"/>
          <w:sz w:val="24"/>
          <w:szCs w:val="24"/>
        </w:rPr>
      </w:pPr>
      <w:r w:rsidRPr="000E4DA9">
        <w:rPr>
          <w:rFonts w:ascii="Arial" w:hAnsi="Arial" w:cs="Arial"/>
          <w:b/>
          <w:bCs/>
          <w:sz w:val="24"/>
          <w:szCs w:val="24"/>
        </w:rPr>
        <w:t xml:space="preserve">           Znak sprawy: KA-2/1</w:t>
      </w:r>
      <w:r w:rsidR="00BD7C8F">
        <w:rPr>
          <w:rFonts w:ascii="Arial" w:hAnsi="Arial" w:cs="Arial"/>
          <w:b/>
          <w:bCs/>
          <w:sz w:val="24"/>
          <w:szCs w:val="24"/>
        </w:rPr>
        <w:t>30</w:t>
      </w:r>
      <w:r w:rsidRPr="000E4DA9">
        <w:rPr>
          <w:rFonts w:ascii="Arial" w:hAnsi="Arial" w:cs="Arial"/>
          <w:b/>
          <w:bCs/>
          <w:sz w:val="24"/>
          <w:szCs w:val="24"/>
        </w:rPr>
        <w:t>/2023</w:t>
      </w:r>
    </w:p>
    <w:p w:rsidR="000E4DA9" w:rsidRDefault="000E4DA9" w:rsidP="003B310D">
      <w:pPr>
        <w:pStyle w:val="Nagwek2"/>
        <w:ind w:left="0"/>
        <w:rPr>
          <w:sz w:val="22"/>
        </w:rPr>
      </w:pPr>
    </w:p>
    <w:p w:rsidR="000E4DA9" w:rsidRDefault="000E4DA9" w:rsidP="003B310D">
      <w:pPr>
        <w:pStyle w:val="Nagwek2"/>
        <w:ind w:left="0"/>
        <w:rPr>
          <w:sz w:val="22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przetarg nieograniczony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3B740C" w:rsidRPr="00A624F5">
        <w:rPr>
          <w:rFonts w:ascii="Arial" w:hAnsi="Arial" w:cs="Arial"/>
          <w:b/>
          <w:sz w:val="22"/>
          <w:szCs w:val="22"/>
        </w:rPr>
        <w:t>„</w:t>
      </w:r>
      <w:r w:rsidR="00BD7C8F" w:rsidRPr="00BD7C8F">
        <w:rPr>
          <w:rFonts w:ascii="Arial" w:hAnsi="Arial" w:cs="Arial"/>
          <w:b/>
          <w:sz w:val="22"/>
          <w:szCs w:val="22"/>
        </w:rPr>
        <w:t>Dostawa zestawów tabletów i zestawów komputerowych dla jednostek 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”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162697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6"/>
        <w:gridCol w:w="1441"/>
        <w:gridCol w:w="596"/>
        <w:gridCol w:w="2046"/>
        <w:gridCol w:w="918"/>
        <w:gridCol w:w="3757"/>
      </w:tblGrid>
      <w:tr w:rsidR="007A48E1" w:rsidRPr="00C52E4B" w:rsidTr="00D021B1">
        <w:trPr>
          <w:trHeight w:val="63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Nr zadania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D021B1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Nr i nazwa u</w:t>
            </w:r>
            <w:r w:rsidR="000B1D04" w:rsidRPr="00D97FA8">
              <w:rPr>
                <w:b/>
                <w:bCs/>
                <w:sz w:val="20"/>
                <w:szCs w:val="22"/>
              </w:rPr>
              <w:t>rządzeni</w:t>
            </w:r>
            <w:r>
              <w:rPr>
                <w:b/>
                <w:bCs/>
                <w:sz w:val="20"/>
                <w:szCs w:val="22"/>
              </w:rPr>
              <w:t>a-zgodnie z SOPZ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04" w:rsidRPr="00D97FA8" w:rsidRDefault="000B1D04" w:rsidP="003D0AB1">
            <w:pPr>
              <w:spacing w:before="240"/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18"/>
              </w:rPr>
              <w:t>Ilość szt.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jednostkowa netto (zł) za jedną sztukę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Stawka</w:t>
            </w:r>
          </w:p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podatku VAT</w:t>
            </w:r>
          </w:p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(%)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04" w:rsidRPr="00D97FA8" w:rsidRDefault="000B1D04" w:rsidP="003D0AB1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brutto wraz z podatkiem VAT (zł)</w:t>
            </w:r>
          </w:p>
          <w:p w:rsidR="000B1D04" w:rsidRPr="00D97FA8" w:rsidRDefault="000B1D04" w:rsidP="003D0AB1">
            <w:pPr>
              <w:jc w:val="center"/>
              <w:rPr>
                <w:bCs/>
                <w:i/>
                <w:sz w:val="20"/>
                <w:szCs w:val="22"/>
              </w:rPr>
            </w:pPr>
            <w:r w:rsidRPr="00D97FA8">
              <w:rPr>
                <w:bCs/>
                <w:i/>
                <w:sz w:val="20"/>
                <w:szCs w:val="22"/>
              </w:rPr>
              <w:t>cena jednostkowa netto * ilość, powiększona o podatek VAT</w:t>
            </w:r>
          </w:p>
        </w:tc>
      </w:tr>
      <w:tr w:rsidR="007A48E1" w:rsidRPr="00C52E4B" w:rsidTr="00D021B1">
        <w:trPr>
          <w:trHeight w:val="687"/>
        </w:trPr>
        <w:tc>
          <w:tcPr>
            <w:tcW w:w="45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D97FA8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7A48E1" w:rsidRDefault="00D021B1" w:rsidP="00D021B1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>1.T</w:t>
            </w:r>
            <w:r w:rsidRPr="00D021B1">
              <w:rPr>
                <w:b/>
                <w:sz w:val="20"/>
              </w:rPr>
              <w:t>ablet graficzny - piórkowy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1D04" w:rsidRPr="00F54748" w:rsidRDefault="000B1D04" w:rsidP="003D0AB1">
            <w:pPr>
              <w:jc w:val="center"/>
              <w:rPr>
                <w:b/>
                <w:sz w:val="20"/>
                <w:szCs w:val="22"/>
              </w:rPr>
            </w:pPr>
          </w:p>
          <w:p w:rsidR="000B1D04" w:rsidRPr="00F54748" w:rsidRDefault="00D021B1" w:rsidP="003D0A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D04" w:rsidRPr="00F54748" w:rsidRDefault="000B1D04" w:rsidP="003D0AB1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0B1D04" w:rsidRPr="00451095" w:rsidRDefault="000B1D04" w:rsidP="003D0A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>2.T</w:t>
            </w:r>
            <w:r w:rsidRPr="00D021B1">
              <w:rPr>
                <w:b/>
                <w:sz w:val="20"/>
              </w:rPr>
              <w:t>ablet graficzny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>3.T</w:t>
            </w:r>
            <w:r w:rsidRPr="00D021B1">
              <w:rPr>
                <w:b/>
                <w:sz w:val="20"/>
              </w:rPr>
              <w:t xml:space="preserve">ablet 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>4.T</w:t>
            </w:r>
            <w:r w:rsidRPr="00D021B1">
              <w:rPr>
                <w:b/>
                <w:sz w:val="20"/>
              </w:rPr>
              <w:t>abl</w:t>
            </w:r>
            <w:r>
              <w:rPr>
                <w:b/>
                <w:sz w:val="20"/>
              </w:rPr>
              <w:t>et</w:t>
            </w:r>
            <w:r w:rsidRPr="00D021B1">
              <w:rPr>
                <w:b/>
                <w:sz w:val="20"/>
              </w:rPr>
              <w:t xml:space="preserve"> ze skanerem LIDAR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021B1" w:rsidRDefault="00D021B1" w:rsidP="00D021B1">
            <w:pPr>
              <w:rPr>
                <w:b/>
                <w:sz w:val="20"/>
                <w:szCs w:val="20"/>
              </w:rPr>
            </w:pPr>
            <w:r w:rsidRPr="00D021B1">
              <w:rPr>
                <w:b/>
                <w:sz w:val="20"/>
                <w:szCs w:val="20"/>
              </w:rPr>
              <w:t>5.Tablet przemysłowy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021B1" w:rsidRDefault="00D021B1" w:rsidP="00D021B1">
            <w:pPr>
              <w:rPr>
                <w:b/>
                <w:sz w:val="20"/>
                <w:szCs w:val="20"/>
              </w:rPr>
            </w:pPr>
            <w:r w:rsidRPr="00D021B1">
              <w:rPr>
                <w:b/>
                <w:sz w:val="20"/>
                <w:szCs w:val="20"/>
              </w:rPr>
              <w:t>6. Zestaw tablet dotykowy z rysikiem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4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D021B1" w:rsidRPr="00C52E4B" w:rsidTr="00D021B1">
        <w:trPr>
          <w:trHeight w:val="687"/>
        </w:trPr>
        <w:tc>
          <w:tcPr>
            <w:tcW w:w="3050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1 (suma)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7E047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D021B1" w:rsidRPr="00451095" w:rsidTr="00D021B1">
        <w:trPr>
          <w:trHeight w:val="687"/>
        </w:trPr>
        <w:tc>
          <w:tcPr>
            <w:tcW w:w="45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D97FA8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lastRenderedPageBreak/>
              <w:t>2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EF0E48" w:rsidP="00D021B1">
            <w:pPr>
              <w:rPr>
                <w:b/>
                <w:sz w:val="20"/>
                <w:szCs w:val="22"/>
              </w:rPr>
            </w:pPr>
            <w:r w:rsidRPr="00EF0E48">
              <w:rPr>
                <w:b/>
                <w:sz w:val="20"/>
                <w:szCs w:val="22"/>
              </w:rPr>
              <w:t>1.</w:t>
            </w:r>
            <w:r w:rsidR="00162697">
              <w:rPr>
                <w:b/>
                <w:sz w:val="20"/>
                <w:szCs w:val="22"/>
              </w:rPr>
              <w:t>Stacje robocze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021B1" w:rsidRPr="00F54748" w:rsidRDefault="00D021B1" w:rsidP="00D021B1">
            <w:pPr>
              <w:jc w:val="center"/>
              <w:rPr>
                <w:b/>
                <w:sz w:val="20"/>
                <w:szCs w:val="22"/>
              </w:rPr>
            </w:pPr>
          </w:p>
          <w:p w:rsidR="00D021B1" w:rsidRPr="00F54748" w:rsidRDefault="00162697" w:rsidP="00D021B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13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1B1" w:rsidRPr="00F54748" w:rsidRDefault="00D021B1" w:rsidP="00D021B1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D021B1" w:rsidRPr="00451095" w:rsidRDefault="00D021B1" w:rsidP="00D021B1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2.Monitory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75473F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26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D021B1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3.Okulary VR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13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D021B1">
        <w:trPr>
          <w:trHeight w:val="687"/>
        </w:trPr>
        <w:tc>
          <w:tcPr>
            <w:tcW w:w="3050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2 (suma)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7E047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162697" w:rsidRPr="00451095" w:rsidTr="00782F9A">
        <w:trPr>
          <w:trHeight w:val="687"/>
        </w:trPr>
        <w:tc>
          <w:tcPr>
            <w:tcW w:w="45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782F9A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782F9A">
            <w:pPr>
              <w:rPr>
                <w:b/>
                <w:sz w:val="20"/>
                <w:szCs w:val="22"/>
              </w:rPr>
            </w:pPr>
            <w:r w:rsidRPr="00EF0E48">
              <w:rPr>
                <w:b/>
                <w:sz w:val="20"/>
                <w:szCs w:val="22"/>
              </w:rPr>
              <w:t>1.</w:t>
            </w:r>
            <w:r>
              <w:rPr>
                <w:b/>
                <w:sz w:val="20"/>
                <w:szCs w:val="22"/>
              </w:rPr>
              <w:t xml:space="preserve">Laptopy 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Pr="00F54748" w:rsidRDefault="00162697" w:rsidP="00782F9A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162697" w:rsidP="00782F9A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13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782F9A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782F9A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782F9A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782F9A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162697" w:rsidRPr="00451095" w:rsidRDefault="00162697" w:rsidP="00782F9A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782F9A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  <w:r w:rsidRPr="00EF0E48">
              <w:rPr>
                <w:b/>
                <w:sz w:val="20"/>
                <w:szCs w:val="22"/>
              </w:rPr>
              <w:t>.</w:t>
            </w:r>
            <w:r>
              <w:rPr>
                <w:b/>
                <w:sz w:val="20"/>
                <w:szCs w:val="22"/>
              </w:rPr>
              <w:t xml:space="preserve">Laptopy 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16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b/>
                <w:i/>
                <w:sz w:val="20"/>
                <w:szCs w:val="22"/>
              </w:rPr>
            </w:pPr>
          </w:p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782F9A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</w:t>
            </w:r>
            <w:r>
              <w:rPr>
                <w:b/>
                <w:sz w:val="20"/>
                <w:szCs w:val="22"/>
              </w:rPr>
              <w:t>.Monitory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782F9A">
        <w:trPr>
          <w:trHeight w:val="687"/>
        </w:trPr>
        <w:tc>
          <w:tcPr>
            <w:tcW w:w="45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D97FA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4</w:t>
            </w:r>
            <w:r>
              <w:rPr>
                <w:b/>
                <w:sz w:val="20"/>
                <w:szCs w:val="22"/>
              </w:rPr>
              <w:t>.</w:t>
            </w:r>
            <w:r>
              <w:rPr>
                <w:b/>
                <w:sz w:val="20"/>
                <w:szCs w:val="22"/>
              </w:rPr>
              <w:t>Myszki komputerowe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</w:p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  <w:r>
              <w:rPr>
                <w:b/>
                <w:sz w:val="20"/>
                <w:szCs w:val="22"/>
              </w:rPr>
              <w:t>9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162697" w:rsidRPr="00451095" w:rsidTr="00782F9A">
        <w:trPr>
          <w:trHeight w:val="687"/>
        </w:trPr>
        <w:tc>
          <w:tcPr>
            <w:tcW w:w="3050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F54748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3</w:t>
            </w:r>
            <w:r>
              <w:rPr>
                <w:b/>
                <w:sz w:val="20"/>
                <w:szCs w:val="22"/>
              </w:rPr>
              <w:t xml:space="preserve"> (suma)</w:t>
            </w:r>
          </w:p>
        </w:tc>
        <w:tc>
          <w:tcPr>
            <w:tcW w:w="19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97" w:rsidRPr="007E047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:rsidR="00162697" w:rsidRPr="00451095" w:rsidRDefault="00162697" w:rsidP="00162697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</w:tbl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257D3C" w:rsidRPr="005638BE" w:rsidRDefault="00257D3C" w:rsidP="00257D3C">
      <w:pPr>
        <w:rPr>
          <w:highlight w:val="yellow"/>
        </w:rPr>
      </w:pPr>
    </w:p>
    <w:p w:rsidR="00990B27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C52E4B">
        <w:t>Ofer</w:t>
      </w:r>
      <w:r>
        <w:t>ujemy następujący</w:t>
      </w:r>
      <w:r w:rsidRPr="00C52E4B">
        <w:t xml:space="preserve"> sprzęt</w:t>
      </w:r>
      <w:r>
        <w:t>: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990B27" w:rsidRPr="00C52E4B" w:rsidTr="00FF5476">
        <w:trPr>
          <w:trHeight w:val="569"/>
        </w:trPr>
        <w:tc>
          <w:tcPr>
            <w:tcW w:w="584" w:type="pct"/>
            <w:vMerge w:val="restart"/>
            <w:shd w:val="clear" w:color="auto" w:fill="auto"/>
            <w:vAlign w:val="center"/>
          </w:tcPr>
          <w:p w:rsidR="00990B27" w:rsidRPr="00B60887" w:rsidRDefault="00990B27" w:rsidP="003D0AB1">
            <w:pPr>
              <w:rPr>
                <w:b/>
                <w:sz w:val="20"/>
              </w:rPr>
            </w:pPr>
            <w:r w:rsidRPr="00B60887">
              <w:rPr>
                <w:b/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990B27" w:rsidRPr="0050554A" w:rsidRDefault="00990B27" w:rsidP="003D0AB1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 w:rsidR="00E9135B">
              <w:rPr>
                <w:sz w:val="20"/>
              </w:rPr>
              <w:t xml:space="preserve"> </w:t>
            </w:r>
            <w:r w:rsidR="005C63F5">
              <w:rPr>
                <w:sz w:val="20"/>
              </w:rPr>
              <w:t>-</w:t>
            </w:r>
            <w:r w:rsidR="00BA406E">
              <w:rPr>
                <w:sz w:val="20"/>
              </w:rPr>
              <w:t xml:space="preserve"> </w:t>
            </w:r>
            <w:r w:rsidR="005C63F5">
              <w:rPr>
                <w:b/>
                <w:sz w:val="20"/>
              </w:rPr>
              <w:t>T</w:t>
            </w:r>
            <w:r w:rsidR="005C63F5" w:rsidRPr="00D021B1">
              <w:rPr>
                <w:b/>
                <w:sz w:val="20"/>
              </w:rPr>
              <w:t xml:space="preserve">ablet graficzny </w:t>
            </w:r>
            <w:r w:rsidR="00E9135B">
              <w:rPr>
                <w:b/>
                <w:sz w:val="20"/>
              </w:rPr>
              <w:t>–</w:t>
            </w:r>
            <w:r w:rsidR="005C63F5" w:rsidRPr="00D021B1">
              <w:rPr>
                <w:b/>
                <w:sz w:val="20"/>
              </w:rPr>
              <w:t xml:space="preserve"> piórkowy</w:t>
            </w:r>
            <w:r w:rsidR="00E9135B">
              <w:rPr>
                <w:b/>
                <w:sz w:val="20"/>
              </w:rPr>
              <w:t xml:space="preserve"> nr 1</w:t>
            </w:r>
            <w:r>
              <w:rPr>
                <w:sz w:val="20"/>
              </w:rPr>
              <w:t>:</w:t>
            </w:r>
            <w:r w:rsidR="00E9135B">
              <w:rPr>
                <w:sz w:val="20"/>
              </w:rPr>
              <w:t xml:space="preserve"> </w:t>
            </w:r>
            <w:r w:rsidRPr="0050554A">
              <w:rPr>
                <w:sz w:val="20"/>
              </w:rPr>
              <w:t>………………</w:t>
            </w:r>
          </w:p>
        </w:tc>
        <w:tc>
          <w:tcPr>
            <w:tcW w:w="1617" w:type="pct"/>
            <w:shd w:val="clear" w:color="auto" w:fill="auto"/>
            <w:vAlign w:val="center"/>
          </w:tcPr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990B27" w:rsidRPr="0050554A" w:rsidRDefault="00990B27" w:rsidP="003D0AB1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FF5476">
        <w:trPr>
          <w:trHeight w:val="690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- </w:t>
            </w:r>
            <w:r>
              <w:rPr>
                <w:b/>
                <w:sz w:val="20"/>
              </w:rPr>
              <w:t>T</w:t>
            </w:r>
            <w:r w:rsidRPr="00D021B1">
              <w:rPr>
                <w:b/>
                <w:sz w:val="20"/>
              </w:rPr>
              <w:t xml:space="preserve">ablet graficzny </w:t>
            </w:r>
            <w:r>
              <w:rPr>
                <w:b/>
                <w:sz w:val="20"/>
              </w:rPr>
              <w:t>nr 2</w:t>
            </w:r>
            <w:r>
              <w:rPr>
                <w:sz w:val="20"/>
              </w:rPr>
              <w:t>:</w:t>
            </w:r>
            <w:r w:rsidRPr="0050554A">
              <w:rPr>
                <w:sz w:val="20"/>
              </w:rPr>
              <w:t xml:space="preserve"> 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FF5476">
        <w:trPr>
          <w:trHeight w:val="690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- </w:t>
            </w:r>
            <w:r>
              <w:rPr>
                <w:b/>
                <w:sz w:val="20"/>
              </w:rPr>
              <w:t>T</w:t>
            </w:r>
            <w:r w:rsidRPr="00D021B1">
              <w:rPr>
                <w:b/>
                <w:sz w:val="20"/>
              </w:rPr>
              <w:t xml:space="preserve">ablet </w:t>
            </w:r>
            <w:r>
              <w:rPr>
                <w:b/>
                <w:sz w:val="20"/>
              </w:rPr>
              <w:t>nr 3</w:t>
            </w:r>
            <w:r>
              <w:rPr>
                <w:sz w:val="20"/>
              </w:rPr>
              <w:t>:</w:t>
            </w:r>
            <w:r w:rsidRPr="0050554A">
              <w:rPr>
                <w:sz w:val="20"/>
              </w:rPr>
              <w:t xml:space="preserve"> ………………………</w:t>
            </w:r>
            <w:r>
              <w:rPr>
                <w:sz w:val="20"/>
              </w:rPr>
              <w:t>……………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B6088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- </w:t>
            </w:r>
            <w:r w:rsidRPr="00D021B1">
              <w:rPr>
                <w:b/>
                <w:sz w:val="20"/>
              </w:rPr>
              <w:t>ze skanerem LIDAR</w:t>
            </w:r>
            <w:r>
              <w:rPr>
                <w:b/>
                <w:sz w:val="20"/>
              </w:rPr>
              <w:t xml:space="preserve"> nr 5</w:t>
            </w:r>
            <w:r>
              <w:rPr>
                <w:sz w:val="20"/>
              </w:rPr>
              <w:t>:</w:t>
            </w:r>
            <w:r w:rsidRPr="0050554A">
              <w:rPr>
                <w:sz w:val="20"/>
              </w:rPr>
              <w:t xml:space="preserve"> ………………………..</w:t>
            </w:r>
          </w:p>
        </w:tc>
        <w:tc>
          <w:tcPr>
            <w:tcW w:w="1617" w:type="pc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B6088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- </w:t>
            </w:r>
            <w:r>
              <w:rPr>
                <w:b/>
                <w:sz w:val="20"/>
              </w:rPr>
              <w:t>T</w:t>
            </w:r>
            <w:r w:rsidRPr="00D021B1">
              <w:rPr>
                <w:b/>
                <w:sz w:val="20"/>
              </w:rPr>
              <w:t xml:space="preserve">ablet </w:t>
            </w:r>
            <w:r w:rsidRPr="00D021B1">
              <w:rPr>
                <w:b/>
                <w:sz w:val="20"/>
                <w:szCs w:val="20"/>
              </w:rPr>
              <w:t>przemysłowy</w:t>
            </w:r>
            <w:r>
              <w:rPr>
                <w:b/>
                <w:sz w:val="20"/>
              </w:rPr>
              <w:t xml:space="preserve"> nr 5</w:t>
            </w:r>
            <w:r>
              <w:rPr>
                <w:sz w:val="20"/>
              </w:rPr>
              <w:t>:</w:t>
            </w:r>
            <w:r w:rsidRPr="0050554A">
              <w:rPr>
                <w:sz w:val="20"/>
              </w:rPr>
              <w:t xml:space="preserve"> ………………………..</w:t>
            </w:r>
          </w:p>
        </w:tc>
        <w:tc>
          <w:tcPr>
            <w:tcW w:w="1617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CC3C4F">
              <w:rPr>
                <w:sz w:val="20"/>
              </w:rPr>
              <w:t>Model procesora CPU-</w:t>
            </w:r>
            <w:r w:rsidRPr="00E9135B">
              <w:rPr>
                <w:b/>
                <w:sz w:val="20"/>
              </w:rPr>
              <w:t>tablet nr 5</w:t>
            </w:r>
            <w:r w:rsidRPr="00CC3C4F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Model </w:t>
            </w:r>
            <w:r>
              <w:rPr>
                <w:sz w:val="20"/>
              </w:rPr>
              <w:t>karty graficznej</w:t>
            </w:r>
            <w:r w:rsidRPr="00CC3C4F">
              <w:rPr>
                <w:sz w:val="20"/>
              </w:rPr>
              <w:t>-</w:t>
            </w:r>
            <w:r w:rsidR="00D434E7" w:rsidRPr="00E9135B">
              <w:rPr>
                <w:b/>
                <w:sz w:val="20"/>
              </w:rPr>
              <w:t xml:space="preserve"> tablet nr 5</w:t>
            </w:r>
            <w:r w:rsidRPr="00CC3C4F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karty graficznej</w:t>
            </w:r>
            <w:r w:rsidRPr="0050554A">
              <w:rPr>
                <w:sz w:val="20"/>
              </w:rPr>
              <w:t>:</w:t>
            </w:r>
          </w:p>
          <w:p w:rsidR="00E9135B" w:rsidRPr="0050554A" w:rsidRDefault="00E9135B" w:rsidP="00E9135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E9135B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E9135B" w:rsidRPr="0050554A" w:rsidRDefault="00E9135B" w:rsidP="00E9135B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CC3C4F" w:rsidRDefault="00E9135B" w:rsidP="00E9135B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  <w:r w:rsidRPr="00CC3C4F">
              <w:rPr>
                <w:sz w:val="20"/>
              </w:rPr>
              <w:t xml:space="preserve"> </w:t>
            </w:r>
          </w:p>
          <w:p w:rsidR="00E9135B" w:rsidRPr="00CC3C4F" w:rsidRDefault="00E9135B" w:rsidP="00E9135B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135B" w:rsidRPr="0050554A" w:rsidRDefault="00E9135B" w:rsidP="00E9135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>
              <w:rPr>
                <w:b/>
                <w:i/>
                <w:sz w:val="14"/>
              </w:rPr>
              <w:t>2160</w:t>
            </w:r>
            <w:r w:rsidR="00D808C2">
              <w:rPr>
                <w:b/>
                <w:i/>
                <w:sz w:val="14"/>
              </w:rPr>
              <w:t xml:space="preserve"> pkt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D434E7" w:rsidRPr="00C52E4B" w:rsidTr="00D434E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D434E7" w:rsidRPr="0050554A" w:rsidRDefault="00D434E7" w:rsidP="00D434E7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434E7" w:rsidRPr="00CC3C4F" w:rsidRDefault="00D434E7" w:rsidP="00D434E7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</w:t>
            </w:r>
            <w:r>
              <w:rPr>
                <w:sz w:val="20"/>
              </w:rPr>
              <w:t xml:space="preserve">karty graficznej </w:t>
            </w:r>
            <w:r w:rsidRPr="00CC3C4F">
              <w:rPr>
                <w:sz w:val="20"/>
              </w:rPr>
              <w:t xml:space="preserve">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G3D</w:t>
            </w:r>
            <w:r w:rsidRPr="00CC3C4F">
              <w:rPr>
                <w:sz w:val="22"/>
                <w:szCs w:val="22"/>
              </w:rPr>
              <w:t xml:space="preserve"> Mark)</w:t>
            </w:r>
            <w:r w:rsidRPr="00CC3C4F">
              <w:rPr>
                <w:sz w:val="20"/>
              </w:rPr>
              <w:t xml:space="preserve"> </w:t>
            </w:r>
          </w:p>
          <w:p w:rsidR="00D434E7" w:rsidRPr="00CC3C4F" w:rsidRDefault="00D434E7" w:rsidP="00D434E7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 w:rsidR="00A81816">
              <w:rPr>
                <w:bCs/>
                <w:iCs/>
                <w:color w:val="000000"/>
                <w:sz w:val="16"/>
                <w:szCs w:val="20"/>
              </w:rPr>
              <w:t xml:space="preserve">karty graficznej </w:t>
            </w:r>
            <w:r w:rsidRPr="00CC3C4F">
              <w:rPr>
                <w:bCs/>
                <w:iCs/>
                <w:color w:val="000000"/>
                <w:sz w:val="16"/>
                <w:szCs w:val="20"/>
              </w:rPr>
              <w:t>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434E7" w:rsidRPr="0050554A" w:rsidRDefault="00D434E7" w:rsidP="00D43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>
              <w:rPr>
                <w:b/>
                <w:i/>
                <w:sz w:val="14"/>
              </w:rPr>
              <w:t>630</w:t>
            </w:r>
            <w:r w:rsidR="00D808C2">
              <w:rPr>
                <w:b/>
                <w:i/>
                <w:sz w:val="14"/>
              </w:rPr>
              <w:t xml:space="preserve"> pkt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FA7CC8" w:rsidRPr="00C52E4B" w:rsidTr="00D434E7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A7CC8" w:rsidRPr="0050554A" w:rsidRDefault="00FA7CC8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7CC8" w:rsidRPr="00CC3C4F" w:rsidRDefault="00FA7CC8" w:rsidP="00FA7CC8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- </w:t>
            </w:r>
            <w:r>
              <w:rPr>
                <w:b/>
                <w:sz w:val="20"/>
              </w:rPr>
              <w:t>T</w:t>
            </w:r>
            <w:r w:rsidRPr="00D021B1">
              <w:rPr>
                <w:b/>
                <w:sz w:val="20"/>
              </w:rPr>
              <w:t xml:space="preserve">ablet </w:t>
            </w:r>
            <w:r>
              <w:rPr>
                <w:b/>
                <w:sz w:val="20"/>
              </w:rPr>
              <w:t>dotykowy nr 6</w:t>
            </w:r>
            <w:r>
              <w:rPr>
                <w:sz w:val="20"/>
              </w:rPr>
              <w:t>:</w:t>
            </w:r>
            <w:r w:rsidRPr="0050554A">
              <w:rPr>
                <w:sz w:val="20"/>
              </w:rPr>
              <w:t xml:space="preserve">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7CC8" w:rsidRPr="0050554A" w:rsidRDefault="00FA7CC8" w:rsidP="00FA7CC8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:rsidR="00FA7CC8" w:rsidRPr="0050554A" w:rsidRDefault="00FA7CC8" w:rsidP="00FA7CC8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FA7CC8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A7CC8" w:rsidRPr="0050554A" w:rsidRDefault="00FA7CC8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CC8" w:rsidRPr="00CC3C4F" w:rsidRDefault="00FA7CC8" w:rsidP="00FA7CC8">
            <w:pPr>
              <w:rPr>
                <w:sz w:val="20"/>
              </w:rPr>
            </w:pPr>
            <w:r w:rsidRPr="00CC3C4F">
              <w:rPr>
                <w:sz w:val="20"/>
              </w:rPr>
              <w:t>Model procesora CPU-</w:t>
            </w:r>
            <w:r w:rsidRPr="00E9135B">
              <w:rPr>
                <w:b/>
                <w:sz w:val="20"/>
              </w:rPr>
              <w:t xml:space="preserve">tablet nr </w:t>
            </w:r>
            <w:r>
              <w:rPr>
                <w:b/>
                <w:sz w:val="20"/>
              </w:rPr>
              <w:t>6</w:t>
            </w:r>
            <w:r w:rsidRPr="00CC3C4F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CC8" w:rsidRPr="0050554A" w:rsidRDefault="00FA7CC8" w:rsidP="00FA7CC8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:rsidR="00FA7CC8" w:rsidRPr="0050554A" w:rsidRDefault="00FA7CC8" w:rsidP="00FA7CC8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FA7CC8" w:rsidRPr="00C52E4B" w:rsidTr="003D0AB1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:rsidR="00FA7CC8" w:rsidRPr="0050554A" w:rsidRDefault="00FA7CC8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744B" w:rsidRPr="00CC3C4F" w:rsidRDefault="00E4744B" w:rsidP="00E4744B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  <w:r w:rsidRPr="00CC3C4F">
              <w:rPr>
                <w:sz w:val="20"/>
              </w:rPr>
              <w:t xml:space="preserve"> </w:t>
            </w:r>
          </w:p>
          <w:p w:rsidR="00FA7CC8" w:rsidRPr="00CC3C4F" w:rsidRDefault="00E4744B" w:rsidP="00E4744B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7CC8" w:rsidRPr="0050554A" w:rsidRDefault="00FA7CC8" w:rsidP="00FA7CC8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 w:rsidR="00E4744B">
              <w:rPr>
                <w:b/>
                <w:i/>
                <w:sz w:val="14"/>
              </w:rPr>
              <w:t xml:space="preserve">8 </w:t>
            </w:r>
            <w:r>
              <w:rPr>
                <w:b/>
                <w:i/>
                <w:sz w:val="14"/>
              </w:rPr>
              <w:t>000</w:t>
            </w:r>
            <w:r w:rsidR="00D808C2">
              <w:rPr>
                <w:b/>
                <w:i/>
                <w:sz w:val="14"/>
              </w:rPr>
              <w:t>pkt</w:t>
            </w:r>
            <w:r>
              <w:rPr>
                <w:b/>
                <w:i/>
                <w:sz w:val="14"/>
              </w:rPr>
              <w:t>)</w:t>
            </w:r>
          </w:p>
        </w:tc>
      </w:tr>
      <w:tr w:rsidR="00F51B99" w:rsidRPr="00C52E4B" w:rsidTr="00B60887">
        <w:trPr>
          <w:trHeight w:val="572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51B99" w:rsidRPr="00B60887" w:rsidRDefault="00F51B99" w:rsidP="00FA7CC8">
            <w:pPr>
              <w:rPr>
                <w:b/>
                <w:sz w:val="20"/>
              </w:rPr>
            </w:pPr>
            <w:r w:rsidRPr="00B60887">
              <w:rPr>
                <w:b/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rPr>
                <w:sz w:val="20"/>
              </w:rPr>
            </w:pPr>
            <w:r w:rsidRPr="00A81816">
              <w:rPr>
                <w:sz w:val="20"/>
              </w:rPr>
              <w:t>Model komputera: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komputera:</w:t>
            </w:r>
          </w:p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F51B99" w:rsidRPr="00C52E4B" w:rsidTr="00B60887">
        <w:trPr>
          <w:trHeight w:val="572"/>
        </w:trPr>
        <w:tc>
          <w:tcPr>
            <w:tcW w:w="584" w:type="pct"/>
            <w:vMerge/>
            <w:shd w:val="clear" w:color="auto" w:fill="auto"/>
            <w:vAlign w:val="center"/>
          </w:tcPr>
          <w:p w:rsidR="00F51B99" w:rsidRPr="00771EC3" w:rsidRDefault="00F51B99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rPr>
                <w:sz w:val="20"/>
              </w:rPr>
            </w:pPr>
            <w:r w:rsidRPr="00A81816">
              <w:rPr>
                <w:sz w:val="20"/>
              </w:rPr>
              <w:t>Model procesora CPU: ………………………..</w:t>
            </w:r>
          </w:p>
        </w:tc>
        <w:tc>
          <w:tcPr>
            <w:tcW w:w="161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procesora CPU:</w:t>
            </w:r>
          </w:p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F51B99" w:rsidRPr="00C52E4B" w:rsidTr="00E2195A">
        <w:trPr>
          <w:trHeight w:val="572"/>
        </w:trPr>
        <w:tc>
          <w:tcPr>
            <w:tcW w:w="584" w:type="pct"/>
            <w:vMerge/>
            <w:shd w:val="clear" w:color="auto" w:fill="auto"/>
            <w:vAlign w:val="center"/>
          </w:tcPr>
          <w:p w:rsidR="00F51B99" w:rsidRPr="00771EC3" w:rsidRDefault="00F51B99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rPr>
                <w:sz w:val="20"/>
              </w:rPr>
            </w:pPr>
            <w:r w:rsidRPr="00A81816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A81816">
              <w:rPr>
                <w:sz w:val="20"/>
              </w:rPr>
              <w:t>PassMark</w:t>
            </w:r>
            <w:proofErr w:type="spellEnd"/>
            <w:r w:rsidRPr="00A81816">
              <w:rPr>
                <w:sz w:val="20"/>
              </w:rPr>
              <w:t xml:space="preserve"> </w:t>
            </w:r>
          </w:p>
          <w:p w:rsidR="00F51B99" w:rsidRPr="00A81816" w:rsidRDefault="00F51B99" w:rsidP="00FA7CC8">
            <w:pPr>
              <w:rPr>
                <w:sz w:val="20"/>
              </w:rPr>
            </w:pPr>
            <w:r w:rsidRPr="00A81816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  <w:r w:rsidRPr="00A81816">
              <w:rPr>
                <w:sz w:val="20"/>
              </w:rPr>
              <w:br/>
            </w:r>
            <w:r w:rsidRPr="00A81816">
              <w:rPr>
                <w:b/>
                <w:i/>
                <w:sz w:val="14"/>
              </w:rPr>
              <w:t xml:space="preserve">(min. </w:t>
            </w:r>
            <w:r w:rsidR="00E71C1D" w:rsidRPr="00A81816">
              <w:rPr>
                <w:b/>
                <w:i/>
                <w:sz w:val="14"/>
              </w:rPr>
              <w:t>46</w:t>
            </w:r>
            <w:r w:rsidR="0075473F" w:rsidRPr="00A81816">
              <w:rPr>
                <w:b/>
                <w:i/>
                <w:sz w:val="14"/>
              </w:rPr>
              <w:t> </w:t>
            </w:r>
            <w:r w:rsidR="00E71C1D" w:rsidRPr="00A81816">
              <w:rPr>
                <w:b/>
                <w:i/>
                <w:sz w:val="14"/>
              </w:rPr>
              <w:t>700</w:t>
            </w:r>
            <w:r w:rsidR="0075473F" w:rsidRPr="00A81816">
              <w:rPr>
                <w:b/>
                <w:i/>
                <w:sz w:val="14"/>
              </w:rPr>
              <w:t xml:space="preserve"> pkt </w:t>
            </w:r>
            <w:r w:rsidRPr="00A81816">
              <w:rPr>
                <w:b/>
                <w:i/>
                <w:sz w:val="14"/>
              </w:rPr>
              <w:t>)</w:t>
            </w:r>
          </w:p>
        </w:tc>
      </w:tr>
      <w:tr w:rsidR="00F51B99" w:rsidRPr="00C52E4B" w:rsidTr="00E2195A">
        <w:trPr>
          <w:trHeight w:val="572"/>
        </w:trPr>
        <w:tc>
          <w:tcPr>
            <w:tcW w:w="584" w:type="pct"/>
            <w:vMerge/>
            <w:shd w:val="clear" w:color="auto" w:fill="auto"/>
            <w:vAlign w:val="center"/>
          </w:tcPr>
          <w:p w:rsidR="00F51B99" w:rsidRPr="00771EC3" w:rsidRDefault="00F51B99" w:rsidP="00FA7CC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rPr>
                <w:sz w:val="20"/>
              </w:rPr>
            </w:pPr>
            <w:r w:rsidRPr="00A81816">
              <w:rPr>
                <w:sz w:val="20"/>
              </w:rPr>
              <w:t>Model monitora: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monitora:</w:t>
            </w:r>
          </w:p>
          <w:p w:rsidR="00F51B99" w:rsidRPr="00A81816" w:rsidRDefault="00F51B99" w:rsidP="00FA7CC8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F51B99" w:rsidRPr="00C52E4B" w:rsidTr="00E2195A">
        <w:trPr>
          <w:trHeight w:val="572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51B99" w:rsidRPr="00771EC3" w:rsidRDefault="00F51B99" w:rsidP="00F51B99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51B99">
            <w:pPr>
              <w:rPr>
                <w:sz w:val="20"/>
              </w:rPr>
            </w:pPr>
            <w:r w:rsidRPr="00A81816">
              <w:rPr>
                <w:sz w:val="20"/>
              </w:rPr>
              <w:t xml:space="preserve">Model </w:t>
            </w:r>
            <w:r w:rsidRPr="00A81816">
              <w:rPr>
                <w:sz w:val="20"/>
              </w:rPr>
              <w:t>okularów VR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1B99" w:rsidRPr="00A81816" w:rsidRDefault="00F51B99" w:rsidP="00F51B99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Producent:</w:t>
            </w:r>
          </w:p>
          <w:p w:rsidR="00F51B99" w:rsidRPr="00A81816" w:rsidRDefault="00F51B99" w:rsidP="00F51B99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A81816" w:rsidRPr="00A81816" w:rsidTr="001C350F">
        <w:trPr>
          <w:trHeight w:val="572"/>
        </w:trPr>
        <w:tc>
          <w:tcPr>
            <w:tcW w:w="584" w:type="pct"/>
            <w:vMerge w:val="restart"/>
            <w:tcBorders>
              <w:top w:val="single" w:sz="12" w:space="0" w:color="auto"/>
            </w:tcBorders>
          </w:tcPr>
          <w:p w:rsidR="00A81816" w:rsidRDefault="00A81816" w:rsidP="00A81816">
            <w:pPr>
              <w:jc w:val="center"/>
              <w:rPr>
                <w:b/>
                <w:sz w:val="20"/>
              </w:rPr>
            </w:pPr>
          </w:p>
          <w:p w:rsidR="00A81816" w:rsidRDefault="00A81816" w:rsidP="00A81816">
            <w:pPr>
              <w:jc w:val="center"/>
              <w:rPr>
                <w:b/>
                <w:sz w:val="20"/>
              </w:rPr>
            </w:pPr>
          </w:p>
          <w:p w:rsidR="00A81816" w:rsidRDefault="00A81816" w:rsidP="00A81816">
            <w:pPr>
              <w:jc w:val="center"/>
              <w:rPr>
                <w:b/>
                <w:sz w:val="20"/>
              </w:rPr>
            </w:pPr>
          </w:p>
          <w:p w:rsidR="00A81816" w:rsidRDefault="00A81816" w:rsidP="00A81816">
            <w:pPr>
              <w:jc w:val="center"/>
              <w:rPr>
                <w:b/>
                <w:sz w:val="20"/>
              </w:rPr>
            </w:pPr>
          </w:p>
          <w:p w:rsidR="00A81816" w:rsidRDefault="00A81816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BC5EC0" w:rsidRDefault="00BC5EC0" w:rsidP="00A81816">
            <w:pPr>
              <w:jc w:val="center"/>
              <w:rPr>
                <w:b/>
                <w:sz w:val="20"/>
              </w:rPr>
            </w:pPr>
          </w:p>
          <w:p w:rsidR="00A81816" w:rsidRPr="00B60887" w:rsidRDefault="00A81816" w:rsidP="00A81816">
            <w:pPr>
              <w:jc w:val="center"/>
              <w:rPr>
                <w:b/>
                <w:sz w:val="20"/>
              </w:rPr>
            </w:pPr>
            <w:r w:rsidRPr="00B60887">
              <w:rPr>
                <w:b/>
                <w:sz w:val="20"/>
              </w:rPr>
              <w:t xml:space="preserve">W zadaniu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2799" w:type="pct"/>
            <w:tcBorders>
              <w:top w:val="single" w:sz="12" w:space="0" w:color="auto"/>
            </w:tcBorders>
          </w:tcPr>
          <w:p w:rsidR="00A81816" w:rsidRPr="00A81816" w:rsidRDefault="00A81816" w:rsidP="00782F9A">
            <w:pPr>
              <w:rPr>
                <w:sz w:val="20"/>
              </w:rPr>
            </w:pPr>
            <w:r w:rsidRPr="00A81816">
              <w:rPr>
                <w:sz w:val="20"/>
              </w:rPr>
              <w:t>Model</w:t>
            </w:r>
            <w:r>
              <w:rPr>
                <w:sz w:val="20"/>
              </w:rPr>
              <w:t xml:space="preserve"> laptopa nr 1 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</w:tcPr>
          <w:p w:rsidR="00A81816" w:rsidRPr="00A81816" w:rsidRDefault="00A81816" w:rsidP="00782F9A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Producent:</w:t>
            </w:r>
          </w:p>
          <w:p w:rsidR="00A81816" w:rsidRPr="00A81816" w:rsidRDefault="00A81816" w:rsidP="00782F9A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A81816" w:rsidRPr="00A81816" w:rsidTr="00A81816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782F9A">
            <w:pPr>
              <w:rPr>
                <w:sz w:val="20"/>
              </w:rPr>
            </w:pPr>
          </w:p>
        </w:tc>
        <w:tc>
          <w:tcPr>
            <w:tcW w:w="2799" w:type="pct"/>
          </w:tcPr>
          <w:p w:rsidR="00A81816" w:rsidRPr="00A81816" w:rsidRDefault="00A81816" w:rsidP="00782F9A">
            <w:pPr>
              <w:rPr>
                <w:sz w:val="20"/>
              </w:rPr>
            </w:pPr>
            <w:r w:rsidRPr="00A81816">
              <w:rPr>
                <w:sz w:val="20"/>
              </w:rPr>
              <w:t>Model procesora CPU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laptopa nr 1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</w:tcPr>
          <w:p w:rsidR="00A81816" w:rsidRPr="00A81816" w:rsidRDefault="00A81816" w:rsidP="00782F9A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procesora CPU:</w:t>
            </w:r>
          </w:p>
          <w:p w:rsidR="00A81816" w:rsidRPr="00A81816" w:rsidRDefault="00A81816" w:rsidP="00782F9A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A81816" w:rsidRPr="00A81816" w:rsidTr="004D285B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A81816">
            <w:pPr>
              <w:rPr>
                <w:sz w:val="20"/>
              </w:rPr>
            </w:pPr>
          </w:p>
        </w:tc>
        <w:tc>
          <w:tcPr>
            <w:tcW w:w="2799" w:type="pct"/>
            <w:vAlign w:val="center"/>
          </w:tcPr>
          <w:p w:rsidR="00A81816" w:rsidRPr="00CC3C4F" w:rsidRDefault="00A81816" w:rsidP="00A81816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Model </w:t>
            </w:r>
            <w:r>
              <w:rPr>
                <w:sz w:val="20"/>
              </w:rPr>
              <w:t>karty graficznej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laptopa nr 1</w:t>
            </w:r>
            <w:r w:rsidRPr="00CC3C4F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vAlign w:val="center"/>
          </w:tcPr>
          <w:p w:rsidR="00A81816" w:rsidRPr="0050554A" w:rsidRDefault="00A81816" w:rsidP="00A81816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karty graficznej</w:t>
            </w:r>
            <w:r w:rsidRPr="0050554A">
              <w:rPr>
                <w:sz w:val="20"/>
              </w:rPr>
              <w:t>:</w:t>
            </w:r>
          </w:p>
          <w:p w:rsidR="00A81816" w:rsidRPr="0050554A" w:rsidRDefault="00A81816" w:rsidP="00A81816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81816" w:rsidRPr="00A81816" w:rsidTr="00A81816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A81816">
            <w:pPr>
              <w:rPr>
                <w:sz w:val="20"/>
              </w:rPr>
            </w:pPr>
          </w:p>
        </w:tc>
        <w:tc>
          <w:tcPr>
            <w:tcW w:w="2799" w:type="pct"/>
          </w:tcPr>
          <w:p w:rsidR="00A81816" w:rsidRPr="00A81816" w:rsidRDefault="00A81816" w:rsidP="00A81816">
            <w:pPr>
              <w:rPr>
                <w:sz w:val="20"/>
              </w:rPr>
            </w:pPr>
            <w:r w:rsidRPr="00A81816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A81816">
              <w:rPr>
                <w:sz w:val="20"/>
              </w:rPr>
              <w:t>PassMark</w:t>
            </w:r>
            <w:proofErr w:type="spellEnd"/>
            <w:r w:rsidRPr="00A81816">
              <w:rPr>
                <w:sz w:val="20"/>
              </w:rPr>
              <w:t xml:space="preserve"> </w:t>
            </w:r>
            <w:r w:rsidRPr="00CC3C4F">
              <w:rPr>
                <w:sz w:val="22"/>
                <w:szCs w:val="22"/>
              </w:rPr>
              <w:t>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</w:p>
          <w:p w:rsidR="00A81816" w:rsidRPr="00A81816" w:rsidRDefault="00A81816" w:rsidP="00A81816">
            <w:pPr>
              <w:rPr>
                <w:sz w:val="20"/>
              </w:rPr>
            </w:pPr>
            <w:r w:rsidRPr="00A81816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</w:tcPr>
          <w:p w:rsidR="001C350F" w:rsidRDefault="001C350F" w:rsidP="00A81816">
            <w:pPr>
              <w:jc w:val="center"/>
              <w:rPr>
                <w:sz w:val="20"/>
              </w:rPr>
            </w:pPr>
          </w:p>
          <w:p w:rsidR="00A81816" w:rsidRPr="00A81816" w:rsidRDefault="00A81816" w:rsidP="00A81816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  <w:r w:rsidRPr="00A81816">
              <w:rPr>
                <w:sz w:val="20"/>
              </w:rPr>
              <w:br/>
            </w:r>
            <w:r w:rsidRPr="00A81816">
              <w:rPr>
                <w:b/>
                <w:i/>
                <w:sz w:val="14"/>
              </w:rPr>
              <w:t xml:space="preserve">(min. </w:t>
            </w:r>
            <w:r w:rsidR="00BC5EC0">
              <w:rPr>
                <w:b/>
                <w:i/>
                <w:sz w:val="14"/>
              </w:rPr>
              <w:t>26</w:t>
            </w:r>
            <w:r w:rsidRPr="00A81816">
              <w:rPr>
                <w:b/>
                <w:i/>
                <w:sz w:val="14"/>
              </w:rPr>
              <w:t> </w:t>
            </w:r>
            <w:r w:rsidR="00BC5EC0">
              <w:rPr>
                <w:b/>
                <w:i/>
                <w:sz w:val="14"/>
              </w:rPr>
              <w:t>4</w:t>
            </w:r>
            <w:r w:rsidRPr="00A81816">
              <w:rPr>
                <w:b/>
                <w:i/>
                <w:sz w:val="14"/>
              </w:rPr>
              <w:t>00 pkt )</w:t>
            </w:r>
          </w:p>
        </w:tc>
      </w:tr>
      <w:tr w:rsidR="00A81816" w:rsidRPr="00A81816" w:rsidTr="00E2195A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A81816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vAlign w:val="center"/>
          </w:tcPr>
          <w:p w:rsidR="00A81816" w:rsidRPr="00CC3C4F" w:rsidRDefault="00A81816" w:rsidP="00A81816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</w:t>
            </w:r>
            <w:r>
              <w:rPr>
                <w:sz w:val="20"/>
              </w:rPr>
              <w:t xml:space="preserve">karty graficznej </w:t>
            </w:r>
            <w:r w:rsidRPr="00CC3C4F">
              <w:rPr>
                <w:sz w:val="20"/>
              </w:rPr>
              <w:t xml:space="preserve">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G3D</w:t>
            </w:r>
            <w:r w:rsidRPr="00CC3C4F">
              <w:rPr>
                <w:sz w:val="22"/>
                <w:szCs w:val="22"/>
              </w:rPr>
              <w:t xml:space="preserve"> Mark)</w:t>
            </w:r>
            <w:r w:rsidRPr="00CC3C4F">
              <w:rPr>
                <w:sz w:val="20"/>
              </w:rPr>
              <w:t xml:space="preserve"> </w:t>
            </w:r>
          </w:p>
          <w:p w:rsidR="00A81816" w:rsidRPr="00CC3C4F" w:rsidRDefault="00A81816" w:rsidP="00A81816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>
              <w:rPr>
                <w:bCs/>
                <w:iCs/>
                <w:color w:val="000000"/>
                <w:sz w:val="16"/>
                <w:szCs w:val="20"/>
              </w:rPr>
              <w:t xml:space="preserve">karty graficznej </w:t>
            </w:r>
            <w:r w:rsidRPr="00CC3C4F">
              <w:rPr>
                <w:bCs/>
                <w:iCs/>
                <w:color w:val="000000"/>
                <w:sz w:val="16"/>
                <w:szCs w:val="20"/>
              </w:rPr>
              <w:t>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vAlign w:val="center"/>
          </w:tcPr>
          <w:p w:rsidR="00A81816" w:rsidRPr="0050554A" w:rsidRDefault="00A81816" w:rsidP="00A818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>
              <w:rPr>
                <w:b/>
                <w:i/>
                <w:sz w:val="14"/>
              </w:rPr>
              <w:t>10 10</w:t>
            </w:r>
            <w:r>
              <w:rPr>
                <w:b/>
                <w:i/>
                <w:sz w:val="14"/>
              </w:rPr>
              <w:t>0 pkt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1C350F" w:rsidRPr="00A81816" w:rsidTr="00E2195A">
        <w:trPr>
          <w:trHeight w:val="572"/>
        </w:trPr>
        <w:tc>
          <w:tcPr>
            <w:tcW w:w="584" w:type="pct"/>
            <w:vMerge/>
          </w:tcPr>
          <w:p w:rsidR="001C350F" w:rsidRPr="00771EC3" w:rsidRDefault="001C350F" w:rsidP="001C350F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</w:tcBorders>
          </w:tcPr>
          <w:p w:rsidR="001C350F" w:rsidRPr="00A81816" w:rsidRDefault="001C350F" w:rsidP="001C350F">
            <w:pPr>
              <w:rPr>
                <w:sz w:val="20"/>
              </w:rPr>
            </w:pPr>
            <w:r w:rsidRPr="00A81816">
              <w:rPr>
                <w:sz w:val="20"/>
              </w:rPr>
              <w:t>Model</w:t>
            </w:r>
            <w:r>
              <w:rPr>
                <w:sz w:val="20"/>
              </w:rPr>
              <w:t xml:space="preserve"> laptopa nr </w:t>
            </w:r>
            <w:r w:rsidR="00BC5EC0">
              <w:rPr>
                <w:sz w:val="20"/>
              </w:rPr>
              <w:t>2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</w:tcPr>
          <w:p w:rsidR="001C350F" w:rsidRPr="00A81816" w:rsidRDefault="001C350F" w:rsidP="001C350F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Producent:</w:t>
            </w:r>
          </w:p>
          <w:p w:rsidR="001C350F" w:rsidRPr="00A81816" w:rsidRDefault="001C350F" w:rsidP="001C350F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1C350F" w:rsidRPr="00A81816" w:rsidTr="00A81816">
        <w:trPr>
          <w:trHeight w:val="572"/>
        </w:trPr>
        <w:tc>
          <w:tcPr>
            <w:tcW w:w="584" w:type="pct"/>
            <w:vMerge/>
          </w:tcPr>
          <w:p w:rsidR="001C350F" w:rsidRPr="00771EC3" w:rsidRDefault="001C350F" w:rsidP="001C350F">
            <w:pPr>
              <w:rPr>
                <w:sz w:val="20"/>
              </w:rPr>
            </w:pPr>
          </w:p>
        </w:tc>
        <w:tc>
          <w:tcPr>
            <w:tcW w:w="2799" w:type="pct"/>
          </w:tcPr>
          <w:p w:rsidR="001C350F" w:rsidRPr="00A81816" w:rsidRDefault="001C350F" w:rsidP="001C350F">
            <w:pPr>
              <w:rPr>
                <w:sz w:val="20"/>
              </w:rPr>
            </w:pPr>
            <w:r w:rsidRPr="00A81816">
              <w:rPr>
                <w:sz w:val="20"/>
              </w:rPr>
              <w:t>Model procesora CPU</w:t>
            </w:r>
            <w:r>
              <w:rPr>
                <w:sz w:val="20"/>
              </w:rPr>
              <w:t xml:space="preserve"> laptopa nr </w:t>
            </w:r>
            <w:r w:rsidR="00BC5EC0">
              <w:rPr>
                <w:sz w:val="20"/>
              </w:rPr>
              <w:t>2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</w:tcPr>
          <w:p w:rsidR="001C350F" w:rsidRPr="00A81816" w:rsidRDefault="001C350F" w:rsidP="001C350F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procesora CPU:</w:t>
            </w:r>
          </w:p>
          <w:p w:rsidR="001C350F" w:rsidRPr="00A81816" w:rsidRDefault="001C350F" w:rsidP="001C350F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1C350F" w:rsidRPr="00A81816" w:rsidTr="00A41ABB">
        <w:trPr>
          <w:trHeight w:val="572"/>
        </w:trPr>
        <w:tc>
          <w:tcPr>
            <w:tcW w:w="584" w:type="pct"/>
            <w:vMerge/>
          </w:tcPr>
          <w:p w:rsidR="001C350F" w:rsidRPr="00771EC3" w:rsidRDefault="001C350F" w:rsidP="001C350F">
            <w:pPr>
              <w:rPr>
                <w:sz w:val="20"/>
              </w:rPr>
            </w:pPr>
          </w:p>
        </w:tc>
        <w:tc>
          <w:tcPr>
            <w:tcW w:w="2799" w:type="pct"/>
            <w:vAlign w:val="center"/>
          </w:tcPr>
          <w:p w:rsidR="001C350F" w:rsidRPr="00CC3C4F" w:rsidRDefault="001C350F" w:rsidP="001C350F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Model </w:t>
            </w:r>
            <w:r>
              <w:rPr>
                <w:sz w:val="20"/>
              </w:rPr>
              <w:t xml:space="preserve">karty graficznej laptopa nr </w:t>
            </w:r>
            <w:r w:rsidR="00BC5EC0">
              <w:rPr>
                <w:sz w:val="20"/>
              </w:rPr>
              <w:t>2</w:t>
            </w:r>
            <w:r w:rsidRPr="00CC3C4F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vAlign w:val="center"/>
          </w:tcPr>
          <w:p w:rsidR="001C350F" w:rsidRPr="0050554A" w:rsidRDefault="001C350F" w:rsidP="001C35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karty graficznej</w:t>
            </w:r>
            <w:r w:rsidRPr="0050554A">
              <w:rPr>
                <w:sz w:val="20"/>
              </w:rPr>
              <w:t>:</w:t>
            </w:r>
          </w:p>
          <w:p w:rsidR="001C350F" w:rsidRPr="0050554A" w:rsidRDefault="001C350F" w:rsidP="001C35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C350F" w:rsidRPr="00A81816" w:rsidTr="00A81816">
        <w:trPr>
          <w:trHeight w:val="572"/>
        </w:trPr>
        <w:tc>
          <w:tcPr>
            <w:tcW w:w="584" w:type="pct"/>
            <w:vMerge/>
          </w:tcPr>
          <w:p w:rsidR="001C350F" w:rsidRPr="00771EC3" w:rsidRDefault="001C350F" w:rsidP="001C350F">
            <w:pPr>
              <w:rPr>
                <w:sz w:val="20"/>
              </w:rPr>
            </w:pPr>
          </w:p>
        </w:tc>
        <w:tc>
          <w:tcPr>
            <w:tcW w:w="2799" w:type="pct"/>
          </w:tcPr>
          <w:p w:rsidR="001C350F" w:rsidRPr="00A81816" w:rsidRDefault="001C350F" w:rsidP="001C350F">
            <w:pPr>
              <w:rPr>
                <w:sz w:val="20"/>
              </w:rPr>
            </w:pPr>
            <w:r w:rsidRPr="00A81816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A81816">
              <w:rPr>
                <w:sz w:val="20"/>
              </w:rPr>
              <w:t>PassMark</w:t>
            </w:r>
            <w:proofErr w:type="spellEnd"/>
            <w:r w:rsidRPr="00A81816">
              <w:rPr>
                <w:sz w:val="20"/>
              </w:rPr>
              <w:t xml:space="preserve"> </w:t>
            </w:r>
            <w:r w:rsidRPr="00CC3C4F">
              <w:rPr>
                <w:sz w:val="22"/>
                <w:szCs w:val="22"/>
              </w:rPr>
              <w:t>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CPU Mark)</w:t>
            </w:r>
          </w:p>
          <w:p w:rsidR="001C350F" w:rsidRPr="00A81816" w:rsidRDefault="001C350F" w:rsidP="001C350F">
            <w:pPr>
              <w:rPr>
                <w:sz w:val="20"/>
              </w:rPr>
            </w:pPr>
            <w:r w:rsidRPr="00A81816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</w:tcPr>
          <w:p w:rsidR="001C350F" w:rsidRDefault="001C350F" w:rsidP="001C350F">
            <w:pPr>
              <w:jc w:val="center"/>
              <w:rPr>
                <w:sz w:val="20"/>
              </w:rPr>
            </w:pPr>
          </w:p>
          <w:p w:rsidR="001C350F" w:rsidRPr="00A81816" w:rsidRDefault="001C350F" w:rsidP="001C350F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  <w:r w:rsidRPr="00A81816">
              <w:rPr>
                <w:sz w:val="20"/>
              </w:rPr>
              <w:br/>
            </w:r>
            <w:r w:rsidRPr="00A81816">
              <w:rPr>
                <w:b/>
                <w:i/>
                <w:sz w:val="14"/>
              </w:rPr>
              <w:t xml:space="preserve">(min. </w:t>
            </w:r>
            <w:r w:rsidR="00BC5EC0">
              <w:rPr>
                <w:b/>
                <w:i/>
                <w:sz w:val="14"/>
              </w:rPr>
              <w:t>20</w:t>
            </w:r>
            <w:r w:rsidRPr="00A81816">
              <w:rPr>
                <w:b/>
                <w:i/>
                <w:sz w:val="14"/>
              </w:rPr>
              <w:t> </w:t>
            </w:r>
            <w:r w:rsidR="00BC5EC0">
              <w:rPr>
                <w:b/>
                <w:i/>
                <w:sz w:val="14"/>
              </w:rPr>
              <w:t>4</w:t>
            </w:r>
            <w:r w:rsidRPr="00A81816">
              <w:rPr>
                <w:b/>
                <w:i/>
                <w:sz w:val="14"/>
              </w:rPr>
              <w:t>00 pkt )</w:t>
            </w:r>
          </w:p>
        </w:tc>
      </w:tr>
      <w:tr w:rsidR="001C350F" w:rsidRPr="00A81816" w:rsidTr="00E2195A">
        <w:trPr>
          <w:trHeight w:val="572"/>
        </w:trPr>
        <w:tc>
          <w:tcPr>
            <w:tcW w:w="584" w:type="pct"/>
            <w:vMerge/>
          </w:tcPr>
          <w:p w:rsidR="001C350F" w:rsidRPr="00771EC3" w:rsidRDefault="001C350F" w:rsidP="001C350F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vAlign w:val="center"/>
          </w:tcPr>
          <w:p w:rsidR="001C350F" w:rsidRPr="00CC3C4F" w:rsidRDefault="001C350F" w:rsidP="001C350F">
            <w:pPr>
              <w:rPr>
                <w:sz w:val="20"/>
              </w:rPr>
            </w:pPr>
            <w:r w:rsidRPr="00CC3C4F">
              <w:rPr>
                <w:sz w:val="20"/>
              </w:rPr>
              <w:t xml:space="preserve">Ilość punktów uzyskaną w teście </w:t>
            </w:r>
            <w:r>
              <w:rPr>
                <w:sz w:val="20"/>
              </w:rPr>
              <w:t xml:space="preserve">karty graficznej </w:t>
            </w:r>
            <w:r w:rsidRPr="00CC3C4F">
              <w:rPr>
                <w:sz w:val="20"/>
              </w:rPr>
              <w:t xml:space="preserve">w teście </w:t>
            </w:r>
            <w:proofErr w:type="spellStart"/>
            <w:r w:rsidRPr="00CC3C4F">
              <w:rPr>
                <w:sz w:val="22"/>
                <w:szCs w:val="22"/>
              </w:rPr>
              <w:t>CPUPassMark</w:t>
            </w:r>
            <w:proofErr w:type="spellEnd"/>
            <w:r w:rsidRPr="00CC3C4F">
              <w:rPr>
                <w:sz w:val="22"/>
                <w:szCs w:val="22"/>
              </w:rPr>
              <w:t xml:space="preserve"> (</w:t>
            </w:r>
            <w:proofErr w:type="spellStart"/>
            <w:r w:rsidRPr="00CC3C4F">
              <w:rPr>
                <w:sz w:val="22"/>
                <w:szCs w:val="22"/>
              </w:rPr>
              <w:t>Average</w:t>
            </w:r>
            <w:proofErr w:type="spellEnd"/>
            <w:r w:rsidRPr="00CC3C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G3D</w:t>
            </w:r>
            <w:r w:rsidRPr="00CC3C4F">
              <w:rPr>
                <w:sz w:val="22"/>
                <w:szCs w:val="22"/>
              </w:rPr>
              <w:t xml:space="preserve"> Mark)</w:t>
            </w:r>
            <w:r w:rsidRPr="00CC3C4F">
              <w:rPr>
                <w:sz w:val="20"/>
              </w:rPr>
              <w:t xml:space="preserve"> </w:t>
            </w:r>
          </w:p>
          <w:p w:rsidR="001C350F" w:rsidRPr="00CC3C4F" w:rsidRDefault="001C350F" w:rsidP="001C350F">
            <w:pPr>
              <w:rPr>
                <w:sz w:val="20"/>
              </w:rPr>
            </w:pPr>
            <w:r w:rsidRPr="00CC3C4F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>
              <w:rPr>
                <w:bCs/>
                <w:iCs/>
                <w:color w:val="000000"/>
                <w:sz w:val="16"/>
                <w:szCs w:val="20"/>
              </w:rPr>
              <w:t xml:space="preserve">karty graficznej </w:t>
            </w:r>
            <w:r w:rsidRPr="00CC3C4F">
              <w:rPr>
                <w:bCs/>
                <w:iCs/>
                <w:color w:val="000000"/>
                <w:sz w:val="16"/>
                <w:szCs w:val="20"/>
              </w:rPr>
              <w:t>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vAlign w:val="center"/>
          </w:tcPr>
          <w:p w:rsidR="001C350F" w:rsidRPr="0050554A" w:rsidRDefault="001C350F" w:rsidP="001C35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 w:rsidR="00BC5EC0">
              <w:rPr>
                <w:b/>
                <w:i/>
                <w:sz w:val="14"/>
              </w:rPr>
              <w:t>7</w:t>
            </w:r>
            <w:r>
              <w:rPr>
                <w:b/>
                <w:i/>
                <w:sz w:val="14"/>
              </w:rPr>
              <w:t xml:space="preserve"> 100 pkt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A81816" w:rsidRPr="00A81816" w:rsidTr="00E2195A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A81816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12" w:space="0" w:color="auto"/>
            </w:tcBorders>
          </w:tcPr>
          <w:p w:rsidR="00A81816" w:rsidRPr="00A81816" w:rsidRDefault="00A81816" w:rsidP="00A81816">
            <w:pPr>
              <w:rPr>
                <w:sz w:val="20"/>
              </w:rPr>
            </w:pPr>
            <w:r w:rsidRPr="00A81816">
              <w:rPr>
                <w:sz w:val="20"/>
              </w:rPr>
              <w:t>Model monitor</w:t>
            </w:r>
            <w:r w:rsidR="00BC5EC0">
              <w:rPr>
                <w:sz w:val="20"/>
              </w:rPr>
              <w:t>ów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12" w:space="0" w:color="auto"/>
            </w:tcBorders>
          </w:tcPr>
          <w:p w:rsidR="00A81816" w:rsidRPr="00A81816" w:rsidRDefault="00A81816" w:rsidP="00A81816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 monitora:</w:t>
            </w:r>
          </w:p>
          <w:p w:rsidR="00A81816" w:rsidRPr="00A81816" w:rsidRDefault="00A81816" w:rsidP="00A81816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  <w:tr w:rsidR="00A81816" w:rsidRPr="00A81816" w:rsidTr="00E2195A">
        <w:trPr>
          <w:trHeight w:val="572"/>
        </w:trPr>
        <w:tc>
          <w:tcPr>
            <w:tcW w:w="584" w:type="pct"/>
            <w:vMerge/>
          </w:tcPr>
          <w:p w:rsidR="00A81816" w:rsidRPr="00771EC3" w:rsidRDefault="00A81816" w:rsidP="00A81816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</w:tcBorders>
          </w:tcPr>
          <w:p w:rsidR="00A81816" w:rsidRPr="00A81816" w:rsidRDefault="00A81816" w:rsidP="00A81816">
            <w:pPr>
              <w:rPr>
                <w:sz w:val="20"/>
              </w:rPr>
            </w:pPr>
            <w:r w:rsidRPr="00A81816">
              <w:rPr>
                <w:sz w:val="20"/>
              </w:rPr>
              <w:t>Model</w:t>
            </w:r>
            <w:r w:rsidR="001C350F">
              <w:rPr>
                <w:sz w:val="20"/>
              </w:rPr>
              <w:t xml:space="preserve"> myszek komputerowych</w:t>
            </w:r>
            <w:r w:rsidRPr="00A81816">
              <w:rPr>
                <w:sz w:val="20"/>
              </w:rPr>
              <w:t>: 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</w:tcPr>
          <w:p w:rsidR="00A81816" w:rsidRPr="00A81816" w:rsidRDefault="00A81816" w:rsidP="00A81816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Producent:</w:t>
            </w:r>
          </w:p>
          <w:p w:rsidR="00A81816" w:rsidRPr="00A81816" w:rsidRDefault="00A81816" w:rsidP="00A81816">
            <w:pPr>
              <w:jc w:val="center"/>
              <w:rPr>
                <w:sz w:val="20"/>
              </w:rPr>
            </w:pPr>
            <w:r w:rsidRPr="00A81816">
              <w:rPr>
                <w:sz w:val="20"/>
              </w:rPr>
              <w:t>…………………………….</w:t>
            </w:r>
          </w:p>
        </w:tc>
      </w:tr>
    </w:tbl>
    <w:p w:rsidR="008F1C2B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CC3C4F">
        <w:rPr>
          <w:i/>
          <w:sz w:val="22"/>
          <w:szCs w:val="22"/>
        </w:rPr>
        <w:t>/</w:t>
      </w:r>
      <w:r w:rsidRPr="0071744E">
        <w:rPr>
          <w:i/>
          <w:sz w:val="22"/>
          <w:szCs w:val="22"/>
        </w:rPr>
        <w:t xml:space="preserve">Należy </w:t>
      </w:r>
      <w:r w:rsidR="00896200" w:rsidRPr="0071744E">
        <w:rPr>
          <w:i/>
          <w:sz w:val="22"/>
          <w:szCs w:val="22"/>
        </w:rPr>
        <w:t>wypełnić powyższ</w:t>
      </w:r>
      <w:r w:rsidR="00AB1AED" w:rsidRPr="0071744E">
        <w:rPr>
          <w:i/>
          <w:sz w:val="22"/>
          <w:szCs w:val="22"/>
        </w:rPr>
        <w:t>e</w:t>
      </w:r>
      <w:r w:rsidR="0071744E" w:rsidRPr="0071744E">
        <w:rPr>
          <w:i/>
        </w:rPr>
        <w:t xml:space="preserve"> (</w:t>
      </w:r>
      <w:r w:rsidR="0071744E" w:rsidRPr="0071744E">
        <w:rPr>
          <w:i/>
          <w:sz w:val="22"/>
          <w:szCs w:val="22"/>
        </w:rPr>
        <w:t xml:space="preserve">wykropkowane pola), w zakresie umożliwiającym ocenę spełniania wymagań Zamawiającego określonych w niniejszej SWZ </w:t>
      </w:r>
      <w:r w:rsidR="00C86D2C" w:rsidRPr="0071744E">
        <w:rPr>
          <w:i/>
          <w:sz w:val="22"/>
          <w:szCs w:val="22"/>
          <w:lang w:eastAsia="en-US"/>
        </w:rPr>
        <w:t>/</w:t>
      </w:r>
    </w:p>
    <w:p w:rsidR="0071744E" w:rsidRDefault="0071744E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0D0D9B" w:rsidRDefault="000D0D9B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0D0D9B" w:rsidRDefault="000D0D9B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0D0D9B" w:rsidRPr="0014042D" w:rsidRDefault="000D0D9B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 xml:space="preserve">Przedmiot zamówienia zostanie wykonany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5638BE" w:rsidRPr="00310B59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bookmarkStart w:id="0" w:name="_GoBack"/>
      <w:r w:rsidRPr="00C04025">
        <w:rPr>
          <w:sz w:val="22"/>
          <w:szCs w:val="22"/>
        </w:rPr>
        <w:t>Udzielamy Zamawiającemu gwarancji</w:t>
      </w:r>
      <w:r w:rsidRPr="00C52E4B">
        <w:rPr>
          <w:b/>
          <w:sz w:val="22"/>
          <w:szCs w:val="22"/>
        </w:rPr>
        <w:t xml:space="preserve"> </w:t>
      </w:r>
      <w:bookmarkEnd w:id="0"/>
      <w:r w:rsidRPr="00C52E4B">
        <w:rPr>
          <w:b/>
          <w:sz w:val="22"/>
          <w:szCs w:val="22"/>
        </w:rPr>
        <w:t>na warunkach</w:t>
      </w:r>
      <w:r w:rsidRPr="005638BE">
        <w:rPr>
          <w:b/>
          <w:sz w:val="22"/>
          <w:szCs w:val="22"/>
        </w:rPr>
        <w:t xml:space="preserve"> </w:t>
      </w:r>
      <w:r w:rsidRPr="00C52E4B">
        <w:rPr>
          <w:b/>
          <w:sz w:val="22"/>
          <w:szCs w:val="22"/>
        </w:rPr>
        <w:t>i na okres zgodnie z SWZ</w:t>
      </w:r>
      <w:r>
        <w:rPr>
          <w:b/>
          <w:sz w:val="22"/>
          <w:szCs w:val="22"/>
        </w:rPr>
        <w:t>.</w:t>
      </w:r>
      <w:r w:rsidRPr="00C52E4B">
        <w:rPr>
          <w:b/>
          <w:sz w:val="22"/>
          <w:szCs w:val="22"/>
        </w:rPr>
        <w:t xml:space="preserve"> 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8F1C2B" w:rsidRPr="000D0D9B" w:rsidRDefault="008F1C2B" w:rsidP="00407ABE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0D0D9B">
        <w:rPr>
          <w:rFonts w:ascii="Arial" w:hAnsi="Arial" w:cs="Arial"/>
          <w:sz w:val="22"/>
          <w:szCs w:val="22"/>
        </w:rPr>
        <w:t>Oświadczamy, że zaoferowany</w:t>
      </w:r>
      <w:r w:rsidR="000D0D9B" w:rsidRPr="000D0D9B">
        <w:rPr>
          <w:rFonts w:ascii="Arial" w:hAnsi="Arial" w:cs="Arial"/>
          <w:sz w:val="22"/>
          <w:szCs w:val="22"/>
        </w:rPr>
        <w:t xml:space="preserve"> sprzęt komputerowy w ramach </w:t>
      </w:r>
      <w:r w:rsidRPr="000D0D9B">
        <w:rPr>
          <w:rFonts w:ascii="Arial" w:hAnsi="Arial" w:cs="Arial"/>
          <w:sz w:val="22"/>
          <w:szCs w:val="22"/>
        </w:rPr>
        <w:t>przedmiot</w:t>
      </w:r>
      <w:r w:rsidR="000D0D9B" w:rsidRPr="000D0D9B">
        <w:rPr>
          <w:rFonts w:ascii="Arial" w:hAnsi="Arial" w:cs="Arial"/>
          <w:sz w:val="22"/>
          <w:szCs w:val="22"/>
        </w:rPr>
        <w:t>u</w:t>
      </w:r>
      <w:r w:rsidRPr="000D0D9B">
        <w:rPr>
          <w:rFonts w:ascii="Arial" w:hAnsi="Arial" w:cs="Arial"/>
          <w:sz w:val="22"/>
          <w:szCs w:val="22"/>
        </w:rPr>
        <w:t xml:space="preserve"> zamówienia spełnia wszystkie parametry techniczne postawione przez Zamawiającego i opisane szczegółowo</w:t>
      </w:r>
      <w:r w:rsidR="00D5241F" w:rsidRPr="000D0D9B">
        <w:rPr>
          <w:rFonts w:ascii="Arial" w:hAnsi="Arial" w:cs="Arial"/>
          <w:sz w:val="22"/>
          <w:szCs w:val="22"/>
        </w:rPr>
        <w:t xml:space="preserve"> w </w:t>
      </w:r>
      <w:r w:rsidRPr="000D0D9B">
        <w:rPr>
          <w:rFonts w:ascii="Arial" w:hAnsi="Arial" w:cs="Arial"/>
          <w:sz w:val="22"/>
          <w:szCs w:val="22"/>
        </w:rPr>
        <w:t>Załącznik</w:t>
      </w:r>
      <w:r w:rsidR="00D5241F" w:rsidRPr="000D0D9B">
        <w:rPr>
          <w:rFonts w:ascii="Arial" w:hAnsi="Arial" w:cs="Arial"/>
          <w:sz w:val="22"/>
          <w:szCs w:val="22"/>
        </w:rPr>
        <w:t>u</w:t>
      </w:r>
      <w:r w:rsidRPr="000D0D9B">
        <w:rPr>
          <w:rFonts w:ascii="Arial" w:hAnsi="Arial" w:cs="Arial"/>
          <w:sz w:val="22"/>
          <w:szCs w:val="22"/>
        </w:rPr>
        <w:t xml:space="preserve"> nr</w:t>
      </w:r>
      <w:r w:rsidR="0071744E" w:rsidRPr="000D0D9B">
        <w:rPr>
          <w:rFonts w:ascii="Arial" w:hAnsi="Arial" w:cs="Arial"/>
          <w:sz w:val="22"/>
          <w:szCs w:val="22"/>
        </w:rPr>
        <w:t> </w:t>
      </w:r>
      <w:r w:rsidR="000E4DA9" w:rsidRPr="000D0D9B">
        <w:rPr>
          <w:rFonts w:ascii="Arial" w:hAnsi="Arial" w:cs="Arial"/>
          <w:sz w:val="22"/>
          <w:szCs w:val="22"/>
        </w:rPr>
        <w:t>1</w:t>
      </w:r>
      <w:r w:rsidRPr="000D0D9B">
        <w:rPr>
          <w:rFonts w:ascii="Arial" w:hAnsi="Arial" w:cs="Arial"/>
          <w:sz w:val="22"/>
          <w:szCs w:val="22"/>
        </w:rPr>
        <w:t xml:space="preserve"> do SWZ. 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t xml:space="preserve">Oświadczamy, że uważamy się za związanych niniejszą ofertą na czas: </w:t>
      </w:r>
      <w:r w:rsidRPr="00F23017">
        <w:rPr>
          <w:b/>
          <w:sz w:val="22"/>
          <w:szCs w:val="22"/>
        </w:rPr>
        <w:t>zgodnie z SWZ.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2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3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4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71744E" w:rsidRPr="0014042D" w:rsidRDefault="0071744E" w:rsidP="0002728B">
      <w:pPr>
        <w:ind w:left="2124" w:firstLine="708"/>
        <w:jc w:val="right"/>
        <w:rPr>
          <w:sz w:val="22"/>
          <w:szCs w:val="22"/>
        </w:rPr>
      </w:pPr>
    </w:p>
    <w:p w:rsidR="00CD1038" w:rsidRPr="00E06F04" w:rsidRDefault="00CD1038" w:rsidP="00CD1038">
      <w:pPr>
        <w:jc w:val="both"/>
        <w:rPr>
          <w:color w:val="FF0000"/>
          <w:sz w:val="22"/>
          <w:szCs w:val="18"/>
        </w:rPr>
      </w:pPr>
      <w:r w:rsidRPr="00E06F04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E06F04">
        <w:rPr>
          <w:color w:val="FF0000"/>
          <w:sz w:val="22"/>
          <w:szCs w:val="18"/>
        </w:rPr>
        <w:t>.</w:t>
      </w:r>
    </w:p>
    <w:p w:rsidR="001C340B" w:rsidRPr="00811AA8" w:rsidRDefault="001C340B" w:rsidP="00CD1038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A96E81">
      <w:headerReference w:type="default" r:id="rId8"/>
      <w:footerReference w:type="even" r:id="rId9"/>
      <w:footerReference w:type="default" r:id="rId10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795" w:rsidRDefault="00C92795">
      <w:r>
        <w:separator/>
      </w:r>
    </w:p>
  </w:endnote>
  <w:endnote w:type="continuationSeparator" w:id="0">
    <w:p w:rsidR="00C92795" w:rsidRDefault="00C9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  <w:p w:rsidR="000E4DA9" w:rsidRPr="00DA3238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:rsidR="000E4DA9" w:rsidRPr="00DA3238" w:rsidRDefault="000E4DA9" w:rsidP="000E4DA9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  <w:p w:rsidR="00313C41" w:rsidRPr="000E4DA9" w:rsidRDefault="00313C41" w:rsidP="000E4D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795" w:rsidRDefault="00C92795">
      <w:r>
        <w:separator/>
      </w:r>
    </w:p>
  </w:footnote>
  <w:footnote w:type="continuationSeparator" w:id="0">
    <w:p w:rsidR="00C92795" w:rsidRDefault="00C92795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>
    <w:pPr>
      <w:pStyle w:val="Nagwek"/>
    </w:pPr>
    <w:r>
      <w:rPr>
        <w:noProof/>
      </w:rPr>
      <w:drawing>
        <wp:inline distT="0" distB="0" distL="0" distR="0" wp14:anchorId="33089217" wp14:editId="6AD954FE">
          <wp:extent cx="5761355" cy="859790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697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2E3436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4450"/>
    <w:rsid w:val="004175E0"/>
    <w:rsid w:val="00417B4B"/>
    <w:rsid w:val="00430D2E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D2E06"/>
    <w:rsid w:val="004E0E5D"/>
    <w:rsid w:val="004F5756"/>
    <w:rsid w:val="00504246"/>
    <w:rsid w:val="005046F9"/>
    <w:rsid w:val="0051633B"/>
    <w:rsid w:val="005175CD"/>
    <w:rsid w:val="00522D5D"/>
    <w:rsid w:val="00523D48"/>
    <w:rsid w:val="005434A6"/>
    <w:rsid w:val="00545A20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C63F5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52D"/>
    <w:rsid w:val="00705D30"/>
    <w:rsid w:val="0071586B"/>
    <w:rsid w:val="0071744E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2D5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F2A"/>
    <w:rsid w:val="00A13003"/>
    <w:rsid w:val="00A23458"/>
    <w:rsid w:val="00A278C2"/>
    <w:rsid w:val="00A30BA9"/>
    <w:rsid w:val="00A61A0A"/>
    <w:rsid w:val="00A624F5"/>
    <w:rsid w:val="00A81816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4025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92795"/>
    <w:rsid w:val="00CA09EF"/>
    <w:rsid w:val="00CA6A4D"/>
    <w:rsid w:val="00CB7259"/>
    <w:rsid w:val="00CB7BDD"/>
    <w:rsid w:val="00CC3C4F"/>
    <w:rsid w:val="00CD1038"/>
    <w:rsid w:val="00D021B1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20050"/>
    <w:rsid w:val="00E20F07"/>
    <w:rsid w:val="00E2195A"/>
    <w:rsid w:val="00E26FD6"/>
    <w:rsid w:val="00E45581"/>
    <w:rsid w:val="00E4744B"/>
    <w:rsid w:val="00E55E12"/>
    <w:rsid w:val="00E60230"/>
    <w:rsid w:val="00E607EA"/>
    <w:rsid w:val="00E61526"/>
    <w:rsid w:val="00E616D4"/>
    <w:rsid w:val="00E61FD1"/>
    <w:rsid w:val="00E67E10"/>
    <w:rsid w:val="00E71C1D"/>
    <w:rsid w:val="00E76B64"/>
    <w:rsid w:val="00E9135B"/>
    <w:rsid w:val="00EA4C0F"/>
    <w:rsid w:val="00EC0743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A7CC8"/>
    <w:rsid w:val="00FB10B9"/>
    <w:rsid w:val="00FB3621"/>
    <w:rsid w:val="00FB3629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FFA55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181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2A4CE-7DA8-4A4E-B19F-3A766774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113</TotalTime>
  <Pages>4</Pages>
  <Words>1157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40</cp:revision>
  <cp:lastPrinted>2014-06-05T14:00:00Z</cp:lastPrinted>
  <dcterms:created xsi:type="dcterms:W3CDTF">2023-07-19T09:41:00Z</dcterms:created>
  <dcterms:modified xsi:type="dcterms:W3CDTF">2023-11-29T11:21:00Z</dcterms:modified>
</cp:coreProperties>
</file>