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CEDCB" w14:textId="77777777" w:rsidR="006676AE" w:rsidRPr="00C10864" w:rsidRDefault="006676AE" w:rsidP="006676AE">
      <w:pPr>
        <w:pStyle w:val="Nagwek4"/>
        <w:rPr>
          <w:rFonts w:ascii="Arial Narrow" w:hAnsi="Arial Narrow" w:cs="Arial"/>
          <w:b/>
          <w:i w:val="0"/>
          <w:szCs w:val="24"/>
        </w:rPr>
      </w:pPr>
      <w:r w:rsidRPr="00C10864">
        <w:rPr>
          <w:rFonts w:ascii="Arial Narrow" w:hAnsi="Arial Narrow" w:cs="Arial"/>
          <w:b/>
          <w:i w:val="0"/>
          <w:szCs w:val="24"/>
        </w:rPr>
        <w:t xml:space="preserve">Załącznik nr </w:t>
      </w:r>
      <w:r w:rsidR="00C07B8E" w:rsidRPr="00C10864">
        <w:rPr>
          <w:rFonts w:ascii="Arial Narrow" w:hAnsi="Arial Narrow" w:cs="Arial"/>
          <w:b/>
          <w:i w:val="0"/>
          <w:szCs w:val="24"/>
        </w:rPr>
        <w:t>2</w:t>
      </w:r>
      <w:r w:rsidR="00B36ABD" w:rsidRPr="00C10864">
        <w:rPr>
          <w:rFonts w:ascii="Arial Narrow" w:hAnsi="Arial Narrow" w:cs="Arial"/>
          <w:b/>
          <w:i w:val="0"/>
          <w:szCs w:val="24"/>
        </w:rPr>
        <w:t xml:space="preserve"> do SWZ</w:t>
      </w:r>
    </w:p>
    <w:p w14:paraId="16AB5299" w14:textId="77777777" w:rsidR="005103B9" w:rsidRPr="00C10864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458C86DB" w14:textId="77777777" w:rsidR="006676AE" w:rsidRPr="00C10864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>Znak sprawy:</w:t>
      </w:r>
      <w:r w:rsidRPr="00C10864">
        <w:rPr>
          <w:rFonts w:ascii="Arial Narrow" w:hAnsi="Arial Narrow" w:cs="Arial"/>
          <w:b/>
          <w:sz w:val="24"/>
          <w:szCs w:val="24"/>
        </w:rPr>
        <w:t xml:space="preserve"> </w:t>
      </w:r>
      <w:r w:rsidR="00C07B8E" w:rsidRPr="00C10864">
        <w:rPr>
          <w:rFonts w:ascii="Arial Narrow" w:hAnsi="Arial Narrow" w:cs="Arial"/>
          <w:b/>
          <w:sz w:val="24"/>
          <w:szCs w:val="24"/>
        </w:rPr>
        <w:t>129/2023</w:t>
      </w:r>
    </w:p>
    <w:p w14:paraId="3B1E6024" w14:textId="77777777" w:rsidR="00C4103F" w:rsidRPr="00C1086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10864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C1086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10864">
        <w:rPr>
          <w:rFonts w:ascii="Arial Narrow" w:hAnsi="Arial Narrow" w:cs="Arial"/>
          <w:b/>
          <w:sz w:val="24"/>
          <w:szCs w:val="24"/>
        </w:rPr>
        <w:t>:</w:t>
      </w:r>
    </w:p>
    <w:p w14:paraId="175B2417" w14:textId="77777777" w:rsidR="006676AE" w:rsidRPr="00C10864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C10864">
        <w:rPr>
          <w:rFonts w:ascii="Arial Narrow" w:hAnsi="Arial Narrow" w:cs="Arial"/>
        </w:rPr>
        <w:t xml:space="preserve"> </w:t>
      </w:r>
      <w:r w:rsidR="00C07B8E" w:rsidRPr="00C10864">
        <w:rPr>
          <w:rFonts w:ascii="Arial Narrow" w:hAnsi="Arial Narrow" w:cs="Arial"/>
        </w:rPr>
        <w:t>10 Wojskowy Szpital Kliniczny z Polikliniką Samodzielny Publiczny Zakład Opieki Zdrowotnej</w:t>
      </w:r>
    </w:p>
    <w:p w14:paraId="1E84461F" w14:textId="77777777" w:rsidR="006676AE" w:rsidRPr="00C1086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10864">
        <w:rPr>
          <w:rFonts w:ascii="Arial Narrow" w:hAnsi="Arial Narrow" w:cs="Arial"/>
        </w:rPr>
        <w:t xml:space="preserve"> </w:t>
      </w:r>
      <w:r w:rsidR="00C07B8E" w:rsidRPr="00C10864">
        <w:rPr>
          <w:rFonts w:ascii="Arial Narrow" w:hAnsi="Arial Narrow" w:cs="Arial"/>
        </w:rPr>
        <w:t>ul. Powstańców Warszawy</w:t>
      </w:r>
      <w:r w:rsidRPr="00C10864">
        <w:rPr>
          <w:rFonts w:ascii="Arial Narrow" w:hAnsi="Arial Narrow" w:cs="Arial"/>
        </w:rPr>
        <w:t xml:space="preserve"> </w:t>
      </w:r>
      <w:r w:rsidR="00C07B8E" w:rsidRPr="00C10864">
        <w:rPr>
          <w:rFonts w:ascii="Arial Narrow" w:hAnsi="Arial Narrow" w:cs="Arial"/>
        </w:rPr>
        <w:t>5</w:t>
      </w:r>
      <w:r w:rsidRPr="00C10864">
        <w:rPr>
          <w:rFonts w:ascii="Arial Narrow" w:hAnsi="Arial Narrow" w:cs="Arial"/>
        </w:rPr>
        <w:t xml:space="preserve"> </w:t>
      </w:r>
    </w:p>
    <w:p w14:paraId="5382DCD7" w14:textId="77777777" w:rsidR="00F90CD1" w:rsidRPr="00C1086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10864">
        <w:rPr>
          <w:rFonts w:ascii="Arial Narrow" w:hAnsi="Arial Narrow" w:cs="Arial"/>
        </w:rPr>
        <w:t xml:space="preserve"> </w:t>
      </w:r>
      <w:r w:rsidR="00C07B8E" w:rsidRPr="00C10864">
        <w:rPr>
          <w:rFonts w:ascii="Arial Narrow" w:hAnsi="Arial Narrow" w:cs="Arial"/>
        </w:rPr>
        <w:t>85-681</w:t>
      </w:r>
      <w:r w:rsidRPr="00C10864">
        <w:rPr>
          <w:rFonts w:ascii="Arial Narrow" w:hAnsi="Arial Narrow" w:cs="Arial"/>
        </w:rPr>
        <w:t xml:space="preserve"> </w:t>
      </w:r>
      <w:r w:rsidR="00C07B8E" w:rsidRPr="00C10864">
        <w:rPr>
          <w:rFonts w:ascii="Arial Narrow" w:hAnsi="Arial Narrow" w:cs="Arial"/>
        </w:rPr>
        <w:t>Bydgoszcz</w:t>
      </w:r>
    </w:p>
    <w:p w14:paraId="5E5F0C2E" w14:textId="77777777" w:rsidR="009169D4" w:rsidRPr="00C1086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1086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F632603" w14:textId="77777777" w:rsidR="009169D4" w:rsidRPr="00C1086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10864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19B6311C" w14:textId="77777777" w:rsidR="00C4103F" w:rsidRPr="00C1086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10864">
        <w:rPr>
          <w:rFonts w:ascii="Arial Narrow" w:hAnsi="Arial Narrow" w:cs="Arial"/>
          <w:i/>
        </w:rPr>
        <w:t xml:space="preserve"> </w:t>
      </w:r>
    </w:p>
    <w:p w14:paraId="7D86C7EC" w14:textId="77777777" w:rsidR="00C4103F" w:rsidRPr="00C1086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1086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10864">
        <w:rPr>
          <w:rFonts w:ascii="Arial Narrow" w:hAnsi="Arial Narrow" w:cs="Arial"/>
          <w:b/>
          <w:sz w:val="24"/>
          <w:szCs w:val="24"/>
        </w:rPr>
        <w:t>:</w:t>
      </w:r>
    </w:p>
    <w:p w14:paraId="36B0B740" w14:textId="77777777" w:rsidR="00757EFB" w:rsidRPr="00C1086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10864">
        <w:rPr>
          <w:rFonts w:ascii="Arial Narrow" w:hAnsi="Arial Narrow" w:cs="Arial"/>
        </w:rPr>
        <w:t>………………………………………</w:t>
      </w:r>
      <w:r w:rsidR="00650D6C" w:rsidRPr="00C10864">
        <w:rPr>
          <w:rFonts w:ascii="Arial Narrow" w:hAnsi="Arial Narrow" w:cs="Arial"/>
        </w:rPr>
        <w:t>…………………………</w:t>
      </w:r>
      <w:r w:rsidRPr="00C10864">
        <w:rPr>
          <w:rFonts w:ascii="Arial Narrow" w:hAnsi="Arial Narrow" w:cs="Arial"/>
        </w:rPr>
        <w:t>…</w:t>
      </w:r>
    </w:p>
    <w:p w14:paraId="3472D84F" w14:textId="77777777" w:rsidR="007118F0" w:rsidRPr="00C1086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1086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1086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1086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1086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10864">
        <w:rPr>
          <w:rFonts w:ascii="Arial Narrow" w:hAnsi="Arial Narrow" w:cs="Arial"/>
          <w:i/>
          <w:sz w:val="16"/>
          <w:szCs w:val="16"/>
        </w:rPr>
        <w:t>KRS/CEiDG)</w:t>
      </w:r>
    </w:p>
    <w:p w14:paraId="34E1222C" w14:textId="77777777" w:rsidR="00C4103F" w:rsidRPr="00C1086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10864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3BE8B2CC" w14:textId="77777777" w:rsidR="00757EFB" w:rsidRPr="00C1086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10864">
        <w:rPr>
          <w:rFonts w:ascii="Arial Narrow" w:hAnsi="Arial Narrow" w:cs="Arial"/>
        </w:rPr>
        <w:t>………………………………………</w:t>
      </w:r>
      <w:r w:rsidR="00650D6C" w:rsidRPr="00C10864">
        <w:rPr>
          <w:rFonts w:ascii="Arial Narrow" w:hAnsi="Arial Narrow" w:cs="Arial"/>
        </w:rPr>
        <w:t>……</w:t>
      </w:r>
      <w:r w:rsidRPr="00C10864">
        <w:rPr>
          <w:rFonts w:ascii="Arial Narrow" w:hAnsi="Arial Narrow" w:cs="Arial"/>
        </w:rPr>
        <w:t>…</w:t>
      </w:r>
    </w:p>
    <w:p w14:paraId="69201A84" w14:textId="77777777" w:rsidR="00484F88" w:rsidRPr="00C1086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1086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1086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1086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1086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10864">
        <w:rPr>
          <w:rFonts w:ascii="Arial Narrow" w:hAnsi="Arial Narrow" w:cs="Arial"/>
          <w:i/>
          <w:sz w:val="16"/>
          <w:szCs w:val="16"/>
        </w:rPr>
        <w:t>reprezentacji</w:t>
      </w:r>
      <w:r w:rsidRPr="00C1086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7B8E" w:rsidRPr="00C10864" w14:paraId="4F41D04A" w14:textId="77777777" w:rsidTr="00F86DF3">
        <w:tc>
          <w:tcPr>
            <w:tcW w:w="9104" w:type="dxa"/>
            <w:shd w:val="clear" w:color="auto" w:fill="D9D9D9"/>
          </w:tcPr>
          <w:p w14:paraId="0FA63510" w14:textId="77777777" w:rsidR="00C07B8E" w:rsidRPr="00C10864" w:rsidRDefault="00C07B8E" w:rsidP="00F86DF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1086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64E6AFF" w14:textId="77777777" w:rsidR="00C07B8E" w:rsidRPr="00C10864" w:rsidRDefault="00C07B8E" w:rsidP="00F86DF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(t.j. Dz. U. z 2023r. poz. 1605) (dalej jako: ustawa Pzp), dotyczące przesłanek wykluczenia z:</w:t>
            </w:r>
          </w:p>
          <w:p w14:paraId="396B9DB7" w14:textId="77777777" w:rsidR="00C07B8E" w:rsidRPr="00C10864" w:rsidRDefault="00C07B8E" w:rsidP="00F86DF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08E50AA" w14:textId="77777777" w:rsidR="00C07B8E" w:rsidRPr="00C10864" w:rsidRDefault="00C07B8E" w:rsidP="00F86DF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EB98C23" w14:textId="77777777" w:rsidR="00C07B8E" w:rsidRPr="00C10864" w:rsidRDefault="00C07B8E" w:rsidP="00F86DF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2AE07BDA" w14:textId="77777777" w:rsidR="00E50194" w:rsidRPr="00C1086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>Na potrzeby postę</w:t>
      </w:r>
      <w:r w:rsidR="008D0487" w:rsidRPr="00C1086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10864">
        <w:rPr>
          <w:rFonts w:ascii="Arial Narrow" w:hAnsi="Arial Narrow" w:cs="Arial"/>
          <w:sz w:val="24"/>
          <w:szCs w:val="24"/>
        </w:rPr>
        <w:t>zamówienia publicznego</w:t>
      </w:r>
      <w:r w:rsidR="00E50194" w:rsidRPr="00C10864">
        <w:rPr>
          <w:rFonts w:ascii="Arial Narrow" w:hAnsi="Arial Narrow" w:cs="Arial"/>
          <w:sz w:val="24"/>
          <w:szCs w:val="24"/>
        </w:rPr>
        <w:t xml:space="preserve"> pn.:</w:t>
      </w:r>
    </w:p>
    <w:p w14:paraId="00FC334A" w14:textId="77777777" w:rsidR="00E50194" w:rsidRPr="00C10864" w:rsidRDefault="00C07B8E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b/>
          <w:sz w:val="24"/>
          <w:szCs w:val="24"/>
        </w:rPr>
        <w:t>Dostawy różnych produktów leczniczych na okres 24 miesięcy</w:t>
      </w:r>
    </w:p>
    <w:p w14:paraId="6648503C" w14:textId="77777777" w:rsidR="00F90CD1" w:rsidRPr="00C1086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 xml:space="preserve">prowadzonego przez </w:t>
      </w:r>
      <w:r w:rsidR="00C07B8E" w:rsidRPr="00C1086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10864">
        <w:rPr>
          <w:rFonts w:ascii="Arial Narrow" w:hAnsi="Arial Narrow" w:cs="Arial"/>
          <w:b/>
          <w:sz w:val="24"/>
          <w:szCs w:val="24"/>
        </w:rPr>
        <w:t>,</w:t>
      </w:r>
      <w:r w:rsidR="002B2AD9" w:rsidRPr="00C10864">
        <w:rPr>
          <w:rFonts w:ascii="Arial Narrow" w:hAnsi="Arial Narrow" w:cs="Arial"/>
          <w:sz w:val="24"/>
          <w:szCs w:val="24"/>
        </w:rPr>
        <w:t xml:space="preserve"> </w:t>
      </w:r>
      <w:r w:rsidR="00E65685" w:rsidRPr="00C10864">
        <w:rPr>
          <w:rFonts w:ascii="Arial Narrow" w:hAnsi="Arial Narrow" w:cs="Arial"/>
          <w:sz w:val="24"/>
          <w:szCs w:val="24"/>
        </w:rPr>
        <w:t>oświa</w:t>
      </w:r>
      <w:r w:rsidR="00825A09" w:rsidRPr="00C10864">
        <w:rPr>
          <w:rFonts w:ascii="Arial Narrow" w:hAnsi="Arial Narrow" w:cs="Arial"/>
          <w:sz w:val="24"/>
          <w:szCs w:val="24"/>
        </w:rPr>
        <w:t>dczam</w:t>
      </w:r>
      <w:r w:rsidR="00E65685" w:rsidRPr="00C10864">
        <w:rPr>
          <w:rFonts w:ascii="Arial Narrow" w:hAnsi="Arial Narrow" w:cs="Arial"/>
          <w:sz w:val="24"/>
          <w:szCs w:val="24"/>
        </w:rPr>
        <w:t>,</w:t>
      </w:r>
      <w:r w:rsidR="002B2AD9" w:rsidRPr="00C1086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10864" w14:paraId="12313137" w14:textId="77777777" w:rsidTr="00650D6C">
        <w:tc>
          <w:tcPr>
            <w:tcW w:w="9104" w:type="dxa"/>
            <w:shd w:val="clear" w:color="auto" w:fill="D9D9D9"/>
          </w:tcPr>
          <w:p w14:paraId="7F3AEA08" w14:textId="77777777" w:rsidR="00E50194" w:rsidRPr="00C1086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C10864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0439CBA6" w14:textId="77777777" w:rsidR="0032618A" w:rsidRPr="00C10864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10864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C10864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C10864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C10864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C10864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C10864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C10864">
        <w:rPr>
          <w:rFonts w:ascii="Arial Narrow" w:hAnsi="Arial Narrow" w:cs="Arial"/>
          <w:sz w:val="24"/>
          <w:szCs w:val="24"/>
        </w:rPr>
        <w:t>.</w:t>
      </w:r>
    </w:p>
    <w:p w14:paraId="3846496A" w14:textId="77777777" w:rsidR="0011306C" w:rsidRPr="00C10864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10864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10864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C10864">
        <w:rPr>
          <w:rFonts w:ascii="Arial Narrow" w:hAnsi="Arial Narrow" w:cs="Arial"/>
          <w:sz w:val="24"/>
          <w:szCs w:val="24"/>
        </w:rPr>
        <w:t xml:space="preserve"> </w:t>
      </w:r>
      <w:r w:rsidR="0011306C" w:rsidRPr="00C10864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C1086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10864" w14:paraId="42FF7F93" w14:textId="77777777" w:rsidTr="00CD4DD1">
        <w:tc>
          <w:tcPr>
            <w:tcW w:w="9104" w:type="dxa"/>
            <w:shd w:val="clear" w:color="auto" w:fill="D9D9D9"/>
          </w:tcPr>
          <w:p w14:paraId="7B7B447E" w14:textId="77777777" w:rsidR="0011306C" w:rsidRPr="00C1086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ECDF029" w14:textId="77777777" w:rsidR="00103D09" w:rsidRPr="00C1086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D8332DB" w14:textId="77777777" w:rsidR="00D2702A" w:rsidRPr="00C1086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10864" w14:paraId="7099406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2CCDB" w14:textId="77777777" w:rsidR="00D2702A" w:rsidRPr="00C1086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CA79" w14:textId="77777777" w:rsidR="00D2702A" w:rsidRPr="00C1086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07B8E" w:rsidRPr="00C10864" w14:paraId="380A0161" w14:textId="77777777" w:rsidTr="00F86D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95F7A" w14:textId="77777777" w:rsidR="00C07B8E" w:rsidRPr="00C10864" w:rsidRDefault="00C07B8E" w:rsidP="00F86DF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90F" w14:textId="77777777" w:rsidR="00C07B8E" w:rsidRPr="00C10864" w:rsidRDefault="00C07B8E" w:rsidP="00F86DF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CC260D8" w14:textId="77777777" w:rsidR="00C07B8E" w:rsidRPr="00C10864" w:rsidRDefault="00C07B8E" w:rsidP="00F86DF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C07B8E" w:rsidRPr="00C10864" w14:paraId="2CA8B1CA" w14:textId="77777777" w:rsidTr="00F86D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C7F1" w14:textId="77777777" w:rsidR="00C07B8E" w:rsidRPr="00C10864" w:rsidRDefault="00C07B8E" w:rsidP="00F86DF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A635C" w14:textId="77777777" w:rsidR="00C07B8E" w:rsidRPr="00C10864" w:rsidRDefault="00C07B8E" w:rsidP="00F86DF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21938E6" w14:textId="28F0B711" w:rsidR="00C07B8E" w:rsidRPr="00C10864" w:rsidRDefault="00C07B8E" w:rsidP="00F86DF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C10864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5EB94AE1" w14:textId="77777777" w:rsidR="00122954" w:rsidRPr="00C10864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057A71EF" w14:textId="77777777" w:rsidR="00721D87" w:rsidRPr="00C1086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>……………</w:t>
      </w:r>
      <w:r w:rsidR="00721D87" w:rsidRPr="00C1086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5718948" w14:textId="77777777" w:rsidR="00721D87" w:rsidRPr="00C1086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1086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10864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C10864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FAC767C" w14:textId="77777777" w:rsidR="00721D87" w:rsidRPr="00C1086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64A3909" w14:textId="77777777" w:rsidR="00E21BB4" w:rsidRPr="00C1086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>……………</w:t>
      </w:r>
      <w:r w:rsidR="00721D87" w:rsidRPr="00C1086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10864">
        <w:rPr>
          <w:rFonts w:ascii="Arial Narrow" w:hAnsi="Arial Narrow" w:cs="Arial"/>
          <w:sz w:val="24"/>
          <w:szCs w:val="24"/>
        </w:rPr>
        <w:t>………………………….</w:t>
      </w:r>
    </w:p>
    <w:p w14:paraId="687AB468" w14:textId="77777777" w:rsidR="00E21BB4" w:rsidRPr="00C1086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1086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10864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C10864">
        <w:rPr>
          <w:rFonts w:ascii="Arial Narrow" w:hAnsi="Arial Narrow" w:cs="Arial"/>
          <w:i/>
          <w:iCs/>
          <w:sz w:val="20"/>
          <w:szCs w:val="20"/>
        </w:rPr>
        <w:t>)</w:t>
      </w:r>
    </w:p>
    <w:p w14:paraId="4667E514" w14:textId="77777777" w:rsidR="00334A77" w:rsidRPr="00C10864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10864" w14:paraId="214D783E" w14:textId="77777777" w:rsidTr="0061040C">
        <w:tc>
          <w:tcPr>
            <w:tcW w:w="9104" w:type="dxa"/>
            <w:shd w:val="clear" w:color="auto" w:fill="D9D9D9"/>
          </w:tcPr>
          <w:p w14:paraId="1ACC0E4E" w14:textId="77777777" w:rsidR="00334A77" w:rsidRPr="00C1086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40A94F4" w14:textId="77777777" w:rsidR="00334A77" w:rsidRPr="00C10864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501117C" w14:textId="77777777" w:rsidR="004175AB" w:rsidRPr="00C1086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5088867" w14:textId="77777777" w:rsidR="004175AB" w:rsidRPr="00C1086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365C6C4" w14:textId="77777777" w:rsidR="004175AB" w:rsidRPr="00C10864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4286FD88" w14:textId="77777777" w:rsidR="00334A77" w:rsidRPr="00C10864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10864" w14:paraId="0D992C16" w14:textId="77777777" w:rsidTr="0061040C">
        <w:tc>
          <w:tcPr>
            <w:tcW w:w="9104" w:type="dxa"/>
            <w:shd w:val="clear" w:color="auto" w:fill="D9D9D9"/>
          </w:tcPr>
          <w:p w14:paraId="4FB92A50" w14:textId="77777777" w:rsidR="00C37715" w:rsidRPr="00C1086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83D067B" w14:textId="77777777" w:rsidR="00334A77" w:rsidRPr="00C10864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C10864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10864">
        <w:rPr>
          <w:rFonts w:ascii="Arial Narrow" w:hAnsi="Arial Narrow" w:cs="Arial"/>
          <w:color w:val="0070C0"/>
          <w:sz w:val="20"/>
          <w:szCs w:val="20"/>
        </w:rPr>
        <w:t>]</w:t>
      </w:r>
    </w:p>
    <w:p w14:paraId="682E8941" w14:textId="77777777" w:rsidR="0044648E" w:rsidRPr="00C10864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C10864">
        <w:rPr>
          <w:rFonts w:ascii="Arial Narrow" w:hAnsi="Arial Narrow" w:cs="Arial"/>
          <w:sz w:val="24"/>
          <w:szCs w:val="24"/>
        </w:rPr>
        <w:t>:</w:t>
      </w:r>
    </w:p>
    <w:p w14:paraId="5C546405" w14:textId="77777777" w:rsidR="0044648E" w:rsidRPr="00C10864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C8DF2C1" w14:textId="77777777" w:rsidR="0044648E" w:rsidRPr="00C10864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CA68EE8" w14:textId="77777777" w:rsidR="00C62F57" w:rsidRPr="00C10864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C1086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10864" w14:paraId="385B6DAC" w14:textId="77777777" w:rsidTr="00CD4DD1">
        <w:tc>
          <w:tcPr>
            <w:tcW w:w="9104" w:type="dxa"/>
            <w:shd w:val="clear" w:color="auto" w:fill="D9D9D9"/>
          </w:tcPr>
          <w:p w14:paraId="7CC54E57" w14:textId="77777777" w:rsidR="00BE6F04" w:rsidRPr="00C1086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68B21F3" w14:textId="77777777" w:rsidR="00FE4E2B" w:rsidRPr="00C10864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1086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10864" w14:paraId="6092C827" w14:textId="77777777" w:rsidTr="00847232">
        <w:tc>
          <w:tcPr>
            <w:tcW w:w="9104" w:type="dxa"/>
            <w:shd w:val="clear" w:color="auto" w:fill="D9D9D9"/>
          </w:tcPr>
          <w:p w14:paraId="42A21F2D" w14:textId="77777777" w:rsidR="00E426EB" w:rsidRPr="00C1086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1086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A1572F4" w14:textId="77777777" w:rsidR="00E426EB" w:rsidRPr="00C1086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3E80556" w14:textId="77777777" w:rsidR="00E426EB" w:rsidRPr="00C1086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721701D" w14:textId="77777777" w:rsidR="00E426EB" w:rsidRPr="00C1086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8D6C107" w14:textId="77777777" w:rsidR="00E426EB" w:rsidRPr="00C1086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1086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1B82818" w14:textId="77777777" w:rsidR="00E426EB" w:rsidRPr="00C1086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1086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0E718FA" w14:textId="77777777" w:rsidR="00E426EB" w:rsidRPr="00C1086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1086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B61D1D" w14:textId="77777777" w:rsidR="0012157F" w:rsidRPr="00C10864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187C9C3" w14:textId="77777777" w:rsidR="008C60E1" w:rsidRPr="00C10864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1540ACA" w14:textId="77777777" w:rsidR="00524951" w:rsidRPr="00C1086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10864">
        <w:rPr>
          <w:rFonts w:ascii="Arial Narrow" w:hAnsi="Arial Narrow" w:cs="Arial"/>
          <w:sz w:val="20"/>
          <w:szCs w:val="20"/>
        </w:rPr>
        <w:tab/>
      </w:r>
      <w:r w:rsidRPr="00C10864">
        <w:rPr>
          <w:rFonts w:ascii="Arial Narrow" w:hAnsi="Arial Narrow" w:cs="Arial"/>
          <w:sz w:val="20"/>
          <w:szCs w:val="20"/>
        </w:rPr>
        <w:tab/>
      </w:r>
      <w:r w:rsidRPr="00C10864">
        <w:rPr>
          <w:rFonts w:ascii="Arial Narrow" w:hAnsi="Arial Narrow" w:cs="Arial"/>
          <w:sz w:val="20"/>
          <w:szCs w:val="20"/>
        </w:rPr>
        <w:tab/>
      </w:r>
      <w:r w:rsidRPr="00C10864">
        <w:rPr>
          <w:rFonts w:ascii="Arial Narrow" w:hAnsi="Arial Narrow" w:cs="Arial"/>
          <w:sz w:val="20"/>
          <w:szCs w:val="20"/>
        </w:rPr>
        <w:tab/>
      </w:r>
      <w:r w:rsidRPr="00C10864">
        <w:rPr>
          <w:rFonts w:ascii="Arial Narrow" w:hAnsi="Arial Narrow" w:cs="Arial"/>
          <w:sz w:val="20"/>
          <w:szCs w:val="20"/>
        </w:rPr>
        <w:tab/>
      </w:r>
      <w:r w:rsidRPr="00C10864">
        <w:rPr>
          <w:rFonts w:ascii="Arial Narrow" w:hAnsi="Arial Narrow" w:cs="Arial"/>
          <w:sz w:val="20"/>
          <w:szCs w:val="20"/>
        </w:rPr>
        <w:tab/>
      </w:r>
      <w:r w:rsidRPr="00C10864">
        <w:rPr>
          <w:rFonts w:ascii="Arial Narrow" w:hAnsi="Arial Narrow" w:cs="Arial"/>
          <w:sz w:val="20"/>
          <w:szCs w:val="20"/>
        </w:rPr>
        <w:tab/>
      </w:r>
    </w:p>
    <w:p w14:paraId="402ED621" w14:textId="77777777" w:rsidR="00524951" w:rsidRPr="00C1086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FD97572" w14:textId="77777777" w:rsidR="00FE4E2B" w:rsidRPr="00C1086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10864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C10864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347B7EDD" w14:textId="77777777" w:rsidR="00484F88" w:rsidRPr="00C1086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C10864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C10864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C1086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221BF" w14:textId="77777777" w:rsidR="00DC05DC" w:rsidRDefault="00DC05DC" w:rsidP="0038231F">
      <w:pPr>
        <w:spacing w:after="0" w:line="240" w:lineRule="auto"/>
      </w:pPr>
      <w:r>
        <w:separator/>
      </w:r>
    </w:p>
  </w:endnote>
  <w:endnote w:type="continuationSeparator" w:id="0">
    <w:p w14:paraId="385A1405" w14:textId="77777777" w:rsidR="00DC05DC" w:rsidRDefault="00DC05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61E50" w14:textId="77777777" w:rsidR="00C07B8E" w:rsidRDefault="00C07B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D066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3AB41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CAD59" w14:textId="77777777" w:rsidR="00C07B8E" w:rsidRDefault="00C07B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6AABD" w14:textId="77777777" w:rsidR="00DC05DC" w:rsidRDefault="00DC05DC" w:rsidP="0038231F">
      <w:pPr>
        <w:spacing w:after="0" w:line="240" w:lineRule="auto"/>
      </w:pPr>
      <w:r>
        <w:separator/>
      </w:r>
    </w:p>
  </w:footnote>
  <w:footnote w:type="continuationSeparator" w:id="0">
    <w:p w14:paraId="7D27F7B8" w14:textId="77777777" w:rsidR="00DC05DC" w:rsidRDefault="00DC05DC" w:rsidP="0038231F">
      <w:pPr>
        <w:spacing w:after="0" w:line="240" w:lineRule="auto"/>
      </w:pPr>
      <w:r>
        <w:continuationSeparator/>
      </w:r>
    </w:p>
  </w:footnote>
  <w:footnote w:id="1">
    <w:p w14:paraId="281BB32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B4159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CAD0D7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5EA25E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2BD1E6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C444F8D" w14:textId="77777777" w:rsidR="0032618A" w:rsidRDefault="0032618A" w:rsidP="0032618A">
      <w:pPr>
        <w:pStyle w:val="Tekstprzypisudolnego"/>
      </w:pPr>
    </w:p>
  </w:footnote>
  <w:footnote w:id="2">
    <w:p w14:paraId="43ACB10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311684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DDB931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BA5AA0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EC839" w14:textId="77777777" w:rsidR="00C07B8E" w:rsidRDefault="00C07B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F4ED0" w14:textId="77777777" w:rsidR="00C07B8E" w:rsidRDefault="00C07B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B6484" w14:textId="77777777" w:rsidR="00C07B8E" w:rsidRDefault="00C07B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882661">
    <w:abstractNumId w:val="11"/>
  </w:num>
  <w:num w:numId="2" w16cid:durableId="1828589584">
    <w:abstractNumId w:val="0"/>
  </w:num>
  <w:num w:numId="3" w16cid:durableId="2030719941">
    <w:abstractNumId w:val="10"/>
  </w:num>
  <w:num w:numId="4" w16cid:durableId="1965846794">
    <w:abstractNumId w:val="13"/>
  </w:num>
  <w:num w:numId="5" w16cid:durableId="1509324773">
    <w:abstractNumId w:val="12"/>
  </w:num>
  <w:num w:numId="6" w16cid:durableId="1891502689">
    <w:abstractNumId w:val="9"/>
  </w:num>
  <w:num w:numId="7" w16cid:durableId="1660231732">
    <w:abstractNumId w:val="1"/>
  </w:num>
  <w:num w:numId="8" w16cid:durableId="863521237">
    <w:abstractNumId w:val="6"/>
  </w:num>
  <w:num w:numId="9" w16cid:durableId="770514333">
    <w:abstractNumId w:val="4"/>
  </w:num>
  <w:num w:numId="10" w16cid:durableId="1471046786">
    <w:abstractNumId w:val="7"/>
  </w:num>
  <w:num w:numId="11" w16cid:durableId="713117661">
    <w:abstractNumId w:val="5"/>
  </w:num>
  <w:num w:numId="12" w16cid:durableId="603459693">
    <w:abstractNumId w:val="8"/>
  </w:num>
  <w:num w:numId="13" w16cid:durableId="1615554095">
    <w:abstractNumId w:val="3"/>
  </w:num>
  <w:num w:numId="14" w16cid:durableId="2007244955">
    <w:abstractNumId w:val="2"/>
  </w:num>
  <w:num w:numId="15" w16cid:durableId="57896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5D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07B8E"/>
    <w:rsid w:val="00C10864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C05DC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37D5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B0DFC"/>
  <w15:docId w15:val="{C6AA20A6-ACFF-4B5B-AC37-2B9A8BF87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959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2023-11-16T07:50:00Z</dcterms:created>
  <dcterms:modified xsi:type="dcterms:W3CDTF">2023-11-16T07:53:00Z</dcterms:modified>
</cp:coreProperties>
</file>