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F0EFD" w14:textId="77647358" w:rsidR="00025386" w:rsidRPr="00AD05B8" w:rsidRDefault="00657A47" w:rsidP="00EC10EE">
      <w:pPr>
        <w:pStyle w:val="Nagwek4"/>
        <w:spacing w:after="480" w:line="276" w:lineRule="auto"/>
        <w:rPr>
          <w:rFonts w:ascii="Arial Narrow" w:hAnsi="Arial Narrow" w:cs="Arial"/>
          <w:b/>
          <w:i w:val="0"/>
          <w:szCs w:val="24"/>
        </w:rPr>
      </w:pPr>
      <w:bookmarkStart w:id="0" w:name="_Hlk60301409"/>
      <w:r w:rsidRPr="00AD05B8">
        <w:rPr>
          <w:rFonts w:ascii="Arial Narrow" w:hAnsi="Arial Narrow" w:cs="Arial"/>
          <w:b/>
          <w:i w:val="0"/>
          <w:szCs w:val="24"/>
        </w:rPr>
        <w:t xml:space="preserve">Załącznik nr </w:t>
      </w:r>
      <w:r w:rsidR="00AD05B8" w:rsidRPr="00AD05B8">
        <w:rPr>
          <w:rFonts w:ascii="Arial Narrow" w:hAnsi="Arial Narrow" w:cs="Arial"/>
          <w:b/>
          <w:i w:val="0"/>
          <w:szCs w:val="24"/>
        </w:rPr>
        <w:t>3</w:t>
      </w:r>
      <w:r w:rsidR="007666D6" w:rsidRPr="00AD05B8">
        <w:rPr>
          <w:rFonts w:ascii="Arial Narrow" w:hAnsi="Arial Narrow" w:cs="Arial"/>
          <w:b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D05B8" w14:paraId="4D2B698E" w14:textId="77777777" w:rsidTr="00467CA2">
        <w:tc>
          <w:tcPr>
            <w:tcW w:w="2800" w:type="dxa"/>
            <w:shd w:val="clear" w:color="auto" w:fill="auto"/>
          </w:tcPr>
          <w:p w14:paraId="660EFD43" w14:textId="77777777" w:rsidR="00D520D3" w:rsidRPr="00AD05B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05B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AD05B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16EF32" w14:textId="77777777" w:rsidR="00D520D3" w:rsidRPr="00AD05B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2E334AB" w14:textId="77777777" w:rsidR="00D520D3" w:rsidRPr="00AD05B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05B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686659" w14:textId="77777777" w:rsidR="00D520D3" w:rsidRPr="00AD05B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D05B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D05B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D05B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D05B8" w14:paraId="4A7FEC4F" w14:textId="77777777" w:rsidTr="00467CA2">
        <w:tc>
          <w:tcPr>
            <w:tcW w:w="2800" w:type="dxa"/>
            <w:shd w:val="clear" w:color="auto" w:fill="auto"/>
          </w:tcPr>
          <w:p w14:paraId="157D44EE" w14:textId="77777777" w:rsidR="00D520D3" w:rsidRPr="00AD05B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05B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1CA17DC" w14:textId="77777777" w:rsidR="00D520D3" w:rsidRPr="00AD05B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1020BA5" w14:textId="77777777" w:rsidR="00D520D3" w:rsidRPr="00AD05B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05B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857FAE" w14:textId="77777777" w:rsidR="00D520D3" w:rsidRPr="00AD05B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D05B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D05B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AD05B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8997216" w14:textId="77777777" w:rsidR="00B62AD0" w:rsidRPr="00AD05B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D05B8" w14:paraId="5FC5594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BA723D" w14:textId="77777777" w:rsidR="00053927" w:rsidRPr="00AD05B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D05B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8BD4323" w14:textId="77777777" w:rsidR="00053927" w:rsidRPr="00AD05B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AD05B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AD05B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AD05B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0FFB2AB" w14:textId="77777777" w:rsidR="0071340C" w:rsidRPr="00AD05B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5B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D05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D05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D05B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D05B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F7652" w:rsidRPr="00AD05B8">
        <w:rPr>
          <w:rFonts w:ascii="Arial Narrow" w:hAnsi="Arial Narrow" w:cs="Arial"/>
          <w:sz w:val="24"/>
          <w:szCs w:val="24"/>
        </w:rPr>
        <w:t>(</w:t>
      </w:r>
      <w:proofErr w:type="spellStart"/>
      <w:r w:rsidR="005F7652" w:rsidRPr="00AD05B8">
        <w:rPr>
          <w:rFonts w:ascii="Arial Narrow" w:hAnsi="Arial Narrow" w:cs="Arial"/>
          <w:sz w:val="24"/>
          <w:szCs w:val="24"/>
        </w:rPr>
        <w:t>t.j</w:t>
      </w:r>
      <w:proofErr w:type="spellEnd"/>
      <w:r w:rsidR="005F7652" w:rsidRPr="00AD05B8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AD05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D05B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D05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D05B8" w14:paraId="188CA70A" w14:textId="77777777" w:rsidTr="00467CA2">
        <w:tc>
          <w:tcPr>
            <w:tcW w:w="2269" w:type="dxa"/>
            <w:shd w:val="clear" w:color="auto" w:fill="auto"/>
          </w:tcPr>
          <w:p w14:paraId="5C761FD6" w14:textId="77777777" w:rsidR="00D520D3" w:rsidRPr="00AD05B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05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B04D27" w14:textId="77777777" w:rsidR="00D520D3" w:rsidRPr="00AD05B8" w:rsidRDefault="005F765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05B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różnych produktów leczniczych na okres 24 miesięcy</w:t>
            </w:r>
            <w:r w:rsidR="00D520D3" w:rsidRPr="00AD05B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7652" w:rsidRPr="00AD05B8" w14:paraId="125F87E5" w14:textId="77777777" w:rsidTr="00F86DF3">
        <w:tc>
          <w:tcPr>
            <w:tcW w:w="2269" w:type="dxa"/>
            <w:shd w:val="clear" w:color="auto" w:fill="auto"/>
          </w:tcPr>
          <w:p w14:paraId="66F0E440" w14:textId="77777777" w:rsidR="005F7652" w:rsidRPr="00AD05B8" w:rsidRDefault="005F7652" w:rsidP="00F86D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05B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715F3D" w14:textId="77777777" w:rsidR="005F7652" w:rsidRPr="00AD05B8" w:rsidRDefault="005F7652" w:rsidP="00F86D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05B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129/2023</w:t>
            </w:r>
          </w:p>
        </w:tc>
      </w:tr>
    </w:tbl>
    <w:p w14:paraId="75ED22C5" w14:textId="77777777" w:rsidR="00DC652A" w:rsidRPr="00AD05B8" w:rsidRDefault="005F765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AD05B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255BE3D1" w14:textId="77777777" w:rsidR="00DC652A" w:rsidRPr="00AD05B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D05B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13F9354" w14:textId="77777777" w:rsidR="0071340C" w:rsidRPr="00AD05B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AD05B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AD05B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AD05B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F03E585" w14:textId="77777777" w:rsidR="0071340C" w:rsidRPr="00AD05B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388D74A" w14:textId="77777777" w:rsidR="0071340C" w:rsidRPr="00AD05B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3B7FFA8" w14:textId="77777777" w:rsidR="0071340C" w:rsidRPr="00AD05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D05B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4D7BEB3" w14:textId="77777777" w:rsidR="0071340C" w:rsidRPr="00AD05B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D05B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AD05B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AD05B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3BBBDBA" w14:textId="77777777" w:rsidR="0071340C" w:rsidRPr="00AD05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46A8D92" w14:textId="77777777" w:rsidR="0071340C" w:rsidRPr="00AD05B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6C5DD67" w14:textId="77777777" w:rsidR="00DC652A" w:rsidRPr="00AD05B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D05B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D05B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D05B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FCB7735" w14:textId="77777777" w:rsidR="00DC652A" w:rsidRPr="00AD05B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D05B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D05B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D05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BA90E55" w14:textId="77777777" w:rsidR="0093388F" w:rsidRPr="00AD05B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AD05B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F97CA3D" w14:textId="77777777" w:rsidR="0093388F" w:rsidRPr="00AD05B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D366DA4" w14:textId="77777777" w:rsidR="0093388F" w:rsidRPr="00AD05B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D05B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C18DA22" w14:textId="77777777" w:rsidR="00CB29AC" w:rsidRPr="00AD05B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07534F9" w14:textId="77777777" w:rsidR="00CB29AC" w:rsidRPr="00AD05B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D05B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B7E2095" w14:textId="77777777" w:rsidR="00830970" w:rsidRPr="00AD05B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AD05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D05B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D05B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0B4ABBB" w14:textId="77777777" w:rsidR="00E27ABB" w:rsidRPr="00AD05B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D05B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D05B8" w14:paraId="62CA0C08" w14:textId="77777777" w:rsidTr="00467CA2">
        <w:tc>
          <w:tcPr>
            <w:tcW w:w="2660" w:type="dxa"/>
            <w:shd w:val="clear" w:color="auto" w:fill="auto"/>
          </w:tcPr>
          <w:p w14:paraId="2E2CCFDE" w14:textId="77777777" w:rsidR="00D520D3" w:rsidRPr="00AD05B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2F5490" w14:textId="77777777" w:rsidR="00D520D3" w:rsidRPr="00AD05B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D05B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ACBE049" w14:textId="77777777" w:rsidR="00D520D3" w:rsidRPr="00AD05B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05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A6802B0" w14:textId="77777777" w:rsidR="00D520D3" w:rsidRPr="00AD05B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33BD193" w14:textId="77777777" w:rsidR="00D520D3" w:rsidRPr="00AD05B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D05B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8E3B600" w14:textId="77777777" w:rsidR="00D520D3" w:rsidRPr="00AD05B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05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F7652" w:rsidRPr="00AD05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AD05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AD05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AD05B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C3C71F5" w14:textId="77777777" w:rsidR="00E27ABB" w:rsidRPr="00AD05B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D05B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ECD69" w14:textId="77777777" w:rsidR="00C038F5" w:rsidRDefault="00C038F5" w:rsidP="00025386">
      <w:pPr>
        <w:spacing w:after="0" w:line="240" w:lineRule="auto"/>
      </w:pPr>
      <w:r>
        <w:separator/>
      </w:r>
    </w:p>
  </w:endnote>
  <w:endnote w:type="continuationSeparator" w:id="0">
    <w:p w14:paraId="48D53C59" w14:textId="77777777" w:rsidR="00C038F5" w:rsidRDefault="00C038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2DA3C" w14:textId="77777777" w:rsidR="005F7652" w:rsidRDefault="005F76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E004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465B40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79D09C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E8D897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82E9F" w14:textId="77777777" w:rsidR="005F7652" w:rsidRDefault="005F76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5A786" w14:textId="77777777" w:rsidR="00C038F5" w:rsidRDefault="00C038F5" w:rsidP="00025386">
      <w:pPr>
        <w:spacing w:after="0" w:line="240" w:lineRule="auto"/>
      </w:pPr>
      <w:r>
        <w:separator/>
      </w:r>
    </w:p>
  </w:footnote>
  <w:footnote w:type="continuationSeparator" w:id="0">
    <w:p w14:paraId="7EA60E85" w14:textId="77777777" w:rsidR="00C038F5" w:rsidRDefault="00C038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56DD7" w14:textId="77777777" w:rsidR="005F7652" w:rsidRDefault="005F76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1F28A" w14:textId="77777777" w:rsidR="005F7652" w:rsidRDefault="005F76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0E64A" w14:textId="77777777" w:rsidR="005F7652" w:rsidRDefault="005F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543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8F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F7652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D05B8"/>
    <w:rsid w:val="00AF4E90"/>
    <w:rsid w:val="00AF7375"/>
    <w:rsid w:val="00B62AD0"/>
    <w:rsid w:val="00B77707"/>
    <w:rsid w:val="00BE3BCE"/>
    <w:rsid w:val="00C038F5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21E893"/>
  <w15:chartTrackingRefBased/>
  <w15:docId w15:val="{E957452D-E10D-4267-85B6-206E3882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2023-11-16T07:53:00Z</dcterms:created>
  <dcterms:modified xsi:type="dcterms:W3CDTF">2023-11-16T07:53:00Z</dcterms:modified>
</cp:coreProperties>
</file>