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19263" w14:textId="735C0437" w:rsidR="00D62E6E" w:rsidRPr="009B1FE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B1FE6">
        <w:rPr>
          <w:rFonts w:ascii="Arial Narrow" w:eastAsia="Times New Roman" w:hAnsi="Arial Narrow" w:cs="Arial"/>
          <w:b/>
          <w:sz w:val="24"/>
          <w:szCs w:val="20"/>
          <w:lang w:eastAsia="pl-PL"/>
        </w:rPr>
        <w:t xml:space="preserve">Załącznik nr </w:t>
      </w:r>
      <w:r w:rsidR="009B1FE6" w:rsidRPr="009B1FE6">
        <w:rPr>
          <w:rFonts w:ascii="Arial Narrow" w:eastAsia="Times New Roman" w:hAnsi="Arial Narrow" w:cs="Arial"/>
          <w:b/>
          <w:sz w:val="24"/>
          <w:szCs w:val="20"/>
          <w:lang w:eastAsia="pl-PL"/>
        </w:rPr>
        <w:t>5</w:t>
      </w:r>
      <w:r w:rsidRPr="009B1FE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B1FE6" w14:paraId="34F96002" w14:textId="77777777" w:rsidTr="00D62E6E">
        <w:tc>
          <w:tcPr>
            <w:tcW w:w="2800" w:type="dxa"/>
            <w:shd w:val="clear" w:color="auto" w:fill="auto"/>
          </w:tcPr>
          <w:p w14:paraId="0779BCE1" w14:textId="77777777" w:rsidR="00D62E6E" w:rsidRPr="009B1FE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1FE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B1FE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4FC034" w14:textId="77777777" w:rsidR="00D62E6E" w:rsidRPr="009B1F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8D7B22" w14:textId="77777777" w:rsidR="00D62E6E" w:rsidRPr="009B1F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B9A4EF" w14:textId="77777777" w:rsidR="00D62E6E" w:rsidRPr="009B1FE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B1F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B1FE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B1F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B1FE6" w14:paraId="0D6E1DC2" w14:textId="77777777" w:rsidTr="00D62E6E">
        <w:tc>
          <w:tcPr>
            <w:tcW w:w="2800" w:type="dxa"/>
            <w:shd w:val="clear" w:color="auto" w:fill="auto"/>
          </w:tcPr>
          <w:p w14:paraId="5DE4F7E1" w14:textId="77777777" w:rsidR="00D62E6E" w:rsidRPr="009B1FE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1FE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0653B2" w14:textId="77777777" w:rsidR="00D62E6E" w:rsidRPr="009B1F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1C5AF26" w14:textId="77777777" w:rsidR="00D62E6E" w:rsidRPr="009B1F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DD3CB1" w14:textId="77777777" w:rsidR="00D62E6E" w:rsidRPr="009B1FE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B1F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B1FE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B1F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784B94" w14:textId="77777777" w:rsidR="00BC121E" w:rsidRPr="009B1FE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6633" w:rsidRPr="009B1FE6" w14:paraId="4E967A1B" w14:textId="77777777" w:rsidTr="00F86D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F85E22" w14:textId="77777777" w:rsidR="008F6633" w:rsidRPr="009B1FE6" w:rsidRDefault="008F6633" w:rsidP="00F86DF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440115F" w14:textId="77777777" w:rsidR="008F6633" w:rsidRPr="009B1FE6" w:rsidRDefault="008F6633" w:rsidP="00F86DF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B1FE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B1FE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B1FE6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B1FE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B1FE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B1FE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8E74D3D" w14:textId="77777777" w:rsidR="008F6633" w:rsidRPr="009B1FE6" w:rsidRDefault="008F6633" w:rsidP="00F86D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C8B144D" w14:textId="77777777" w:rsidR="008F6633" w:rsidRPr="009B1FE6" w:rsidRDefault="008F6633" w:rsidP="00F86D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DD7371F" w14:textId="77777777" w:rsidR="00BC121E" w:rsidRPr="009B1FE6" w:rsidRDefault="008F663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B1FE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B1FE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B1FE6" w14:paraId="7D99B04A" w14:textId="77777777" w:rsidTr="00D62E6E">
        <w:tc>
          <w:tcPr>
            <w:tcW w:w="2269" w:type="dxa"/>
            <w:shd w:val="clear" w:color="auto" w:fill="auto"/>
          </w:tcPr>
          <w:p w14:paraId="446A8DE2" w14:textId="77777777" w:rsidR="00D62E6E" w:rsidRPr="009B1FE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D1E70D" w14:textId="77777777" w:rsidR="00D62E6E" w:rsidRPr="009B1FE6" w:rsidRDefault="008F663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różnych produktów leczniczych na okres 24 miesięcy</w:t>
            </w:r>
            <w:r w:rsidR="00D62E6E" w:rsidRPr="009B1F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6633" w:rsidRPr="009B1FE6" w14:paraId="2D5ECD9E" w14:textId="77777777" w:rsidTr="00F86DF3">
        <w:tc>
          <w:tcPr>
            <w:tcW w:w="2269" w:type="dxa"/>
            <w:shd w:val="clear" w:color="auto" w:fill="auto"/>
          </w:tcPr>
          <w:p w14:paraId="0C0D0D88" w14:textId="77777777" w:rsidR="008F6633" w:rsidRPr="009B1FE6" w:rsidRDefault="008F6633" w:rsidP="00F86D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CCDD9D" w14:textId="77777777" w:rsidR="008F6633" w:rsidRPr="009B1FE6" w:rsidRDefault="008F6633" w:rsidP="00F86D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129/2023</w:t>
            </w:r>
          </w:p>
        </w:tc>
      </w:tr>
    </w:tbl>
    <w:p w14:paraId="2902EA5C" w14:textId="77777777" w:rsidR="00BC121E" w:rsidRPr="009B1FE6" w:rsidRDefault="008F663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B1FE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B1FE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B1FE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FE59B98" w14:textId="77777777" w:rsidR="00BC121E" w:rsidRPr="009B1FE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B1FE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7CC67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B1FE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B1FE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B1FE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B1FE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68EFDB2" w14:textId="77777777" w:rsidR="00BC121E" w:rsidRPr="009B1FE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1FE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7BA8DDD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B1F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B1FE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B1FE6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B1FE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6A769A9" w14:textId="77777777" w:rsidR="00BF69A4" w:rsidRPr="009B1FE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1FE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B1FE6" w14:paraId="70819F3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43A0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812B1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C14D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B1FE6" w14:paraId="0B8A72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88CE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0FBD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BBBF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B1FE6" w14:paraId="55F5263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43927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758C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3050" w14:textId="77777777" w:rsidR="00BC121E" w:rsidRPr="009B1F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8C895FA" w14:textId="77777777" w:rsidR="00BC121E" w:rsidRPr="009B1FE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B1FE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22E6AEB" w14:textId="77777777" w:rsidR="00BC121E" w:rsidRPr="009B1FE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B1FE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9C87DB5" w14:textId="77777777" w:rsidR="00067B62" w:rsidRPr="009B1FE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B1FE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B1FE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B1FE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B8B5569" w14:textId="77777777" w:rsidR="00067B62" w:rsidRPr="009B1FE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B1FE6" w14:paraId="6F748C9B" w14:textId="77777777" w:rsidTr="00620E37">
        <w:tc>
          <w:tcPr>
            <w:tcW w:w="2660" w:type="dxa"/>
            <w:shd w:val="clear" w:color="auto" w:fill="auto"/>
          </w:tcPr>
          <w:p w14:paraId="1B5860A8" w14:textId="77777777" w:rsidR="00BC121E" w:rsidRPr="009B1F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80D9C2" w14:textId="77777777" w:rsidR="00BC121E" w:rsidRPr="009B1FE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2EC150" w14:textId="77777777" w:rsidR="00BC121E" w:rsidRPr="009B1FE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6BB121A" w14:textId="77777777" w:rsidR="00BC121E" w:rsidRPr="009B1F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B2229F" w14:textId="77777777" w:rsidR="00BC121E" w:rsidRPr="009B1F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E709ED" w14:textId="77777777" w:rsidR="00BC121E" w:rsidRPr="009B1FE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F6633"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B1F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5430966" w14:textId="77777777" w:rsidR="00106AC7" w:rsidRPr="009B1FE6" w:rsidRDefault="00106AC7" w:rsidP="00BC121E">
      <w:pPr>
        <w:rPr>
          <w:rFonts w:ascii="Arial Narrow" w:hAnsi="Arial Narrow"/>
        </w:rPr>
      </w:pPr>
    </w:p>
    <w:sectPr w:rsidR="00106AC7" w:rsidRPr="009B1FE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2BF1E" w14:textId="77777777" w:rsidR="00D6204F" w:rsidRDefault="00D6204F">
      <w:r>
        <w:separator/>
      </w:r>
    </w:p>
  </w:endnote>
  <w:endnote w:type="continuationSeparator" w:id="0">
    <w:p w14:paraId="2170A782" w14:textId="77777777" w:rsidR="00D6204F" w:rsidRDefault="00D6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386E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2B45D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C75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009F2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F90427C">
        <v:line id="_x0000_s1025" style="position:absolute;left:0;text-align:left;z-index:251657728" from="-3.85pt,8.7pt" to="455.15pt,8.7pt"/>
      </w:pict>
    </w:r>
  </w:p>
  <w:p w14:paraId="33E742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B51B" w14:textId="77777777" w:rsidR="008F6633" w:rsidRDefault="008F66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40C43" w14:textId="77777777" w:rsidR="00D6204F" w:rsidRDefault="00D6204F">
      <w:r>
        <w:separator/>
      </w:r>
    </w:p>
  </w:footnote>
  <w:footnote w:type="continuationSeparator" w:id="0">
    <w:p w14:paraId="26C83EEC" w14:textId="77777777" w:rsidR="00D6204F" w:rsidRDefault="00D62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4AEA9" w14:textId="77777777" w:rsidR="008F6633" w:rsidRDefault="008F66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FC992" w14:textId="77777777" w:rsidR="008F6633" w:rsidRDefault="008F66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7A2C" w14:textId="77777777" w:rsidR="008F6633" w:rsidRDefault="008F66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425472">
    <w:abstractNumId w:val="13"/>
  </w:num>
  <w:num w:numId="2" w16cid:durableId="208995586">
    <w:abstractNumId w:val="0"/>
  </w:num>
  <w:num w:numId="3" w16cid:durableId="1558852795">
    <w:abstractNumId w:val="11"/>
  </w:num>
  <w:num w:numId="4" w16cid:durableId="736903236">
    <w:abstractNumId w:val="8"/>
  </w:num>
  <w:num w:numId="5" w16cid:durableId="644624927">
    <w:abstractNumId w:val="7"/>
  </w:num>
  <w:num w:numId="6" w16cid:durableId="2076662140">
    <w:abstractNumId w:val="1"/>
  </w:num>
  <w:num w:numId="7" w16cid:durableId="768965699">
    <w:abstractNumId w:val="6"/>
  </w:num>
  <w:num w:numId="8" w16cid:durableId="1720856924">
    <w:abstractNumId w:val="3"/>
  </w:num>
  <w:num w:numId="9" w16cid:durableId="1245799318">
    <w:abstractNumId w:val="2"/>
  </w:num>
  <w:num w:numId="10" w16cid:durableId="1293095097">
    <w:abstractNumId w:val="5"/>
  </w:num>
  <w:num w:numId="11" w16cid:durableId="1210537730">
    <w:abstractNumId w:val="10"/>
  </w:num>
  <w:num w:numId="12" w16cid:durableId="610868155">
    <w:abstractNumId w:val="4"/>
  </w:num>
  <w:num w:numId="13" w16cid:durableId="43139331">
    <w:abstractNumId w:val="9"/>
  </w:num>
  <w:num w:numId="14" w16cid:durableId="16637727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04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70E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6633"/>
    <w:rsid w:val="00952336"/>
    <w:rsid w:val="009A21D7"/>
    <w:rsid w:val="009A4A2C"/>
    <w:rsid w:val="009A4CD3"/>
    <w:rsid w:val="009B1FE6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04F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7B4F4"/>
  <w15:chartTrackingRefBased/>
  <w15:docId w15:val="{2D191F8D-EB1B-401A-B0B2-E936296D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2023-11-16T08:00:00Z</dcterms:created>
  <dcterms:modified xsi:type="dcterms:W3CDTF">2023-11-16T08:00:00Z</dcterms:modified>
</cp:coreProperties>
</file>