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21E26" w14:textId="77777777" w:rsidR="00DA2A7E" w:rsidRPr="003261E7" w:rsidRDefault="002934A8" w:rsidP="005949A6">
      <w:pPr>
        <w:jc w:val="right"/>
        <w:rPr>
          <w:sz w:val="22"/>
          <w:szCs w:val="22"/>
        </w:rPr>
      </w:pPr>
      <w:r w:rsidRPr="002934A8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2934A8">
        <w:rPr>
          <w:sz w:val="22"/>
          <w:szCs w:val="22"/>
        </w:rPr>
        <w:t>2023-11-30</w:t>
      </w:r>
    </w:p>
    <w:p w14:paraId="0408AC38" w14:textId="77777777" w:rsidR="002934A8" w:rsidRPr="002934A8" w:rsidRDefault="002934A8" w:rsidP="005949A6">
      <w:pPr>
        <w:rPr>
          <w:b/>
          <w:bCs/>
          <w:sz w:val="22"/>
          <w:szCs w:val="22"/>
        </w:rPr>
      </w:pPr>
      <w:r w:rsidRPr="002934A8">
        <w:rPr>
          <w:b/>
          <w:bCs/>
          <w:sz w:val="22"/>
          <w:szCs w:val="22"/>
        </w:rPr>
        <w:t>Szpital Wojewódzki w Poznaniu</w:t>
      </w:r>
    </w:p>
    <w:p w14:paraId="5BC38E0C" w14:textId="77777777" w:rsidR="00DA2A7E" w:rsidRPr="003261E7" w:rsidRDefault="002934A8" w:rsidP="005949A6">
      <w:pPr>
        <w:rPr>
          <w:b/>
          <w:bCs/>
          <w:sz w:val="22"/>
          <w:szCs w:val="22"/>
        </w:rPr>
      </w:pPr>
      <w:r w:rsidRPr="002934A8">
        <w:rPr>
          <w:b/>
          <w:bCs/>
          <w:sz w:val="22"/>
          <w:szCs w:val="22"/>
        </w:rPr>
        <w:t>Dział Zamówień Publicznych</w:t>
      </w:r>
    </w:p>
    <w:p w14:paraId="782D5AEA" w14:textId="77777777" w:rsidR="00DA2A7E" w:rsidRPr="003261E7" w:rsidRDefault="002934A8" w:rsidP="005949A6">
      <w:pPr>
        <w:rPr>
          <w:sz w:val="22"/>
          <w:szCs w:val="22"/>
        </w:rPr>
      </w:pPr>
      <w:r w:rsidRPr="002934A8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2934A8">
        <w:rPr>
          <w:sz w:val="22"/>
          <w:szCs w:val="22"/>
        </w:rPr>
        <w:t>7/19</w:t>
      </w:r>
    </w:p>
    <w:p w14:paraId="7F05CD2C" w14:textId="77777777" w:rsidR="00DA2A7E" w:rsidRPr="003261E7" w:rsidRDefault="002934A8" w:rsidP="005949A6">
      <w:pPr>
        <w:rPr>
          <w:sz w:val="22"/>
          <w:szCs w:val="22"/>
        </w:rPr>
      </w:pPr>
      <w:r w:rsidRPr="002934A8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2934A8">
        <w:rPr>
          <w:sz w:val="22"/>
          <w:szCs w:val="22"/>
        </w:rPr>
        <w:t>Poznań</w:t>
      </w:r>
    </w:p>
    <w:p w14:paraId="41B90D8B" w14:textId="77777777" w:rsidR="005949A6" w:rsidRDefault="005949A6" w:rsidP="005949A6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EB87C62" w14:textId="77777777" w:rsidR="005949A6" w:rsidRDefault="005949A6" w:rsidP="005949A6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5F6C67E" w14:textId="1384F505" w:rsidR="00DA2A7E" w:rsidRPr="003261E7" w:rsidRDefault="00DA2A7E" w:rsidP="005949A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729B5C1" w14:textId="77777777" w:rsidR="00DA2A7E" w:rsidRDefault="00DA2A7E" w:rsidP="005949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32CE71A" w14:textId="77777777" w:rsidR="005949A6" w:rsidRDefault="005949A6" w:rsidP="005949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7584F5B" w14:textId="77777777" w:rsidR="005949A6" w:rsidRDefault="005949A6" w:rsidP="005949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AFD1C90" w14:textId="77777777" w:rsidR="005949A6" w:rsidRPr="003261E7" w:rsidRDefault="005949A6" w:rsidP="005949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62E68D5" w14:textId="77777777" w:rsidR="00DA2A7E" w:rsidRPr="003261E7" w:rsidRDefault="00DA2A7E" w:rsidP="005949A6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D78844E" w14:textId="77777777" w:rsidR="00DA2A7E" w:rsidRDefault="00DA2A7E" w:rsidP="005949A6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034D12FE" w14:textId="77777777" w:rsidR="005949A6" w:rsidRDefault="005949A6" w:rsidP="005949A6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2934A8" w:rsidRPr="003261E7" w14:paraId="648A7590" w14:textId="77777777" w:rsidTr="005949A6">
        <w:trPr>
          <w:trHeight w:val="638"/>
        </w:trPr>
        <w:tc>
          <w:tcPr>
            <w:tcW w:w="1023" w:type="dxa"/>
            <w:shd w:val="clear" w:color="auto" w:fill="auto"/>
          </w:tcPr>
          <w:p w14:paraId="03785E69" w14:textId="77777777" w:rsidR="002934A8" w:rsidRPr="003261E7" w:rsidRDefault="002934A8" w:rsidP="005949A6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14:paraId="65A8B1D2" w14:textId="77777777" w:rsidR="002934A8" w:rsidRDefault="002934A8" w:rsidP="005949A6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934A8">
              <w:rPr>
                <w:sz w:val="22"/>
                <w:szCs w:val="22"/>
              </w:rPr>
              <w:t>podstawowy</w:t>
            </w:r>
            <w:r w:rsidR="005949A6">
              <w:rPr>
                <w:sz w:val="22"/>
                <w:szCs w:val="22"/>
              </w:rPr>
              <w:t>m</w:t>
            </w:r>
            <w:r w:rsidRPr="002934A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934A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934A8">
              <w:rPr>
                <w:b/>
                <w:bCs/>
                <w:sz w:val="22"/>
                <w:szCs w:val="22"/>
              </w:rPr>
              <w:t>Zakup preparatów mycia i nabłyszczania w zmywarkach wraz z pompami dozującymi na potrzeby Szpitala Wojewódzkiego w Poznaniu - powtórka.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934A8">
              <w:rPr>
                <w:b/>
                <w:sz w:val="22"/>
                <w:szCs w:val="22"/>
              </w:rPr>
              <w:t>SZW/DZP/147/2023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6B16591E" w14:textId="77777777" w:rsidR="005949A6" w:rsidRDefault="005949A6" w:rsidP="005949A6">
            <w:pPr>
              <w:jc w:val="both"/>
              <w:rPr>
                <w:sz w:val="22"/>
                <w:szCs w:val="22"/>
              </w:rPr>
            </w:pPr>
          </w:p>
          <w:p w14:paraId="3BCA8CDB" w14:textId="0C046387" w:rsidR="005949A6" w:rsidRPr="003261E7" w:rsidRDefault="005949A6" w:rsidP="005949A6">
            <w:pPr>
              <w:jc w:val="both"/>
              <w:rPr>
                <w:sz w:val="22"/>
                <w:szCs w:val="22"/>
              </w:rPr>
            </w:pPr>
          </w:p>
        </w:tc>
      </w:tr>
    </w:tbl>
    <w:p w14:paraId="0A32B7FC" w14:textId="717CF335" w:rsidR="00DA2A7E" w:rsidRDefault="00DA2A7E" w:rsidP="005949A6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934A8" w:rsidRPr="002934A8">
        <w:rPr>
          <w:b/>
          <w:sz w:val="22"/>
          <w:szCs w:val="22"/>
        </w:rPr>
        <w:t>Szpital Wojewódzki w Poznaniu</w:t>
      </w:r>
      <w:r w:rsidR="005949A6">
        <w:rPr>
          <w:b/>
          <w:sz w:val="22"/>
          <w:szCs w:val="22"/>
        </w:rPr>
        <w:t xml:space="preserve">, </w:t>
      </w:r>
      <w:r w:rsidR="002934A8" w:rsidRPr="002934A8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934A8" w:rsidRPr="002934A8">
        <w:rPr>
          <w:sz w:val="22"/>
          <w:szCs w:val="22"/>
        </w:rPr>
        <w:t>(</w:t>
      </w:r>
      <w:proofErr w:type="spellStart"/>
      <w:r w:rsidR="002934A8" w:rsidRPr="002934A8">
        <w:rPr>
          <w:sz w:val="22"/>
          <w:szCs w:val="22"/>
        </w:rPr>
        <w:t>t.j</w:t>
      </w:r>
      <w:proofErr w:type="spellEnd"/>
      <w:r w:rsidR="002934A8" w:rsidRPr="002934A8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072385E" w14:textId="77777777" w:rsidR="005949A6" w:rsidRDefault="005949A6" w:rsidP="005949A6">
      <w:pPr>
        <w:jc w:val="both"/>
        <w:rPr>
          <w:b/>
          <w:bCs/>
          <w:sz w:val="22"/>
          <w:szCs w:val="22"/>
        </w:rPr>
      </w:pPr>
    </w:p>
    <w:p w14:paraId="56C90055" w14:textId="25A25A62" w:rsidR="00DA2A7E" w:rsidRDefault="00DA2A7E" w:rsidP="005949A6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934A8" w:rsidRPr="007240DA" w14:paraId="3E107C72" w14:textId="77777777" w:rsidTr="00556AC2">
        <w:tc>
          <w:tcPr>
            <w:tcW w:w="2660" w:type="dxa"/>
            <w:shd w:val="clear" w:color="auto" w:fill="auto"/>
          </w:tcPr>
          <w:p w14:paraId="781EA926" w14:textId="77777777" w:rsidR="002934A8" w:rsidRPr="007240DA" w:rsidRDefault="002934A8" w:rsidP="005949A6">
            <w:pPr>
              <w:jc w:val="both"/>
              <w:rPr>
                <w:sz w:val="22"/>
                <w:szCs w:val="22"/>
              </w:rPr>
            </w:pPr>
            <w:r w:rsidRPr="002934A8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B4C02B3" w14:textId="77777777" w:rsidR="002934A8" w:rsidRPr="007240DA" w:rsidRDefault="002934A8" w:rsidP="005949A6">
            <w:pPr>
              <w:jc w:val="both"/>
              <w:rPr>
                <w:sz w:val="22"/>
                <w:szCs w:val="22"/>
              </w:rPr>
            </w:pPr>
            <w:r w:rsidRPr="002934A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1982FF14" w14:textId="77777777" w:rsidR="00DA2A7E" w:rsidRPr="003261E7" w:rsidRDefault="00DA2A7E" w:rsidP="005949A6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18057B0" w14:textId="135B0382" w:rsidR="00DA2A7E" w:rsidRPr="003261E7" w:rsidRDefault="005949A6" w:rsidP="005949A6">
      <w:pPr>
        <w:jc w:val="both"/>
        <w:rPr>
          <w:sz w:val="22"/>
          <w:szCs w:val="22"/>
        </w:rPr>
      </w:pPr>
      <w:r>
        <w:rPr>
          <w:sz w:val="22"/>
          <w:szCs w:val="22"/>
        </w:rPr>
        <w:t>Brak ofert.</w:t>
      </w:r>
    </w:p>
    <w:p w14:paraId="1E07D1DB" w14:textId="77777777" w:rsidR="005949A6" w:rsidRDefault="005949A6" w:rsidP="005949A6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43B0E855" w14:textId="52ABA5E3" w:rsidR="00DA2A7E" w:rsidRDefault="00DA2A7E" w:rsidP="005949A6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5034FEC7" w14:textId="77777777" w:rsidR="005E2598" w:rsidRDefault="005E2598" w:rsidP="005949A6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0AA70529" w14:textId="77777777" w:rsidR="005E2598" w:rsidRDefault="005E2598" w:rsidP="005E25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47DB369" w14:textId="77777777" w:rsidR="005E2598" w:rsidRDefault="005E2598" w:rsidP="005E259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558A1DB" w14:textId="77777777" w:rsidR="005E2598" w:rsidRDefault="005E2598" w:rsidP="005E259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66E4837" w14:textId="77777777" w:rsidR="005E2598" w:rsidRPr="003261E7" w:rsidRDefault="005E2598" w:rsidP="005949A6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74CDE635" w14:textId="77777777" w:rsidR="00DA2A7E" w:rsidRPr="003261E7" w:rsidRDefault="00DA2A7E" w:rsidP="005949A6">
      <w:pPr>
        <w:jc w:val="right"/>
        <w:rPr>
          <w:sz w:val="22"/>
          <w:szCs w:val="22"/>
        </w:rPr>
      </w:pPr>
    </w:p>
    <w:p w14:paraId="5FAFA08F" w14:textId="77777777" w:rsidR="00020DF5" w:rsidRPr="00DA2A7E" w:rsidRDefault="00020DF5" w:rsidP="005949A6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7E991" w14:textId="77777777" w:rsidR="001A460A" w:rsidRDefault="001A460A">
      <w:r>
        <w:separator/>
      </w:r>
    </w:p>
  </w:endnote>
  <w:endnote w:type="continuationSeparator" w:id="0">
    <w:p w14:paraId="2D3C76EC" w14:textId="77777777" w:rsidR="001A460A" w:rsidRDefault="001A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FF26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C3970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C7C0E" w14:textId="34E0093A" w:rsidR="003F0CBE" w:rsidRDefault="005E25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C18702B" wp14:editId="0B00B30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49933092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F121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8801A0C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A4F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275EB" w14:textId="77777777" w:rsidR="003F0CBE" w:rsidRDefault="003F0CBE">
    <w:pPr>
      <w:pStyle w:val="Stopka"/>
      <w:tabs>
        <w:tab w:val="clear" w:pos="4536"/>
      </w:tabs>
      <w:jc w:val="center"/>
    </w:pPr>
  </w:p>
  <w:p w14:paraId="7052783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FF86B" w14:textId="77777777" w:rsidR="001A460A" w:rsidRDefault="001A460A">
      <w:r>
        <w:separator/>
      </w:r>
    </w:p>
  </w:footnote>
  <w:footnote w:type="continuationSeparator" w:id="0">
    <w:p w14:paraId="00B93168" w14:textId="77777777" w:rsidR="001A460A" w:rsidRDefault="001A4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795FB" w14:textId="77777777" w:rsidR="002934A8" w:rsidRDefault="00293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42299" w14:textId="77777777" w:rsidR="002934A8" w:rsidRDefault="00293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04A40" w14:textId="77777777" w:rsidR="002934A8" w:rsidRDefault="00293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8245123">
    <w:abstractNumId w:val="5"/>
  </w:num>
  <w:num w:numId="2" w16cid:durableId="1189560202">
    <w:abstractNumId w:val="10"/>
  </w:num>
  <w:num w:numId="3" w16cid:durableId="1236937641">
    <w:abstractNumId w:val="4"/>
  </w:num>
  <w:num w:numId="4" w16cid:durableId="501555316">
    <w:abstractNumId w:val="9"/>
  </w:num>
  <w:num w:numId="5" w16cid:durableId="973950700">
    <w:abstractNumId w:val="1"/>
  </w:num>
  <w:num w:numId="6" w16cid:durableId="1861159246">
    <w:abstractNumId w:val="2"/>
  </w:num>
  <w:num w:numId="7" w16cid:durableId="691568189">
    <w:abstractNumId w:val="8"/>
  </w:num>
  <w:num w:numId="8" w16cid:durableId="1244341838">
    <w:abstractNumId w:val="6"/>
  </w:num>
  <w:num w:numId="9" w16cid:durableId="660699593">
    <w:abstractNumId w:val="3"/>
  </w:num>
  <w:num w:numId="10" w16cid:durableId="1794013699">
    <w:abstractNumId w:val="0"/>
  </w:num>
  <w:num w:numId="11" w16cid:durableId="311179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60A"/>
    <w:rsid w:val="00020DF5"/>
    <w:rsid w:val="000345C2"/>
    <w:rsid w:val="00047A30"/>
    <w:rsid w:val="001A460A"/>
    <w:rsid w:val="001B1480"/>
    <w:rsid w:val="002934A8"/>
    <w:rsid w:val="002D47D4"/>
    <w:rsid w:val="003261E7"/>
    <w:rsid w:val="00372CE9"/>
    <w:rsid w:val="003F0CBE"/>
    <w:rsid w:val="00420F05"/>
    <w:rsid w:val="00467255"/>
    <w:rsid w:val="005644C6"/>
    <w:rsid w:val="005949A6"/>
    <w:rsid w:val="005E2598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B62A4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3D914A"/>
  <w15:chartTrackingRefBased/>
  <w15:docId w15:val="{49C59DF8-F109-4182-80A2-598ABFC2F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E25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2023-11-30T08:43:00Z</cp:lastPrinted>
  <dcterms:created xsi:type="dcterms:W3CDTF">2023-11-30T08:46:00Z</dcterms:created>
  <dcterms:modified xsi:type="dcterms:W3CDTF">2023-11-30T08:46:00Z</dcterms:modified>
</cp:coreProperties>
</file>