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5422E" w14:textId="3450CADC" w:rsidR="00025386" w:rsidRPr="00F9131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9131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91311" w:rsidRPr="00F91311">
        <w:rPr>
          <w:rFonts w:ascii="Arial Narrow" w:hAnsi="Arial Narrow" w:cs="Arial"/>
          <w:bCs/>
          <w:i w:val="0"/>
          <w:szCs w:val="24"/>
        </w:rPr>
        <w:t>3</w:t>
      </w:r>
      <w:r w:rsidR="007666D6" w:rsidRPr="00F9131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91311" w14:paraId="54D79DDD" w14:textId="77777777" w:rsidTr="00467CA2">
        <w:tc>
          <w:tcPr>
            <w:tcW w:w="2800" w:type="dxa"/>
            <w:shd w:val="clear" w:color="auto" w:fill="auto"/>
          </w:tcPr>
          <w:p w14:paraId="6418D3F9" w14:textId="77777777" w:rsidR="00D520D3" w:rsidRPr="00F9131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9131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F9131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788DB90" w14:textId="77777777" w:rsidR="00D520D3" w:rsidRPr="00F9131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85BF090" w14:textId="77777777" w:rsidR="00D520D3" w:rsidRPr="00F9131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9131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28A892" w14:textId="77777777" w:rsidR="00D520D3" w:rsidRPr="00F9131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913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9131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913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91311" w14:paraId="2B17E96A" w14:textId="77777777" w:rsidTr="00467CA2">
        <w:tc>
          <w:tcPr>
            <w:tcW w:w="2800" w:type="dxa"/>
            <w:shd w:val="clear" w:color="auto" w:fill="auto"/>
          </w:tcPr>
          <w:p w14:paraId="6ED0034B" w14:textId="77777777" w:rsidR="00D520D3" w:rsidRPr="00F9131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9131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D1B568C" w14:textId="77777777" w:rsidR="00D520D3" w:rsidRPr="00F9131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CD40DE7" w14:textId="77777777" w:rsidR="00D520D3" w:rsidRPr="00F9131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9131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2636FA" w14:textId="77777777" w:rsidR="00D520D3" w:rsidRPr="00F9131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913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9131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F913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F62641E" w14:textId="77777777" w:rsidR="00B62AD0" w:rsidRPr="00F9131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91311" w14:paraId="218941D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A7C039" w14:textId="77777777" w:rsidR="00053927" w:rsidRPr="00F9131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9131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A85FEB6" w14:textId="77777777" w:rsidR="00053927" w:rsidRPr="00F9131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F9131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9131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9131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AFB803" w14:textId="77777777" w:rsidR="0071340C" w:rsidRPr="00F9131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131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913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9131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913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9131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9131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15186" w:rsidRPr="00F91311">
        <w:rPr>
          <w:rFonts w:ascii="Arial Narrow" w:hAnsi="Arial Narrow" w:cs="Arial"/>
          <w:sz w:val="24"/>
          <w:szCs w:val="24"/>
        </w:rPr>
        <w:t>(</w:t>
      </w:r>
      <w:proofErr w:type="spellStart"/>
      <w:r w:rsidR="00A15186" w:rsidRPr="00F91311">
        <w:rPr>
          <w:rFonts w:ascii="Arial Narrow" w:hAnsi="Arial Narrow" w:cs="Arial"/>
          <w:sz w:val="24"/>
          <w:szCs w:val="24"/>
        </w:rPr>
        <w:t>t.j</w:t>
      </w:r>
      <w:proofErr w:type="spellEnd"/>
      <w:r w:rsidR="00A15186" w:rsidRPr="00F91311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F913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913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9131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913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913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9131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91311" w14:paraId="7FD09EDC" w14:textId="77777777" w:rsidTr="00467CA2">
        <w:tc>
          <w:tcPr>
            <w:tcW w:w="2269" w:type="dxa"/>
            <w:shd w:val="clear" w:color="auto" w:fill="auto"/>
          </w:tcPr>
          <w:p w14:paraId="55331BF0" w14:textId="77777777" w:rsidR="00D520D3" w:rsidRPr="00F9131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9131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C39FA7" w14:textId="77777777" w:rsidR="00D520D3" w:rsidRPr="00F91311" w:rsidRDefault="00A1518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9131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odczynników do walidacji metody NGS dla Pracowni Genetyki Klinicznej na okres 6 miesięcy</w:t>
            </w:r>
            <w:r w:rsidR="00D520D3" w:rsidRPr="00F9131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15186" w:rsidRPr="00F91311" w14:paraId="64A89091" w14:textId="77777777" w:rsidTr="00D144A1">
        <w:tc>
          <w:tcPr>
            <w:tcW w:w="2269" w:type="dxa"/>
            <w:shd w:val="clear" w:color="auto" w:fill="auto"/>
          </w:tcPr>
          <w:p w14:paraId="016B4BEC" w14:textId="77777777" w:rsidR="00A15186" w:rsidRPr="00F91311" w:rsidRDefault="00A15186" w:rsidP="00D144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9131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4C42BA" w14:textId="77777777" w:rsidR="00A15186" w:rsidRPr="00F91311" w:rsidRDefault="00A15186" w:rsidP="00D144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9131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130/2023</w:t>
            </w:r>
          </w:p>
        </w:tc>
      </w:tr>
    </w:tbl>
    <w:p w14:paraId="31BEFC75" w14:textId="77777777" w:rsidR="00DC652A" w:rsidRPr="00F91311" w:rsidRDefault="00A1518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13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F9131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06E7D459" w14:textId="77777777" w:rsidR="00DC652A" w:rsidRPr="00F9131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9131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6CA0485" w14:textId="77777777" w:rsidR="0071340C" w:rsidRPr="00F9131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9131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F9131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F9131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F1C1FE9" w14:textId="77777777" w:rsidR="0071340C" w:rsidRPr="00F9131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500ECF5" w14:textId="77777777" w:rsidR="0071340C" w:rsidRPr="00F9131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131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4F8F5F80" w14:textId="77777777" w:rsidR="0071340C" w:rsidRPr="00F913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9131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A4F8BF0" w14:textId="77777777" w:rsidR="0071340C" w:rsidRPr="00F9131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9131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F9131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F9131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8B8593E" w14:textId="77777777" w:rsidR="0071340C" w:rsidRPr="00F913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3447E50" w14:textId="77777777" w:rsidR="0071340C" w:rsidRPr="00F913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5AE6DEB" w14:textId="77777777" w:rsidR="00DC652A" w:rsidRPr="00F9131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9131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9131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9131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FBBCCAE" w14:textId="77777777" w:rsidR="00DC652A" w:rsidRPr="00F9131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131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9131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9131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9131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9131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913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9131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2A806CE" w14:textId="77777777" w:rsidR="0093388F" w:rsidRPr="00F9131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F9131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319CD47" w14:textId="77777777" w:rsidR="0093388F" w:rsidRPr="00F9131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131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FE4D85D" w14:textId="77777777" w:rsidR="0093388F" w:rsidRPr="00F9131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F9131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94D2AC5" w14:textId="77777777" w:rsidR="00CB29AC" w:rsidRPr="00F9131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131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06EB03E" w14:textId="77777777" w:rsidR="00CB29AC" w:rsidRPr="00F9131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9131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516C0AEC" w14:textId="77777777" w:rsidR="00830970" w:rsidRPr="00F9131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13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F913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913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9131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8EBD5C1" w14:textId="77777777" w:rsidR="00E27ABB" w:rsidRPr="00F9131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9131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91311" w14:paraId="2DD0D042" w14:textId="77777777" w:rsidTr="00467CA2">
        <w:tc>
          <w:tcPr>
            <w:tcW w:w="2660" w:type="dxa"/>
            <w:shd w:val="clear" w:color="auto" w:fill="auto"/>
          </w:tcPr>
          <w:p w14:paraId="4A7414AB" w14:textId="77777777" w:rsidR="00D520D3" w:rsidRPr="00F913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249CFDE" w14:textId="77777777" w:rsidR="00D520D3" w:rsidRPr="00F913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9131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4B85921" w14:textId="77777777" w:rsidR="00D520D3" w:rsidRPr="00F9131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913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F402CE3" w14:textId="77777777" w:rsidR="00D520D3" w:rsidRPr="00F913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C0701DF" w14:textId="77777777" w:rsidR="00D520D3" w:rsidRPr="00F913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9131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3DF6FCD" w14:textId="77777777" w:rsidR="00D520D3" w:rsidRPr="00F9131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913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15186" w:rsidRPr="00F913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913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F913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F913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ED24413" w14:textId="77777777" w:rsidR="00E27ABB" w:rsidRPr="00F9131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9131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F95EC" w14:textId="77777777" w:rsidR="00C40965" w:rsidRDefault="00C40965" w:rsidP="00025386">
      <w:pPr>
        <w:spacing w:after="0" w:line="240" w:lineRule="auto"/>
      </w:pPr>
      <w:r>
        <w:separator/>
      </w:r>
    </w:p>
  </w:endnote>
  <w:endnote w:type="continuationSeparator" w:id="0">
    <w:p w14:paraId="4397BA50" w14:textId="77777777" w:rsidR="00C40965" w:rsidRDefault="00C409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9A0A2" w14:textId="77777777" w:rsidR="00A15186" w:rsidRDefault="00A151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9A15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F52188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B2F67B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4AA9A8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75079" w14:textId="77777777" w:rsidR="00A15186" w:rsidRDefault="00A151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381A8" w14:textId="77777777" w:rsidR="00C40965" w:rsidRDefault="00C40965" w:rsidP="00025386">
      <w:pPr>
        <w:spacing w:after="0" w:line="240" w:lineRule="auto"/>
      </w:pPr>
      <w:r>
        <w:separator/>
      </w:r>
    </w:p>
  </w:footnote>
  <w:footnote w:type="continuationSeparator" w:id="0">
    <w:p w14:paraId="2ABE3E8C" w14:textId="77777777" w:rsidR="00C40965" w:rsidRDefault="00C409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AB1E5" w14:textId="77777777" w:rsidR="00A15186" w:rsidRDefault="00A15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5891C" w14:textId="77777777" w:rsidR="00A15186" w:rsidRDefault="00A151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3917F" w14:textId="77777777" w:rsidR="00A15186" w:rsidRDefault="00A151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204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096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15186"/>
    <w:rsid w:val="00A56A6F"/>
    <w:rsid w:val="00A87380"/>
    <w:rsid w:val="00AF4E90"/>
    <w:rsid w:val="00AF7375"/>
    <w:rsid w:val="00B62AD0"/>
    <w:rsid w:val="00B77707"/>
    <w:rsid w:val="00BE3BCE"/>
    <w:rsid w:val="00C40965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91311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F35437"/>
  <w15:chartTrackingRefBased/>
  <w15:docId w15:val="{56738B6C-BACD-424B-B5C3-3B005F955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2023-11-16T10:22:00Z</dcterms:created>
  <dcterms:modified xsi:type="dcterms:W3CDTF">2023-11-16T10:22:00Z</dcterms:modified>
</cp:coreProperties>
</file>