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952727" w14:textId="77777777" w:rsidR="00D62E6E" w:rsidRPr="00155E29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55E29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A33146" w:rsidRPr="00155E29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155E29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55E29" w14:paraId="05542D46" w14:textId="77777777" w:rsidTr="00D62E6E">
        <w:tc>
          <w:tcPr>
            <w:tcW w:w="2800" w:type="dxa"/>
            <w:shd w:val="clear" w:color="auto" w:fill="auto"/>
          </w:tcPr>
          <w:p w14:paraId="7D0BC853" w14:textId="77777777" w:rsidR="00D62E6E" w:rsidRPr="00155E2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55E29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55E29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110B18" w14:textId="77777777" w:rsidR="00D62E6E" w:rsidRPr="00155E2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E363C5" w14:textId="77777777" w:rsidR="00D62E6E" w:rsidRPr="00155E2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77646B" w14:textId="77777777" w:rsidR="00D62E6E" w:rsidRPr="00155E29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55E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55E29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55E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55E29" w14:paraId="67DF5548" w14:textId="77777777" w:rsidTr="00D62E6E">
        <w:tc>
          <w:tcPr>
            <w:tcW w:w="2800" w:type="dxa"/>
            <w:shd w:val="clear" w:color="auto" w:fill="auto"/>
          </w:tcPr>
          <w:p w14:paraId="09598616" w14:textId="77777777" w:rsidR="00D62E6E" w:rsidRPr="00155E2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55E29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A79C18C" w14:textId="77777777" w:rsidR="00D62E6E" w:rsidRPr="00155E2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C03039B" w14:textId="77777777" w:rsidR="00D62E6E" w:rsidRPr="00155E29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AE32CA" w14:textId="77777777" w:rsidR="00D62E6E" w:rsidRPr="00155E2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55E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55E29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55E29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DD7AC8E" w14:textId="77777777" w:rsidR="00BC121E" w:rsidRPr="00155E2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3146" w:rsidRPr="00155E29" w14:paraId="2161F816" w14:textId="77777777" w:rsidTr="00D144A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603B806" w14:textId="77777777" w:rsidR="00A33146" w:rsidRPr="00155E29" w:rsidRDefault="00A33146" w:rsidP="00D144A1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7B7A282" w14:textId="77777777" w:rsidR="00A33146" w:rsidRPr="00155E29" w:rsidRDefault="00A33146" w:rsidP="00D144A1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155E29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155E29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155E29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155E29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155E29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155E29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0AE23763" w14:textId="77777777" w:rsidR="00A33146" w:rsidRPr="00155E29" w:rsidRDefault="00A33146" w:rsidP="00D144A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373827F" w14:textId="77777777" w:rsidR="00A33146" w:rsidRPr="00155E29" w:rsidRDefault="00A33146" w:rsidP="00D144A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6773570" w14:textId="77777777" w:rsidR="00BC121E" w:rsidRPr="00155E29" w:rsidRDefault="00A33146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55E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55E29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55E29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55E29" w14:paraId="5FFBC20D" w14:textId="77777777" w:rsidTr="00D62E6E">
        <w:tc>
          <w:tcPr>
            <w:tcW w:w="2269" w:type="dxa"/>
            <w:shd w:val="clear" w:color="auto" w:fill="auto"/>
          </w:tcPr>
          <w:p w14:paraId="6649F489" w14:textId="77777777" w:rsidR="00D62E6E" w:rsidRPr="00155E2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37065C" w14:textId="77777777" w:rsidR="00D62E6E" w:rsidRPr="00155E29" w:rsidRDefault="00A33146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do walidacji metody NGS dla Pracowni Genetyki Klinicznej na okres 6 miesięcy</w:t>
            </w:r>
            <w:r w:rsidR="00D62E6E" w:rsidRPr="00155E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3146" w:rsidRPr="00155E29" w14:paraId="724A10BF" w14:textId="77777777" w:rsidTr="00D144A1">
        <w:tc>
          <w:tcPr>
            <w:tcW w:w="2269" w:type="dxa"/>
            <w:shd w:val="clear" w:color="auto" w:fill="auto"/>
          </w:tcPr>
          <w:p w14:paraId="58504344" w14:textId="77777777" w:rsidR="00A33146" w:rsidRPr="00155E29" w:rsidRDefault="00A33146" w:rsidP="00D144A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3159AD" w14:textId="77777777" w:rsidR="00A33146" w:rsidRPr="00155E29" w:rsidRDefault="00A33146" w:rsidP="00D144A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130/2023</w:t>
            </w:r>
          </w:p>
        </w:tc>
      </w:tr>
    </w:tbl>
    <w:p w14:paraId="1E71537E" w14:textId="77777777" w:rsidR="00BC121E" w:rsidRPr="00155E29" w:rsidRDefault="00A33146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55E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55E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55E29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55E29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55E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55E29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C9CD605" w14:textId="77777777" w:rsidR="00BC121E" w:rsidRPr="00155E29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55E2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05BD0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155E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55E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55E2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55E2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55E2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55E29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27CB8870" w14:textId="77777777" w:rsidR="00BC121E" w:rsidRPr="00155E29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55E29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D6B23E2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155E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55E29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55E29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55E29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55E29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63DE5A9" w14:textId="77777777" w:rsidR="00BF69A4" w:rsidRPr="00155E29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55E29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55E29" w14:paraId="6E794E5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06E58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5F9AA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7C47A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55E29" w14:paraId="7FE37A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04204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17395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1D0E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55E29" w14:paraId="2E88341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806D6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B34DA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8BBB" w14:textId="77777777" w:rsidR="00BC121E" w:rsidRPr="00155E2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A422D51" w14:textId="77777777" w:rsidR="00BC121E" w:rsidRPr="00155E2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55E29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17D15EA9" w14:textId="77777777" w:rsidR="00BC121E" w:rsidRPr="00155E2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55E29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62931E4" w14:textId="77777777" w:rsidR="00067B62" w:rsidRPr="00155E2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55E29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55E29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55E29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056BD006" w14:textId="77777777" w:rsidR="00067B62" w:rsidRPr="00155E2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55E29" w14:paraId="5D41A945" w14:textId="77777777" w:rsidTr="00620E37">
        <w:tc>
          <w:tcPr>
            <w:tcW w:w="2660" w:type="dxa"/>
            <w:shd w:val="clear" w:color="auto" w:fill="auto"/>
          </w:tcPr>
          <w:p w14:paraId="141821A4" w14:textId="77777777" w:rsidR="00BC121E" w:rsidRPr="00155E2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CCF518A" w14:textId="77777777" w:rsidR="00BC121E" w:rsidRPr="00155E2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878077B" w14:textId="77777777" w:rsidR="00BC121E" w:rsidRPr="00155E2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55E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55E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FC3C655" w14:textId="77777777" w:rsidR="00BC121E" w:rsidRPr="00155E2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49CA41D" w14:textId="77777777" w:rsidR="00BC121E" w:rsidRPr="00155E2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850C27A" w14:textId="77777777" w:rsidR="00BC121E" w:rsidRPr="00155E29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55E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55E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55E29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B07ABEF" w14:textId="77777777" w:rsidR="00106AC7" w:rsidRPr="00155E29" w:rsidRDefault="00106AC7" w:rsidP="00BC121E">
      <w:pPr>
        <w:rPr>
          <w:rFonts w:ascii="Arial Narrow" w:hAnsi="Arial Narrow"/>
        </w:rPr>
      </w:pPr>
    </w:p>
    <w:sectPr w:rsidR="00106AC7" w:rsidRPr="00155E2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2FD2E" w14:textId="77777777" w:rsidR="00821DDE" w:rsidRDefault="00821DDE">
      <w:r>
        <w:separator/>
      </w:r>
    </w:p>
  </w:endnote>
  <w:endnote w:type="continuationSeparator" w:id="0">
    <w:p w14:paraId="47795DA3" w14:textId="77777777" w:rsidR="00821DDE" w:rsidRDefault="00821D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A4C8D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9B8E7B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304F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282D0CC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8C175F5">
        <v:line id="_x0000_s1025" style="position:absolute;left:0;text-align:left;z-index:251657728" from="-3.85pt,8.7pt" to="455.15pt,8.7pt"/>
      </w:pict>
    </w:r>
  </w:p>
  <w:p w14:paraId="2F91041E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C784E" w14:textId="77777777" w:rsidR="00A33146" w:rsidRDefault="00A331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406B2" w14:textId="77777777" w:rsidR="00821DDE" w:rsidRDefault="00821DDE">
      <w:r>
        <w:separator/>
      </w:r>
    </w:p>
  </w:footnote>
  <w:footnote w:type="continuationSeparator" w:id="0">
    <w:p w14:paraId="1344BE62" w14:textId="77777777" w:rsidR="00821DDE" w:rsidRDefault="00821D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949C3" w14:textId="77777777" w:rsidR="00A33146" w:rsidRDefault="00A331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0245B" w14:textId="77777777" w:rsidR="00A33146" w:rsidRDefault="00A331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4DBBF" w14:textId="77777777" w:rsidR="00A33146" w:rsidRDefault="00A331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0307465">
    <w:abstractNumId w:val="13"/>
  </w:num>
  <w:num w:numId="2" w16cid:durableId="1247837947">
    <w:abstractNumId w:val="0"/>
  </w:num>
  <w:num w:numId="3" w16cid:durableId="1234704768">
    <w:abstractNumId w:val="11"/>
  </w:num>
  <w:num w:numId="4" w16cid:durableId="2118014534">
    <w:abstractNumId w:val="8"/>
  </w:num>
  <w:num w:numId="5" w16cid:durableId="1976449080">
    <w:abstractNumId w:val="7"/>
  </w:num>
  <w:num w:numId="6" w16cid:durableId="2011254270">
    <w:abstractNumId w:val="1"/>
  </w:num>
  <w:num w:numId="7" w16cid:durableId="1154639536">
    <w:abstractNumId w:val="6"/>
  </w:num>
  <w:num w:numId="8" w16cid:durableId="1210921624">
    <w:abstractNumId w:val="3"/>
  </w:num>
  <w:num w:numId="9" w16cid:durableId="494959095">
    <w:abstractNumId w:val="2"/>
  </w:num>
  <w:num w:numId="10" w16cid:durableId="958799656">
    <w:abstractNumId w:val="5"/>
  </w:num>
  <w:num w:numId="11" w16cid:durableId="1986739155">
    <w:abstractNumId w:val="10"/>
  </w:num>
  <w:num w:numId="12" w16cid:durableId="1101023176">
    <w:abstractNumId w:val="4"/>
  </w:num>
  <w:num w:numId="13" w16cid:durableId="2097704039">
    <w:abstractNumId w:val="9"/>
  </w:num>
  <w:num w:numId="14" w16cid:durableId="18622345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1DDE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5E29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1DDE"/>
    <w:rsid w:val="00844A96"/>
    <w:rsid w:val="008460DE"/>
    <w:rsid w:val="00882E9F"/>
    <w:rsid w:val="008843C0"/>
    <w:rsid w:val="008A0D67"/>
    <w:rsid w:val="008A67EE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3146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C8B226"/>
  <w15:chartTrackingRefBased/>
  <w15:docId w15:val="{75B9376D-E1FF-4712-9906-D2087153A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226</Words>
  <Characters>1741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2023-11-16T10:23:00Z</dcterms:created>
  <dcterms:modified xsi:type="dcterms:W3CDTF">2023-11-16T10:24:00Z</dcterms:modified>
</cp:coreProperties>
</file>