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DC60D" w14:textId="77777777" w:rsidR="003E6519" w:rsidRPr="00C450E5" w:rsidRDefault="00C07C60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C450E5">
        <w:rPr>
          <w:rFonts w:ascii="Arial Narrow" w:hAnsi="Arial Narrow" w:cs="Arial"/>
          <w:sz w:val="24"/>
          <w:szCs w:val="24"/>
        </w:rPr>
        <w:t>Bydgoszcz</w:t>
      </w:r>
      <w:r w:rsidR="003E6519" w:rsidRPr="00C450E5">
        <w:rPr>
          <w:rFonts w:ascii="Arial Narrow" w:hAnsi="Arial Narrow" w:cs="Arial"/>
          <w:sz w:val="24"/>
          <w:szCs w:val="24"/>
        </w:rPr>
        <w:t xml:space="preserve"> dnia: </w:t>
      </w:r>
      <w:r w:rsidRPr="00C450E5">
        <w:rPr>
          <w:rFonts w:ascii="Arial Narrow" w:hAnsi="Arial Narrow" w:cs="Arial"/>
          <w:sz w:val="24"/>
          <w:szCs w:val="24"/>
        </w:rPr>
        <w:t>2023-12-01</w:t>
      </w:r>
    </w:p>
    <w:p w14:paraId="06C3CB46" w14:textId="77777777" w:rsidR="003E6519" w:rsidRPr="00C450E5" w:rsidRDefault="00C07C60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C450E5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2059FB4C" w14:textId="77777777" w:rsidR="003E6519" w:rsidRPr="00C450E5" w:rsidRDefault="00C07C60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C450E5">
        <w:rPr>
          <w:rFonts w:ascii="Arial Narrow" w:hAnsi="Arial Narrow" w:cs="Arial"/>
          <w:sz w:val="24"/>
          <w:szCs w:val="24"/>
        </w:rPr>
        <w:t>Powstańców Warszawy</w:t>
      </w:r>
      <w:r w:rsidR="003E6519" w:rsidRPr="00C450E5">
        <w:rPr>
          <w:rFonts w:ascii="Arial Narrow" w:hAnsi="Arial Narrow" w:cs="Arial"/>
          <w:sz w:val="24"/>
          <w:szCs w:val="24"/>
        </w:rPr>
        <w:t xml:space="preserve"> </w:t>
      </w:r>
      <w:r w:rsidRPr="00C450E5">
        <w:rPr>
          <w:rFonts w:ascii="Arial Narrow" w:hAnsi="Arial Narrow" w:cs="Arial"/>
          <w:sz w:val="24"/>
          <w:szCs w:val="24"/>
        </w:rPr>
        <w:t>5</w:t>
      </w:r>
    </w:p>
    <w:p w14:paraId="370A554C" w14:textId="77777777" w:rsidR="003E6519" w:rsidRPr="00C450E5" w:rsidRDefault="00C07C60" w:rsidP="003E6519">
      <w:pPr>
        <w:rPr>
          <w:rFonts w:ascii="Arial Narrow" w:hAnsi="Arial Narrow" w:cs="Arial"/>
          <w:sz w:val="24"/>
          <w:szCs w:val="24"/>
        </w:rPr>
      </w:pPr>
      <w:r w:rsidRPr="00C450E5">
        <w:rPr>
          <w:rFonts w:ascii="Arial Narrow" w:hAnsi="Arial Narrow" w:cs="Arial"/>
          <w:sz w:val="24"/>
          <w:szCs w:val="24"/>
        </w:rPr>
        <w:t>85-681</w:t>
      </w:r>
      <w:r w:rsidR="003E6519" w:rsidRPr="00C450E5">
        <w:rPr>
          <w:rFonts w:ascii="Arial Narrow" w:hAnsi="Arial Narrow" w:cs="Arial"/>
          <w:sz w:val="24"/>
          <w:szCs w:val="24"/>
        </w:rPr>
        <w:t xml:space="preserve"> </w:t>
      </w:r>
      <w:r w:rsidRPr="00C450E5">
        <w:rPr>
          <w:rFonts w:ascii="Arial Narrow" w:hAnsi="Arial Narrow" w:cs="Arial"/>
          <w:sz w:val="24"/>
          <w:szCs w:val="24"/>
        </w:rPr>
        <w:t>Bydgoszcz</w:t>
      </w:r>
    </w:p>
    <w:p w14:paraId="2277116A" w14:textId="77777777" w:rsidR="003E6519" w:rsidRPr="00C450E5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C450E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CE3C9F4" w14:textId="77777777" w:rsidR="003E6519" w:rsidRPr="00C450E5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C450E5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C450E5" w14:paraId="7F620D60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9C76331" w14:textId="77777777" w:rsidR="003E6519" w:rsidRPr="00C450E5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C450E5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1352890" w14:textId="77777777" w:rsidR="003E6519" w:rsidRPr="00C450E5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C450E5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6FA81FBF" w14:textId="77777777" w:rsidR="003E6519" w:rsidRPr="00C450E5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C450E5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1FD6D69A" w14:textId="77777777" w:rsidR="003E6519" w:rsidRPr="00C450E5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C450E5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C450E5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C450E5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C450E5" w14:paraId="0B6EEA00" w14:textId="77777777" w:rsidTr="001A0FA2">
        <w:tc>
          <w:tcPr>
            <w:tcW w:w="2269" w:type="dxa"/>
            <w:shd w:val="clear" w:color="auto" w:fill="auto"/>
          </w:tcPr>
          <w:p w14:paraId="0FF3A14C" w14:textId="77777777" w:rsidR="003E6519" w:rsidRPr="00C450E5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450E5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07FA1CD" w14:textId="77777777" w:rsidR="003E6519" w:rsidRPr="00C450E5" w:rsidRDefault="00C07C60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450E5">
              <w:rPr>
                <w:rFonts w:ascii="Arial Narrow" w:hAnsi="Arial Narrow" w:cs="Arial"/>
                <w:bCs/>
                <w:sz w:val="24"/>
                <w:szCs w:val="24"/>
              </w:rPr>
              <w:t>Dostawy sukcesywne ubrań BHP na okres 12 miesięcy</w:t>
            </w:r>
            <w:r w:rsidR="003E6519" w:rsidRPr="00C450E5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C07C60" w:rsidRPr="00C450E5" w14:paraId="47CB032F" w14:textId="77777777" w:rsidTr="00076FA9">
        <w:tc>
          <w:tcPr>
            <w:tcW w:w="2269" w:type="dxa"/>
            <w:shd w:val="clear" w:color="auto" w:fill="auto"/>
          </w:tcPr>
          <w:p w14:paraId="3913C224" w14:textId="77777777" w:rsidR="00C07C60" w:rsidRPr="00C450E5" w:rsidRDefault="00C07C60" w:rsidP="00076FA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450E5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60BA523" w14:textId="77777777" w:rsidR="00C07C60" w:rsidRPr="00C450E5" w:rsidRDefault="00C07C60" w:rsidP="00076F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450E5">
              <w:rPr>
                <w:rFonts w:ascii="Arial Narrow" w:hAnsi="Arial Narrow" w:cs="Arial"/>
                <w:bCs/>
                <w:sz w:val="24"/>
                <w:szCs w:val="24"/>
              </w:rPr>
              <w:t>132/2023</w:t>
            </w:r>
          </w:p>
        </w:tc>
      </w:tr>
    </w:tbl>
    <w:p w14:paraId="52460940" w14:textId="77777777" w:rsidR="00890B92" w:rsidRPr="00C450E5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450E5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C450E5">
        <w:rPr>
          <w:rFonts w:ascii="Arial Narrow" w:hAnsi="Arial Narrow" w:cs="Arial"/>
          <w:sz w:val="24"/>
          <w:szCs w:val="24"/>
        </w:rPr>
        <w:t>22</w:t>
      </w:r>
      <w:r w:rsidR="0049054E" w:rsidRPr="00C450E5">
        <w:rPr>
          <w:rFonts w:ascii="Arial Narrow" w:hAnsi="Arial Narrow" w:cs="Arial"/>
          <w:sz w:val="24"/>
          <w:szCs w:val="24"/>
        </w:rPr>
        <w:t>2</w:t>
      </w:r>
      <w:r w:rsidRPr="00C450E5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C450E5">
        <w:rPr>
          <w:rFonts w:ascii="Arial Narrow" w:hAnsi="Arial Narrow" w:cs="Arial"/>
          <w:sz w:val="24"/>
          <w:szCs w:val="24"/>
        </w:rPr>
        <w:t>4</w:t>
      </w:r>
      <w:r w:rsidRPr="00C450E5">
        <w:rPr>
          <w:rFonts w:ascii="Arial Narrow" w:hAnsi="Arial Narrow" w:cs="Arial"/>
          <w:sz w:val="24"/>
          <w:szCs w:val="24"/>
        </w:rPr>
        <w:t xml:space="preserve"> </w:t>
      </w:r>
      <w:r w:rsidR="00890B92" w:rsidRPr="00C450E5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C450E5">
        <w:rPr>
          <w:rFonts w:ascii="Arial Narrow" w:hAnsi="Arial Narrow" w:cs="Arial"/>
          <w:sz w:val="24"/>
          <w:szCs w:val="24"/>
        </w:rPr>
        <w:t xml:space="preserve"> </w:t>
      </w:r>
      <w:r w:rsidR="00C07C60" w:rsidRPr="00C450E5">
        <w:rPr>
          <w:rFonts w:ascii="Arial Narrow" w:hAnsi="Arial Narrow" w:cs="Arial"/>
          <w:sz w:val="24"/>
          <w:szCs w:val="24"/>
        </w:rPr>
        <w:t>(t.j. Dz. U. z 2023r. poz. 1605)</w:t>
      </w:r>
      <w:r w:rsidR="00490DC0" w:rsidRPr="00C450E5">
        <w:rPr>
          <w:rFonts w:ascii="Arial Narrow" w:hAnsi="Arial Narrow" w:cs="Arial"/>
          <w:sz w:val="24"/>
          <w:szCs w:val="24"/>
        </w:rPr>
        <w:t xml:space="preserve"> </w:t>
      </w:r>
      <w:r w:rsidR="00890B92" w:rsidRPr="00C450E5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C450E5">
        <w:rPr>
          <w:rFonts w:ascii="Arial Narrow" w:hAnsi="Arial Narrow" w:cs="Arial"/>
          <w:sz w:val="24"/>
          <w:szCs w:val="24"/>
        </w:rPr>
        <w:t xml:space="preserve"> dla</w:t>
      </w:r>
      <w:r w:rsidR="00890B92" w:rsidRPr="00C450E5">
        <w:rPr>
          <w:rFonts w:ascii="Arial Narrow" w:hAnsi="Arial Narrow" w:cs="Arial"/>
          <w:sz w:val="24"/>
          <w:szCs w:val="24"/>
        </w:rPr>
        <w:t>:</w:t>
      </w:r>
    </w:p>
    <w:tbl>
      <w:tblPr>
        <w:tblW w:w="928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"/>
        <w:gridCol w:w="9144"/>
        <w:gridCol w:w="70"/>
      </w:tblGrid>
      <w:tr w:rsidR="00C07C60" w:rsidRPr="00C450E5" w14:paraId="4C4EBA23" w14:textId="77777777" w:rsidTr="00C07C60">
        <w:tblPrEx>
          <w:tblCellMar>
            <w:top w:w="0" w:type="dxa"/>
            <w:bottom w:w="0" w:type="dxa"/>
          </w:tblCellMar>
        </w:tblPrEx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63DDBAA8" w14:textId="77777777" w:rsidR="00C07C60" w:rsidRPr="00C450E5" w:rsidRDefault="00C07C60" w:rsidP="00076FA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450E5">
              <w:rPr>
                <w:rFonts w:ascii="Arial Narrow" w:hAnsi="Arial Narrow" w:cs="Arial"/>
                <w:sz w:val="24"/>
                <w:szCs w:val="24"/>
              </w:rPr>
              <w:t>części 1 zamówienia w wysokości 24 600.00 zł brutto;</w:t>
            </w:r>
          </w:p>
        </w:tc>
      </w:tr>
      <w:tr w:rsidR="00C07C60" w:rsidRPr="00C450E5" w14:paraId="71E7DE6A" w14:textId="77777777" w:rsidTr="00C07C60">
        <w:tblPrEx>
          <w:tblCellMar>
            <w:top w:w="0" w:type="dxa"/>
            <w:bottom w:w="0" w:type="dxa"/>
          </w:tblCellMar>
        </w:tblPrEx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0347BB44" w14:textId="77777777" w:rsidR="00C07C60" w:rsidRPr="00C450E5" w:rsidRDefault="00C07C60" w:rsidP="00076FA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450E5">
              <w:rPr>
                <w:rFonts w:ascii="Arial Narrow" w:hAnsi="Arial Narrow" w:cs="Arial"/>
                <w:sz w:val="24"/>
                <w:szCs w:val="24"/>
              </w:rPr>
              <w:t>części 2 zamówienia w wysokości 89 790.00 zł brutto;</w:t>
            </w:r>
          </w:p>
        </w:tc>
      </w:tr>
      <w:tr w:rsidR="00C07C60" w:rsidRPr="00C450E5" w14:paraId="7E5674AA" w14:textId="77777777" w:rsidTr="00C07C60">
        <w:tblPrEx>
          <w:tblCellMar>
            <w:top w:w="0" w:type="dxa"/>
            <w:bottom w:w="0" w:type="dxa"/>
          </w:tblCellMar>
        </w:tblPrEx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674C89FC" w14:textId="77777777" w:rsidR="00C07C60" w:rsidRPr="00C450E5" w:rsidRDefault="00C07C60" w:rsidP="00076FA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450E5">
              <w:rPr>
                <w:rFonts w:ascii="Arial Narrow" w:hAnsi="Arial Narrow" w:cs="Arial"/>
                <w:sz w:val="24"/>
                <w:szCs w:val="24"/>
              </w:rPr>
              <w:t>części 3 zamówienia w wysokości 45 510.00 zł brutto;</w:t>
            </w:r>
          </w:p>
        </w:tc>
      </w:tr>
      <w:tr w:rsidR="00C07C60" w:rsidRPr="00C450E5" w14:paraId="4044D114" w14:textId="77777777" w:rsidTr="00C07C60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55C6A215" w14:textId="77777777" w:rsidR="00C07C60" w:rsidRPr="00C450E5" w:rsidRDefault="00C07C60" w:rsidP="00076FA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450E5">
              <w:rPr>
                <w:rFonts w:ascii="Arial Narrow" w:hAnsi="Arial Narrow" w:cs="Arial"/>
                <w:sz w:val="24"/>
                <w:szCs w:val="24"/>
              </w:rPr>
              <w:t>części 4 zamówienia w wysokości 39 360.00 zł brutto;</w:t>
            </w:r>
          </w:p>
        </w:tc>
      </w:tr>
      <w:tr w:rsidR="00C07C60" w:rsidRPr="00C450E5" w14:paraId="7A2A9056" w14:textId="77777777" w:rsidTr="00C07C60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2B15B0C0" w14:textId="77777777" w:rsidR="00C07C60" w:rsidRPr="00C450E5" w:rsidRDefault="00C07C60" w:rsidP="00076FA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450E5">
              <w:rPr>
                <w:rFonts w:ascii="Arial Narrow" w:hAnsi="Arial Narrow" w:cs="Arial"/>
                <w:sz w:val="24"/>
                <w:szCs w:val="24"/>
              </w:rPr>
              <w:t>części 5 zamówienia w wysokości 59 400.00 zł brutto;</w:t>
            </w:r>
          </w:p>
        </w:tc>
      </w:tr>
      <w:tr w:rsidR="00C07C60" w:rsidRPr="00C450E5" w14:paraId="10AAE858" w14:textId="77777777" w:rsidTr="00C07C60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4DF0243C" w14:textId="77777777" w:rsidR="00C07C60" w:rsidRPr="00C450E5" w:rsidRDefault="00C07C60" w:rsidP="00076FA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450E5">
              <w:rPr>
                <w:rFonts w:ascii="Arial Narrow" w:hAnsi="Arial Narrow" w:cs="Arial"/>
                <w:sz w:val="24"/>
                <w:szCs w:val="24"/>
              </w:rPr>
              <w:t>części 6 zamówienia w wysokości 41 820.00 zł brutto;</w:t>
            </w:r>
          </w:p>
        </w:tc>
      </w:tr>
    </w:tbl>
    <w:p w14:paraId="07A02395" w14:textId="77777777" w:rsidR="00890B92" w:rsidRPr="00C450E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581B3AB" w14:textId="77777777" w:rsidR="00510EC8" w:rsidRPr="00C450E5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BD664DC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C450E5">
        <w:rPr>
          <w:rFonts w:ascii="Arial Narrow" w:hAnsi="Arial Narrow" w:cs="Arial"/>
          <w:i/>
          <w:szCs w:val="24"/>
        </w:rPr>
        <w:t>Zamawiający</w:t>
      </w:r>
    </w:p>
    <w:p w14:paraId="66802D28" w14:textId="77777777" w:rsidR="00C450E5" w:rsidRDefault="00C450E5" w:rsidP="00C450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C644F11" w14:textId="77777777" w:rsidR="00C450E5" w:rsidRDefault="00C450E5" w:rsidP="00C450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1A52E3A" w14:textId="77777777" w:rsidR="00C450E5" w:rsidRDefault="00C450E5" w:rsidP="00C450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CD9C7E2" w14:textId="4C263212" w:rsidR="00C450E5" w:rsidRPr="00B9724A" w:rsidRDefault="00C450E5" w:rsidP="00C450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>
        <w:rPr>
          <w:rFonts w:ascii="Arial Narrow" w:hAnsi="Arial Narrow"/>
          <w:sz w:val="18"/>
          <w:szCs w:val="20"/>
        </w:rPr>
        <w:t xml:space="preserve">1 </w:t>
      </w:r>
      <w:r>
        <w:rPr>
          <w:rFonts w:ascii="Arial Narrow" w:hAnsi="Arial Narrow"/>
          <w:sz w:val="18"/>
          <w:szCs w:val="20"/>
        </w:rPr>
        <w:t>ark.</w:t>
      </w:r>
    </w:p>
    <w:p w14:paraId="59D618BE" w14:textId="77777777" w:rsidR="00C450E5" w:rsidRPr="00B9724A" w:rsidRDefault="00C450E5" w:rsidP="00C450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>/a SZ</w:t>
      </w:r>
      <w:r>
        <w:rPr>
          <w:rFonts w:ascii="Arial Narrow" w:hAnsi="Arial Narrow"/>
          <w:sz w:val="18"/>
          <w:szCs w:val="20"/>
        </w:rPr>
        <w:t>Publ.</w:t>
      </w:r>
      <w:r w:rsidRPr="00B9724A">
        <w:rPr>
          <w:rFonts w:ascii="Arial Narrow" w:hAnsi="Arial Narrow"/>
          <w:sz w:val="18"/>
          <w:szCs w:val="20"/>
        </w:rPr>
        <w:t xml:space="preserve">  str. int. 10wsk.mil.pl i platforma: e-propublico.pl</w:t>
      </w:r>
    </w:p>
    <w:p w14:paraId="05802398" w14:textId="77777777" w:rsidR="00C450E5" w:rsidRPr="00F60D92" w:rsidRDefault="00C450E5" w:rsidP="00C450E5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F60D92">
        <w:rPr>
          <w:rFonts w:ascii="Arial Narrow" w:hAnsi="Arial Narrow"/>
          <w:sz w:val="18"/>
        </w:rPr>
        <w:t xml:space="preserve"> – tel. 261 417 449</w:t>
      </w:r>
    </w:p>
    <w:p w14:paraId="1FE22748" w14:textId="3C78C743" w:rsidR="00C450E5" w:rsidRPr="00F60D92" w:rsidRDefault="00C450E5" w:rsidP="00C450E5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01.12.2023 r.</w:t>
      </w:r>
    </w:p>
    <w:sectPr w:rsidR="00C450E5" w:rsidRPr="00F60D92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3EBF86" w14:textId="77777777" w:rsidR="00F6631F" w:rsidRDefault="00F6631F">
      <w:r>
        <w:separator/>
      </w:r>
    </w:p>
  </w:endnote>
  <w:endnote w:type="continuationSeparator" w:id="0">
    <w:p w14:paraId="1C2247F2" w14:textId="77777777" w:rsidR="00F6631F" w:rsidRDefault="00F66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0405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70432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688A0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DD44DF2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060B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3A36A0" w14:textId="77777777" w:rsidR="009F189D" w:rsidRDefault="009F189D">
    <w:pPr>
      <w:pStyle w:val="Stopka"/>
      <w:tabs>
        <w:tab w:val="clear" w:pos="4536"/>
      </w:tabs>
      <w:jc w:val="center"/>
    </w:pPr>
  </w:p>
  <w:p w14:paraId="524E672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7CCEE8" w14:textId="77777777" w:rsidR="00F6631F" w:rsidRDefault="00F6631F">
      <w:r>
        <w:separator/>
      </w:r>
    </w:p>
  </w:footnote>
  <w:footnote w:type="continuationSeparator" w:id="0">
    <w:p w14:paraId="4A302C10" w14:textId="77777777" w:rsidR="00F6631F" w:rsidRDefault="00F663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BF31C" w14:textId="77777777" w:rsidR="00C07C60" w:rsidRDefault="00C07C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D4A7D" w14:textId="77777777" w:rsidR="00C07C60" w:rsidRDefault="00C07C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942B7" w14:textId="77777777" w:rsidR="00C07C60" w:rsidRDefault="00C07C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631F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07C60"/>
    <w:rsid w:val="00C236D3"/>
    <w:rsid w:val="00C450E5"/>
    <w:rsid w:val="00C659E2"/>
    <w:rsid w:val="00C902DE"/>
    <w:rsid w:val="00CB0802"/>
    <w:rsid w:val="00D7128F"/>
    <w:rsid w:val="00EA3476"/>
    <w:rsid w:val="00F6631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093826"/>
  <w15:chartTrackingRefBased/>
  <w15:docId w15:val="{8A896215-9FBE-4BF6-822B-A3AC98528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450E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C450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2023-12-01T06:18:00Z</dcterms:created>
  <dcterms:modified xsi:type="dcterms:W3CDTF">2023-12-01T06:19:00Z</dcterms:modified>
</cp:coreProperties>
</file>