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6C28C8" w:rsidRPr="006C28C8">
        <w:rPr>
          <w:b/>
        </w:rPr>
        <w:t>NZ/71/D/P/E/2023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C81F78">
        <w:rPr>
          <w:sz w:val="20"/>
          <w:szCs w:val="20"/>
        </w:rPr>
        <w:t>Dz. U. z 2023 r. poz. 1605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6C28C8" w:rsidRPr="006C28C8">
        <w:rPr>
          <w:rFonts w:ascii="Arial Narrow" w:hAnsi="Arial Narrow"/>
          <w:b/>
        </w:rPr>
        <w:t>Dostawy materiałów medycznych ujętych w 16 zadaniach dla zaopatrzenia Szpitala Powiatowego w Limanowej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2191A" w:rsidRDefault="00A2191A" w:rsidP="0038231F">
      <w:pPr>
        <w:spacing w:after="0" w:line="240" w:lineRule="auto"/>
      </w:pPr>
      <w:r>
        <w:separator/>
      </w:r>
    </w:p>
  </w:endnote>
  <w:endnote w:type="continuationSeparator" w:id="0">
    <w:p w:rsidR="00A2191A" w:rsidRDefault="00A219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C28C8" w:rsidRDefault="006C28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81F7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81F7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C28C8" w:rsidRDefault="006C28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2191A" w:rsidRDefault="00A2191A" w:rsidP="0038231F">
      <w:pPr>
        <w:spacing w:after="0" w:line="240" w:lineRule="auto"/>
      </w:pPr>
      <w:r>
        <w:separator/>
      </w:r>
    </w:p>
  </w:footnote>
  <w:footnote w:type="continuationSeparator" w:id="0">
    <w:p w:rsidR="00A2191A" w:rsidRDefault="00A219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C28C8" w:rsidRDefault="006C28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C28C8" w:rsidRDefault="006C28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C28C8" w:rsidRDefault="006C28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0245805">
    <w:abstractNumId w:val="7"/>
  </w:num>
  <w:num w:numId="2" w16cid:durableId="1530215284">
    <w:abstractNumId w:val="0"/>
  </w:num>
  <w:num w:numId="3" w16cid:durableId="389306466">
    <w:abstractNumId w:val="6"/>
  </w:num>
  <w:num w:numId="4" w16cid:durableId="15665197">
    <w:abstractNumId w:val="9"/>
  </w:num>
  <w:num w:numId="5" w16cid:durableId="1624969015">
    <w:abstractNumId w:val="8"/>
  </w:num>
  <w:num w:numId="6" w16cid:durableId="1739471424">
    <w:abstractNumId w:val="5"/>
  </w:num>
  <w:num w:numId="7" w16cid:durableId="2052488307">
    <w:abstractNumId w:val="1"/>
  </w:num>
  <w:num w:numId="8" w16cid:durableId="513155789">
    <w:abstractNumId w:val="3"/>
  </w:num>
  <w:num w:numId="9" w16cid:durableId="1291782222">
    <w:abstractNumId w:val="2"/>
  </w:num>
  <w:num w:numId="10" w16cid:durableId="11491345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191A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C28C8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191A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DB787D8E-9DA1-4708-9040-67B1871F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2C158D-260D-415C-9019-E4B90EE69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630</Words>
  <Characters>3784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2023-11-27T10:43:00Z</dcterms:created>
  <dcterms:modified xsi:type="dcterms:W3CDTF">2023-11-27T10:43:00Z</dcterms:modified>
</cp:coreProperties>
</file>