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C22750" w:rsidRPr="00C2275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22750" w:rsidRPr="00C22750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C2275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27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ujętych w 16 zadaniach dla zaopatrzenia Szpitala Powiatowego w Limanowej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22750" w:rsidRPr="00A2540E" w:rsidTr="00F17FF8">
        <w:tc>
          <w:tcPr>
            <w:tcW w:w="2269" w:type="dxa"/>
            <w:shd w:val="clear" w:color="auto" w:fill="auto"/>
          </w:tcPr>
          <w:p w:rsidR="00C22750" w:rsidRPr="00A2540E" w:rsidRDefault="00C22750" w:rsidP="00F17F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22750" w:rsidRPr="00A2540E" w:rsidRDefault="00C22750" w:rsidP="00F17F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2275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NZ/71/D/P/E/2023</w:t>
            </w:r>
          </w:p>
        </w:tc>
      </w:tr>
    </w:tbl>
    <w:p w:rsidR="00DC652A" w:rsidRPr="00053927" w:rsidRDefault="00C2275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C2275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2275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00F" w:rsidRDefault="00C2300F" w:rsidP="00025386">
      <w:pPr>
        <w:spacing w:after="0" w:line="240" w:lineRule="auto"/>
      </w:pPr>
      <w:r>
        <w:separator/>
      </w:r>
    </w:p>
  </w:endnote>
  <w:endnote w:type="continuationSeparator" w:id="0">
    <w:p w:rsidR="00C2300F" w:rsidRDefault="00C230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750" w:rsidRDefault="00C2275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7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275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750" w:rsidRDefault="00C227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00F" w:rsidRDefault="00C2300F" w:rsidP="00025386">
      <w:pPr>
        <w:spacing w:after="0" w:line="240" w:lineRule="auto"/>
      </w:pPr>
      <w:r>
        <w:separator/>
      </w:r>
    </w:p>
  </w:footnote>
  <w:footnote w:type="continuationSeparator" w:id="0">
    <w:p w:rsidR="00C2300F" w:rsidRDefault="00C230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750" w:rsidRDefault="00C227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750" w:rsidRDefault="00C227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750" w:rsidRDefault="00C227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300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22750"/>
    <w:rsid w:val="00C2300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E113D12-2C35-426F-A4D8-339BC3825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2023-11-30T08:46:00Z</dcterms:created>
  <dcterms:modified xsi:type="dcterms:W3CDTF">2023-11-30T08:46:00Z</dcterms:modified>
</cp:coreProperties>
</file>