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3031D3" w14:textId="77777777" w:rsidR="000D4867" w:rsidRDefault="000D4867" w:rsidP="002E083F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727C9F" w:rsidRPr="00727C9F">
        <w:rPr>
          <w:rFonts w:ascii="Tahoma" w:hAnsi="Tahoma" w:cs="Tahoma"/>
          <w:bCs/>
          <w:sz w:val="20"/>
        </w:rPr>
        <w:t>NZ/71/D/P/E/2023</w:t>
      </w:r>
    </w:p>
    <w:p w14:paraId="52F42B0A" w14:textId="77777777" w:rsidR="000D4867" w:rsidRPr="002E083F" w:rsidRDefault="000D4867" w:rsidP="000D4867">
      <w:pPr>
        <w:pStyle w:val="Nagwek2"/>
        <w:rPr>
          <w:rFonts w:ascii="Tahoma" w:eastAsia="Arial Unicode MS" w:hAnsi="Tahoma" w:cs="Tahoma"/>
          <w:sz w:val="22"/>
          <w:szCs w:val="18"/>
        </w:rPr>
      </w:pPr>
      <w:r w:rsidRPr="002E083F">
        <w:rPr>
          <w:rFonts w:ascii="Tahoma" w:hAnsi="Tahoma" w:cs="Tahoma"/>
          <w:sz w:val="22"/>
          <w:szCs w:val="18"/>
        </w:rPr>
        <w:t>FORMULARZ OFERTOWY</w:t>
      </w:r>
    </w:p>
    <w:p w14:paraId="7C241218" w14:textId="77777777" w:rsidR="000D4867" w:rsidRPr="002E083F" w:rsidRDefault="000D4867" w:rsidP="000D4867">
      <w:pPr>
        <w:spacing w:line="120" w:lineRule="atLeast"/>
        <w:jc w:val="both"/>
        <w:rPr>
          <w:rFonts w:ascii="Tahoma" w:hAnsi="Tahoma" w:cs="Tahoma"/>
          <w:b/>
          <w:sz w:val="20"/>
          <w:szCs w:val="22"/>
        </w:rPr>
      </w:pPr>
      <w:r w:rsidRPr="002E083F">
        <w:rPr>
          <w:rFonts w:ascii="Tahoma" w:hAnsi="Tahoma" w:cs="Tahoma"/>
          <w:b/>
          <w:sz w:val="20"/>
          <w:szCs w:val="22"/>
        </w:rPr>
        <w:t xml:space="preserve">                                    </w:t>
      </w:r>
    </w:p>
    <w:p w14:paraId="0ED71F67" w14:textId="77777777" w:rsidR="000D4867" w:rsidRPr="002E083F" w:rsidRDefault="000D4867" w:rsidP="000D4867">
      <w:pPr>
        <w:spacing w:line="120" w:lineRule="atLeast"/>
        <w:ind w:left="5040"/>
        <w:rPr>
          <w:rFonts w:ascii="Tahoma" w:hAnsi="Tahoma" w:cs="Tahoma"/>
          <w:b/>
          <w:sz w:val="18"/>
          <w:szCs w:val="22"/>
        </w:rPr>
      </w:pPr>
      <w:r w:rsidRPr="002E083F">
        <w:rPr>
          <w:rFonts w:ascii="Tahoma" w:hAnsi="Tahoma" w:cs="Tahoma"/>
          <w:b/>
          <w:sz w:val="18"/>
          <w:szCs w:val="22"/>
        </w:rPr>
        <w:t xml:space="preserve">Szpital Powiatowy w Limanowej </w:t>
      </w:r>
      <w:r w:rsidRPr="002E083F">
        <w:rPr>
          <w:rFonts w:ascii="Tahoma" w:hAnsi="Tahoma" w:cs="Tahoma"/>
          <w:b/>
          <w:sz w:val="18"/>
          <w:szCs w:val="22"/>
        </w:rPr>
        <w:br/>
        <w:t xml:space="preserve">Imienia Miłosierdzia Bożego </w:t>
      </w:r>
    </w:p>
    <w:p w14:paraId="6DDC6F7B" w14:textId="77777777" w:rsidR="000D4867" w:rsidRPr="002E083F" w:rsidRDefault="000D4867" w:rsidP="000D4867">
      <w:pPr>
        <w:spacing w:line="120" w:lineRule="atLeast"/>
        <w:ind w:left="5040"/>
        <w:rPr>
          <w:rFonts w:ascii="Tahoma" w:hAnsi="Tahoma" w:cs="Tahoma"/>
          <w:b/>
          <w:sz w:val="18"/>
          <w:szCs w:val="22"/>
        </w:rPr>
      </w:pPr>
      <w:r w:rsidRPr="002E083F">
        <w:rPr>
          <w:rFonts w:ascii="Tahoma" w:hAnsi="Tahoma" w:cs="Tahoma"/>
          <w:b/>
          <w:sz w:val="18"/>
          <w:szCs w:val="22"/>
        </w:rPr>
        <w:t>ul. Piłsudskiego 61</w:t>
      </w:r>
      <w:r w:rsidRPr="002E083F">
        <w:rPr>
          <w:rFonts w:ascii="Tahoma" w:hAnsi="Tahoma" w:cs="Tahoma"/>
          <w:b/>
          <w:sz w:val="18"/>
          <w:szCs w:val="22"/>
        </w:rPr>
        <w:br/>
        <w:t>34-600 Limanowa</w:t>
      </w:r>
    </w:p>
    <w:p w14:paraId="3CADC34F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14:paraId="712A90D4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14:paraId="0902FAC6" w14:textId="77777777"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14:paraId="525B24D1" w14:textId="77777777"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14:paraId="0DA04A2F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594AA1E6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1F31D092" w14:textId="77777777"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14:paraId="551B269D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14:paraId="0DA52A02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14:paraId="14494175" w14:textId="77777777"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14:paraId="5960D7DB" w14:textId="77777777"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14:paraId="7345C8CB" w14:textId="77777777"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14:paraId="57350496" w14:textId="77777777"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14:paraId="27FDDD9D" w14:textId="77777777"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14:paraId="512B91D2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0F861190" w14:textId="77777777"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14:paraId="255C86D9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14:paraId="69ADFBE3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14:paraId="52A51120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14:paraId="218ED46A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14:paraId="7F77AD89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14:paraId="2D496877" w14:textId="77777777"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14:paraId="74397545" w14:textId="77777777"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14:paraId="5B54C250" w14:textId="77777777"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14:paraId="5DAF66C7" w14:textId="77777777"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2D06D9D4" w14:textId="77777777"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14:paraId="7ADF6551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14:paraId="673EC351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14:paraId="6DD7F408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14:paraId="10B9CF8B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14:paraId="435BCC0E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14:paraId="33B016A5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14:paraId="05617E74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14:paraId="083CD8B3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14:paraId="2151F31E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14:paraId="5FE88031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14:paraId="758ABDC6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14:paraId="669F5D4C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14:paraId="0ACB1CEE" w14:textId="77777777"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14:paraId="2D2194A7" w14:textId="77777777"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14:paraId="7C509B5D" w14:textId="77777777"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lastRenderedPageBreak/>
        <w:t>______________________________________________________________________________________</w:t>
      </w:r>
    </w:p>
    <w:p w14:paraId="3B6530AD" w14:textId="1A34A130"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727C9F" w:rsidRPr="00727C9F">
        <w:rPr>
          <w:rFonts w:ascii="Tahoma" w:hAnsi="Tahoma" w:cs="Tahoma"/>
          <w:b/>
          <w:bCs/>
          <w:sz w:val="18"/>
        </w:rPr>
        <w:t>Dostawy materiałów medycznych ujętych w 16 zadaniach dla zaopatrzenia Szpitala Powiatowego w Limanowej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Imienia Miłosierdzia Bożego.</w:t>
      </w:r>
    </w:p>
    <w:p w14:paraId="34093A49" w14:textId="77777777"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14:paraId="610DC966" w14:textId="77777777"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14:paraId="68F447D0" w14:textId="77777777"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14:paraId="7E73D6C4" w14:textId="77777777"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tbl>
      <w:tblPr>
        <w:tblW w:w="89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4"/>
        <w:gridCol w:w="7875"/>
      </w:tblGrid>
      <w:tr w:rsidR="00741AC8" w14:paraId="7A7F46B7" w14:textId="77777777" w:rsidTr="009200B1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032619" w14:textId="77777777" w:rsidR="00741AC8" w:rsidRDefault="00741AC8">
            <w:pPr>
              <w:pStyle w:val="Tekstpodstawowy"/>
              <w:jc w:val="center"/>
              <w:rPr>
                <w:sz w:val="20"/>
              </w:rPr>
            </w:pPr>
            <w:r>
              <w:rPr>
                <w:b/>
              </w:rPr>
              <w:t>Zadanie nr: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D96187" w14:textId="77777777" w:rsidR="00741AC8" w:rsidRDefault="00741AC8">
            <w:pPr>
              <w:pStyle w:val="Tekstpodstawowy"/>
              <w:jc w:val="center"/>
              <w:rPr>
                <w:b/>
              </w:rPr>
            </w:pPr>
          </w:p>
        </w:tc>
      </w:tr>
      <w:tr w:rsidR="00727C9F" w14:paraId="1E0CF7E0" w14:textId="77777777" w:rsidTr="0093469F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C8D00A" w14:textId="77777777" w:rsidR="00727C9F" w:rsidRDefault="00727C9F" w:rsidP="0093469F">
            <w:pPr>
              <w:pStyle w:val="Tekstpodstawowy"/>
              <w:jc w:val="right"/>
              <w:rPr>
                <w:b/>
              </w:rPr>
            </w:pPr>
            <w:r w:rsidRPr="00727C9F">
              <w:t>1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E20FAF" w14:textId="77777777" w:rsidR="00727C9F" w:rsidRDefault="00727C9F" w:rsidP="0093469F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727C9F">
              <w:t>Filtry bakteryjno-wirusowe</w:t>
            </w:r>
            <w:r>
              <w:t xml:space="preserve"> </w:t>
            </w:r>
          </w:p>
          <w:p w14:paraId="5C8096BF" w14:textId="77777777" w:rsidR="00727C9F" w:rsidRDefault="00727C9F" w:rsidP="0093469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14:paraId="4C2405FC" w14:textId="77777777" w:rsidR="00727C9F" w:rsidRDefault="00727C9F" w:rsidP="0093469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14:paraId="1D068444" w14:textId="77777777" w:rsidR="00727C9F" w:rsidRDefault="00727C9F" w:rsidP="0093469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727C9F" w14:paraId="61E90612" w14:textId="77777777" w:rsidTr="0093469F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E17AD" w14:textId="77777777" w:rsidR="00727C9F" w:rsidRDefault="00727C9F" w:rsidP="0093469F">
            <w:pPr>
              <w:pStyle w:val="Tekstpodstawowy"/>
              <w:jc w:val="right"/>
              <w:rPr>
                <w:b/>
              </w:rPr>
            </w:pPr>
            <w:r w:rsidRPr="00727C9F">
              <w:t>2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2F36BE" w14:textId="77777777" w:rsidR="00727C9F" w:rsidRDefault="00727C9F" w:rsidP="0093469F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727C9F">
              <w:t>Maski tlenowe</w:t>
            </w:r>
            <w:r>
              <w:t xml:space="preserve"> </w:t>
            </w:r>
          </w:p>
          <w:p w14:paraId="3E53EA45" w14:textId="77777777" w:rsidR="00727C9F" w:rsidRDefault="00727C9F" w:rsidP="0093469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14:paraId="344F2B57" w14:textId="77777777" w:rsidR="00727C9F" w:rsidRDefault="00727C9F" w:rsidP="0093469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14:paraId="5C3E6D03" w14:textId="77777777" w:rsidR="00727C9F" w:rsidRDefault="00727C9F" w:rsidP="0093469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727C9F" w14:paraId="54CEDEC0" w14:textId="77777777" w:rsidTr="0093469F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9AD5A7" w14:textId="77777777" w:rsidR="00727C9F" w:rsidRDefault="00727C9F" w:rsidP="0093469F">
            <w:pPr>
              <w:pStyle w:val="Tekstpodstawowy"/>
              <w:jc w:val="right"/>
              <w:rPr>
                <w:b/>
              </w:rPr>
            </w:pPr>
            <w:r w:rsidRPr="00727C9F">
              <w:t>3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033DD6" w14:textId="77777777" w:rsidR="00727C9F" w:rsidRDefault="00727C9F" w:rsidP="0093469F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727C9F">
              <w:t>Kraniki</w:t>
            </w:r>
            <w:r>
              <w:t xml:space="preserve"> </w:t>
            </w:r>
          </w:p>
          <w:p w14:paraId="6568103C" w14:textId="77777777" w:rsidR="00727C9F" w:rsidRDefault="00727C9F" w:rsidP="0093469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14:paraId="6443B14D" w14:textId="77777777" w:rsidR="00727C9F" w:rsidRDefault="00727C9F" w:rsidP="0093469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14:paraId="13F5B935" w14:textId="77777777" w:rsidR="00727C9F" w:rsidRDefault="00727C9F" w:rsidP="0093469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727C9F" w14:paraId="5D8385EE" w14:textId="77777777" w:rsidTr="0093469F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4443F1" w14:textId="77777777" w:rsidR="00727C9F" w:rsidRDefault="00727C9F" w:rsidP="0093469F">
            <w:pPr>
              <w:pStyle w:val="Tekstpodstawowy"/>
              <w:jc w:val="right"/>
              <w:rPr>
                <w:b/>
              </w:rPr>
            </w:pPr>
            <w:r w:rsidRPr="00727C9F">
              <w:lastRenderedPageBreak/>
              <w:t>4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F4660" w14:textId="77777777" w:rsidR="00727C9F" w:rsidRDefault="00727C9F" w:rsidP="0093469F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727C9F">
              <w:t>Rękawice</w:t>
            </w:r>
            <w:r>
              <w:t xml:space="preserve"> </w:t>
            </w:r>
          </w:p>
          <w:p w14:paraId="2E6B91D7" w14:textId="77777777" w:rsidR="00727C9F" w:rsidRDefault="00727C9F" w:rsidP="0093469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14:paraId="6FC6AB16" w14:textId="77777777" w:rsidR="00727C9F" w:rsidRDefault="00727C9F" w:rsidP="0093469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14:paraId="339E5DDC" w14:textId="77777777" w:rsidR="00727C9F" w:rsidRDefault="00727C9F" w:rsidP="0093469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727C9F" w14:paraId="3ABEBE22" w14:textId="77777777" w:rsidTr="0093469F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5E078" w14:textId="77777777" w:rsidR="00727C9F" w:rsidRDefault="00727C9F" w:rsidP="0093469F">
            <w:pPr>
              <w:pStyle w:val="Tekstpodstawowy"/>
              <w:jc w:val="right"/>
              <w:rPr>
                <w:b/>
              </w:rPr>
            </w:pPr>
            <w:r w:rsidRPr="00727C9F">
              <w:t>5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1095F" w14:textId="77777777" w:rsidR="00727C9F" w:rsidRDefault="00727C9F" w:rsidP="0093469F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727C9F">
              <w:t>Cewniki do odsysania</w:t>
            </w:r>
            <w:r>
              <w:t xml:space="preserve"> </w:t>
            </w:r>
          </w:p>
          <w:p w14:paraId="1881810B" w14:textId="77777777" w:rsidR="00727C9F" w:rsidRDefault="00727C9F" w:rsidP="0093469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14:paraId="3B403C77" w14:textId="77777777" w:rsidR="00727C9F" w:rsidRDefault="00727C9F" w:rsidP="0093469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14:paraId="2A5C8749" w14:textId="77777777" w:rsidR="00727C9F" w:rsidRDefault="00727C9F" w:rsidP="0093469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727C9F" w14:paraId="137BEE5A" w14:textId="77777777" w:rsidTr="0093469F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90E42F" w14:textId="77777777" w:rsidR="00727C9F" w:rsidRDefault="00727C9F" w:rsidP="0093469F">
            <w:pPr>
              <w:pStyle w:val="Tekstpodstawowy"/>
              <w:jc w:val="right"/>
              <w:rPr>
                <w:b/>
              </w:rPr>
            </w:pPr>
            <w:r w:rsidRPr="00727C9F">
              <w:t>6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8EC401" w14:textId="77777777" w:rsidR="00727C9F" w:rsidRDefault="00727C9F" w:rsidP="0093469F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727C9F">
              <w:t>Odsysanie pola operacyjnego</w:t>
            </w:r>
            <w:r>
              <w:t xml:space="preserve"> </w:t>
            </w:r>
          </w:p>
          <w:p w14:paraId="3F02278A" w14:textId="77777777" w:rsidR="00727C9F" w:rsidRDefault="00727C9F" w:rsidP="0093469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14:paraId="50B3B66B" w14:textId="77777777" w:rsidR="00727C9F" w:rsidRDefault="00727C9F" w:rsidP="0093469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14:paraId="196A062F" w14:textId="77777777" w:rsidR="00727C9F" w:rsidRDefault="00727C9F" w:rsidP="0093469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727C9F" w14:paraId="0E559599" w14:textId="77777777" w:rsidTr="0093469F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3ABCB" w14:textId="77777777" w:rsidR="00727C9F" w:rsidRDefault="00727C9F" w:rsidP="0093469F">
            <w:pPr>
              <w:pStyle w:val="Tekstpodstawowy"/>
              <w:jc w:val="right"/>
              <w:rPr>
                <w:b/>
              </w:rPr>
            </w:pPr>
            <w:r w:rsidRPr="00727C9F">
              <w:t>7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24DF5" w14:textId="77777777" w:rsidR="00727C9F" w:rsidRDefault="00727C9F" w:rsidP="0093469F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727C9F">
              <w:t>Przyrządy do długotrwałych wlewów dziecięce i noworodkowe, kaniule dotętnicze</w:t>
            </w:r>
            <w:r>
              <w:t xml:space="preserve"> </w:t>
            </w:r>
          </w:p>
          <w:p w14:paraId="6BC58738" w14:textId="77777777" w:rsidR="00727C9F" w:rsidRDefault="00727C9F" w:rsidP="0093469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14:paraId="13E159AC" w14:textId="77777777" w:rsidR="00727C9F" w:rsidRDefault="00727C9F" w:rsidP="0093469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14:paraId="4739C55F" w14:textId="77777777" w:rsidR="00727C9F" w:rsidRDefault="00727C9F" w:rsidP="0093469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727C9F" w14:paraId="61B59B6D" w14:textId="77777777" w:rsidTr="0093469F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58B805" w14:textId="77777777" w:rsidR="00727C9F" w:rsidRDefault="00727C9F" w:rsidP="0093469F">
            <w:pPr>
              <w:pStyle w:val="Tekstpodstawowy"/>
              <w:jc w:val="right"/>
              <w:rPr>
                <w:b/>
              </w:rPr>
            </w:pPr>
            <w:r w:rsidRPr="00727C9F">
              <w:t>8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85C73" w14:textId="77777777" w:rsidR="00727C9F" w:rsidRDefault="00727C9F" w:rsidP="0093469F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727C9F">
              <w:t>Rurki intubacyjne</w:t>
            </w:r>
            <w:r>
              <w:t xml:space="preserve"> </w:t>
            </w:r>
          </w:p>
          <w:p w14:paraId="221F904E" w14:textId="77777777" w:rsidR="00727C9F" w:rsidRDefault="00727C9F" w:rsidP="0093469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lastRenderedPageBreak/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14:paraId="2FEFC2B9" w14:textId="77777777" w:rsidR="00727C9F" w:rsidRDefault="00727C9F" w:rsidP="0093469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14:paraId="1C0E0A80" w14:textId="77777777" w:rsidR="00727C9F" w:rsidRDefault="00727C9F" w:rsidP="0093469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727C9F" w14:paraId="7708FC14" w14:textId="77777777" w:rsidTr="0093469F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189704" w14:textId="77777777" w:rsidR="00727C9F" w:rsidRDefault="00727C9F" w:rsidP="0093469F">
            <w:pPr>
              <w:pStyle w:val="Tekstpodstawowy"/>
              <w:jc w:val="right"/>
              <w:rPr>
                <w:b/>
              </w:rPr>
            </w:pPr>
            <w:r w:rsidRPr="00727C9F">
              <w:lastRenderedPageBreak/>
              <w:t>9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635F1" w14:textId="77777777" w:rsidR="00727C9F" w:rsidRDefault="00727C9F" w:rsidP="0093469F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727C9F">
              <w:t>Opakowania na materiały skażone</w:t>
            </w:r>
            <w:r>
              <w:t xml:space="preserve"> </w:t>
            </w:r>
          </w:p>
          <w:p w14:paraId="15302EF4" w14:textId="77777777" w:rsidR="00727C9F" w:rsidRDefault="00727C9F" w:rsidP="0093469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14:paraId="7485F64B" w14:textId="77777777" w:rsidR="00727C9F" w:rsidRDefault="00727C9F" w:rsidP="0093469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14:paraId="5246892A" w14:textId="77777777" w:rsidR="00727C9F" w:rsidRDefault="00727C9F" w:rsidP="0093469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727C9F" w14:paraId="05990880" w14:textId="77777777" w:rsidTr="0093469F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B73B8" w14:textId="77777777" w:rsidR="00727C9F" w:rsidRDefault="00727C9F" w:rsidP="0093469F">
            <w:pPr>
              <w:pStyle w:val="Tekstpodstawowy"/>
              <w:jc w:val="right"/>
              <w:rPr>
                <w:b/>
              </w:rPr>
            </w:pPr>
            <w:r w:rsidRPr="00727C9F">
              <w:t>10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531569" w14:textId="77777777" w:rsidR="00727C9F" w:rsidRDefault="00727C9F" w:rsidP="0093469F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727C9F">
              <w:t>Wyroby różne</w:t>
            </w:r>
            <w:r>
              <w:t xml:space="preserve"> </w:t>
            </w:r>
          </w:p>
          <w:p w14:paraId="5669467E" w14:textId="77777777" w:rsidR="00727C9F" w:rsidRDefault="00727C9F" w:rsidP="0093469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14:paraId="1FC23873" w14:textId="77777777" w:rsidR="00727C9F" w:rsidRDefault="00727C9F" w:rsidP="0093469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14:paraId="78FC6419" w14:textId="77777777" w:rsidR="00727C9F" w:rsidRDefault="00727C9F" w:rsidP="0093469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727C9F" w14:paraId="5518671D" w14:textId="77777777" w:rsidTr="0093469F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E7BBE3" w14:textId="77777777" w:rsidR="00727C9F" w:rsidRDefault="00727C9F" w:rsidP="0093469F">
            <w:pPr>
              <w:pStyle w:val="Tekstpodstawowy"/>
              <w:jc w:val="right"/>
              <w:rPr>
                <w:b/>
              </w:rPr>
            </w:pPr>
            <w:r w:rsidRPr="00727C9F">
              <w:t>11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FE5CF" w14:textId="77777777" w:rsidR="00727C9F" w:rsidRDefault="00727C9F" w:rsidP="0093469F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727C9F">
              <w:t>Tace na kieliszki do leków</w:t>
            </w:r>
            <w:r>
              <w:t xml:space="preserve"> </w:t>
            </w:r>
          </w:p>
          <w:p w14:paraId="6DBFF0B7" w14:textId="77777777" w:rsidR="00727C9F" w:rsidRDefault="00727C9F" w:rsidP="0093469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14:paraId="7782975C" w14:textId="77777777" w:rsidR="00727C9F" w:rsidRDefault="00727C9F" w:rsidP="0093469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14:paraId="67F5A06D" w14:textId="77777777" w:rsidR="00727C9F" w:rsidRDefault="00727C9F" w:rsidP="0093469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727C9F" w14:paraId="2E8AFAFE" w14:textId="77777777" w:rsidTr="0093469F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8A47F" w14:textId="77777777" w:rsidR="00727C9F" w:rsidRDefault="00727C9F" w:rsidP="0093469F">
            <w:pPr>
              <w:pStyle w:val="Tekstpodstawowy"/>
              <w:jc w:val="right"/>
              <w:rPr>
                <w:b/>
              </w:rPr>
            </w:pPr>
            <w:r w:rsidRPr="00727C9F">
              <w:t>12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0B5143" w14:textId="77777777" w:rsidR="00727C9F" w:rsidRDefault="00727C9F" w:rsidP="0093469F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727C9F">
              <w:t>Zestaw do przygotowania cementu kostnego</w:t>
            </w:r>
            <w:r>
              <w:t xml:space="preserve"> </w:t>
            </w:r>
          </w:p>
          <w:p w14:paraId="493948DD" w14:textId="77777777" w:rsidR="00727C9F" w:rsidRDefault="00727C9F" w:rsidP="0093469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14:paraId="35AD11BD" w14:textId="77777777" w:rsidR="00727C9F" w:rsidRDefault="00727C9F" w:rsidP="0093469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lastRenderedPageBreak/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14:paraId="4B8E5621" w14:textId="77777777" w:rsidR="00727C9F" w:rsidRDefault="00727C9F" w:rsidP="0093469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727C9F" w14:paraId="087A9F5F" w14:textId="77777777" w:rsidTr="0093469F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CBB54C" w14:textId="77777777" w:rsidR="00727C9F" w:rsidRDefault="00727C9F" w:rsidP="0093469F">
            <w:pPr>
              <w:pStyle w:val="Tekstpodstawowy"/>
              <w:jc w:val="right"/>
              <w:rPr>
                <w:b/>
              </w:rPr>
            </w:pPr>
            <w:r w:rsidRPr="00727C9F">
              <w:lastRenderedPageBreak/>
              <w:t>13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F6E1FA" w14:textId="77777777" w:rsidR="00727C9F" w:rsidRDefault="00727C9F" w:rsidP="0093469F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727C9F">
              <w:t xml:space="preserve">Ostrza jednorazowe do </w:t>
            </w:r>
            <w:proofErr w:type="spellStart"/>
            <w:r w:rsidRPr="00727C9F">
              <w:t>strzygarki</w:t>
            </w:r>
            <w:proofErr w:type="spellEnd"/>
            <w:r>
              <w:t xml:space="preserve"> </w:t>
            </w:r>
          </w:p>
          <w:p w14:paraId="5B480497" w14:textId="77777777" w:rsidR="00727C9F" w:rsidRDefault="00727C9F" w:rsidP="0093469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14:paraId="74E50DB6" w14:textId="77777777" w:rsidR="00727C9F" w:rsidRDefault="00727C9F" w:rsidP="0093469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14:paraId="124BFECC" w14:textId="77777777" w:rsidR="00727C9F" w:rsidRDefault="00727C9F" w:rsidP="0093469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727C9F" w14:paraId="0B88B2D3" w14:textId="77777777" w:rsidTr="0093469F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0A905" w14:textId="77777777" w:rsidR="00727C9F" w:rsidRDefault="00727C9F" w:rsidP="0093469F">
            <w:pPr>
              <w:pStyle w:val="Tekstpodstawowy"/>
              <w:jc w:val="right"/>
              <w:rPr>
                <w:b/>
              </w:rPr>
            </w:pPr>
            <w:r w:rsidRPr="00727C9F">
              <w:t>14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A116C8" w14:textId="77777777" w:rsidR="00727C9F" w:rsidRDefault="00727C9F" w:rsidP="0093469F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727C9F">
              <w:t>Anestezjologia</w:t>
            </w:r>
            <w:r>
              <w:t xml:space="preserve"> </w:t>
            </w:r>
          </w:p>
          <w:p w14:paraId="38F3DB10" w14:textId="77777777" w:rsidR="00727C9F" w:rsidRDefault="00727C9F" w:rsidP="0093469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14:paraId="7E27B792" w14:textId="77777777" w:rsidR="00727C9F" w:rsidRDefault="00727C9F" w:rsidP="0093469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14:paraId="54BA562C" w14:textId="77777777" w:rsidR="00727C9F" w:rsidRDefault="00727C9F" w:rsidP="0093469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727C9F" w14:paraId="12E4AA08" w14:textId="77777777" w:rsidTr="0093469F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40FE27" w14:textId="77777777" w:rsidR="00727C9F" w:rsidRDefault="00727C9F" w:rsidP="0093469F">
            <w:pPr>
              <w:pStyle w:val="Tekstpodstawowy"/>
              <w:jc w:val="right"/>
              <w:rPr>
                <w:b/>
              </w:rPr>
            </w:pPr>
            <w:r w:rsidRPr="00727C9F">
              <w:t>15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62EC2B" w14:textId="77777777" w:rsidR="00727C9F" w:rsidRDefault="00727C9F" w:rsidP="0093469F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727C9F">
              <w:t>Czujniki do pomiaru rzutu serca</w:t>
            </w:r>
            <w:r>
              <w:t xml:space="preserve"> </w:t>
            </w:r>
          </w:p>
          <w:p w14:paraId="2C0B0AD5" w14:textId="77777777" w:rsidR="00727C9F" w:rsidRDefault="00727C9F" w:rsidP="0093469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14:paraId="3EAB65B8" w14:textId="77777777" w:rsidR="00727C9F" w:rsidRDefault="00727C9F" w:rsidP="0093469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14:paraId="506A239A" w14:textId="77777777" w:rsidR="00727C9F" w:rsidRDefault="00727C9F" w:rsidP="0093469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  <w:tr w:rsidR="00727C9F" w14:paraId="16B3AE57" w14:textId="77777777" w:rsidTr="0093469F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BBBA3" w14:textId="77777777" w:rsidR="00727C9F" w:rsidRDefault="00727C9F" w:rsidP="0093469F">
            <w:pPr>
              <w:pStyle w:val="Tekstpodstawowy"/>
              <w:jc w:val="right"/>
              <w:rPr>
                <w:b/>
              </w:rPr>
            </w:pPr>
            <w:r w:rsidRPr="00727C9F">
              <w:t>16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3A4808" w14:textId="77777777" w:rsidR="00727C9F" w:rsidRDefault="00727C9F" w:rsidP="0093469F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727C9F">
              <w:t>Ortopedyczne odsysanie pola operacyjnego</w:t>
            </w:r>
            <w:r>
              <w:t xml:space="preserve"> </w:t>
            </w:r>
          </w:p>
          <w:p w14:paraId="79EA69B7" w14:textId="77777777" w:rsidR="00727C9F" w:rsidRDefault="00727C9F" w:rsidP="0093469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14:paraId="30E699C7" w14:textId="77777777" w:rsidR="00727C9F" w:rsidRDefault="00727C9F" w:rsidP="0093469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14:paraId="19A62A5B" w14:textId="77777777" w:rsidR="00727C9F" w:rsidRDefault="00727C9F" w:rsidP="0093469F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lastRenderedPageBreak/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</w:tbl>
    <w:p w14:paraId="06340BD0" w14:textId="77777777" w:rsidR="00741AC8" w:rsidRPr="00741AC8" w:rsidRDefault="00741AC8" w:rsidP="00741AC8"/>
    <w:p w14:paraId="01B694AC" w14:textId="77777777" w:rsidR="000D4867" w:rsidRDefault="000D4867" w:rsidP="000D4867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14:paraId="5472333F" w14:textId="77777777" w:rsidR="000D4867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 w:rsidRPr="00AB43F2"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14:paraId="3C24CA89" w14:textId="77777777" w:rsidR="000D4867" w:rsidRPr="00AB43F2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14:paraId="6A7AC1A8" w14:textId="77777777" w:rsidR="000D4867" w:rsidRDefault="000D4867" w:rsidP="000D4867">
      <w:pPr>
        <w:pStyle w:val="Nagwek5"/>
        <w:numPr>
          <w:ilvl w:val="0"/>
          <w:numId w:val="34"/>
        </w:numPr>
        <w:spacing w:line="360" w:lineRule="auto"/>
        <w:ind w:left="36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14:paraId="02644CB6" w14:textId="77777777"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14:paraId="5CDF8D33" w14:textId="77777777"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14:paraId="0738C862" w14:textId="77777777" w:rsidR="000D4867" w:rsidRDefault="000D4867" w:rsidP="000D4867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5540"/>
        <w:gridCol w:w="5380"/>
      </w:tblGrid>
      <w:tr w:rsidR="000D4867" w14:paraId="174BFB74" w14:textId="77777777" w:rsidTr="00156BE1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86BFC78" w14:textId="77777777" w:rsidR="000D4867" w:rsidRPr="00BF6FCC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1C14928" w14:textId="77777777"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F205AE5" w14:textId="77777777"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14:paraId="58FA5925" w14:textId="77777777"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173ACFA3" w14:textId="77777777"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14:paraId="463C68F8" w14:textId="77777777"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14:paraId="1693DA3F" w14:textId="77777777"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412868CC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14:paraId="46491FA5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14:paraId="7E4FC5FE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556BA54C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1DB1308C" w14:textId="77777777"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14:paraId="31A03FD4" w14:textId="77777777" w:rsidR="000D4867" w:rsidRDefault="000D4867" w:rsidP="000D4867">
      <w:pPr>
        <w:spacing w:line="480" w:lineRule="auto"/>
        <w:jc w:val="both"/>
        <w:rPr>
          <w:rFonts w:ascii="Tahoma" w:hAnsi="Tahoma" w:cs="Tahoma"/>
          <w:sz w:val="18"/>
        </w:rPr>
      </w:pPr>
    </w:p>
    <w:p w14:paraId="6BBD811A" w14:textId="77777777"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14:paraId="600EC186" w14:textId="77777777"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14:paraId="31230DEB" w14:textId="77777777" w:rsidR="000D4867" w:rsidRPr="00965DBB" w:rsidRDefault="000D4867" w:rsidP="000D4867">
      <w:pPr>
        <w:rPr>
          <w:rFonts w:eastAsia="MS Mincho"/>
        </w:rPr>
      </w:pPr>
    </w:p>
    <w:p w14:paraId="28D9BADA" w14:textId="77777777" w:rsidR="00606FAB" w:rsidRPr="000D4867" w:rsidRDefault="00606FAB" w:rsidP="000D4867"/>
    <w:sectPr w:rsidR="00606FAB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5FF481" w14:textId="77777777" w:rsidR="002707F9" w:rsidRDefault="002707F9">
      <w:r>
        <w:separator/>
      </w:r>
    </w:p>
  </w:endnote>
  <w:endnote w:type="continuationSeparator" w:id="0">
    <w:p w14:paraId="3FB23F6D" w14:textId="77777777" w:rsidR="002707F9" w:rsidRDefault="002707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FA4FD" w14:textId="77777777" w:rsidR="00727C9F" w:rsidRDefault="00727C9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E9E8CA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0F94491B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46C53B5E" w14:textId="77777777" w:rsidR="00606FAB" w:rsidRDefault="00606FAB">
    <w:pPr>
      <w:jc w:val="right"/>
      <w:rPr>
        <w:rFonts w:ascii="Calibri" w:hAnsi="Calibri"/>
        <w:bCs/>
        <w:sz w:val="20"/>
      </w:rPr>
    </w:pPr>
  </w:p>
  <w:p w14:paraId="17836595" w14:textId="77777777"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14:paraId="26DCD634" w14:textId="77777777"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14:paraId="011250E7" w14:textId="77777777"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1FB8C1" w14:textId="77777777" w:rsidR="00727C9F" w:rsidRDefault="00727C9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556396" w14:textId="77777777" w:rsidR="002707F9" w:rsidRDefault="002707F9">
      <w:r>
        <w:separator/>
      </w:r>
    </w:p>
  </w:footnote>
  <w:footnote w:type="continuationSeparator" w:id="0">
    <w:p w14:paraId="3472511E" w14:textId="77777777" w:rsidR="002707F9" w:rsidRDefault="002707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C0D486" w14:textId="77777777" w:rsidR="00727C9F" w:rsidRDefault="00727C9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B9EE70" w14:textId="77777777"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14:paraId="1AFD4303" w14:textId="77777777"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14:paraId="01009B8B" w14:textId="77777777"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36AEBA" w14:textId="77777777" w:rsidR="00727C9F" w:rsidRDefault="00727C9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42248990">
    <w:abstractNumId w:val="11"/>
  </w:num>
  <w:num w:numId="2" w16cid:durableId="169566672">
    <w:abstractNumId w:val="21"/>
  </w:num>
  <w:num w:numId="3" w16cid:durableId="849291940">
    <w:abstractNumId w:val="24"/>
  </w:num>
  <w:num w:numId="4" w16cid:durableId="342559689">
    <w:abstractNumId w:val="6"/>
  </w:num>
  <w:num w:numId="5" w16cid:durableId="1556114001">
    <w:abstractNumId w:val="27"/>
  </w:num>
  <w:num w:numId="6" w16cid:durableId="1914199162">
    <w:abstractNumId w:val="7"/>
  </w:num>
  <w:num w:numId="7" w16cid:durableId="2103185723">
    <w:abstractNumId w:val="8"/>
  </w:num>
  <w:num w:numId="8" w16cid:durableId="1121190326">
    <w:abstractNumId w:val="30"/>
  </w:num>
  <w:num w:numId="9" w16cid:durableId="1058167209">
    <w:abstractNumId w:val="5"/>
  </w:num>
  <w:num w:numId="10" w16cid:durableId="1652832521">
    <w:abstractNumId w:val="29"/>
  </w:num>
  <w:num w:numId="11" w16cid:durableId="995840449">
    <w:abstractNumId w:val="26"/>
  </w:num>
  <w:num w:numId="12" w16cid:durableId="392699309">
    <w:abstractNumId w:val="13"/>
  </w:num>
  <w:num w:numId="13" w16cid:durableId="608665276">
    <w:abstractNumId w:val="25"/>
  </w:num>
  <w:num w:numId="14" w16cid:durableId="1092900514">
    <w:abstractNumId w:val="36"/>
  </w:num>
  <w:num w:numId="15" w16cid:durableId="1294139602">
    <w:abstractNumId w:val="22"/>
  </w:num>
  <w:num w:numId="16" w16cid:durableId="414593428">
    <w:abstractNumId w:val="33"/>
  </w:num>
  <w:num w:numId="17" w16cid:durableId="781732369">
    <w:abstractNumId w:val="12"/>
  </w:num>
  <w:num w:numId="18" w16cid:durableId="683552764">
    <w:abstractNumId w:val="16"/>
  </w:num>
  <w:num w:numId="19" w16cid:durableId="449665065">
    <w:abstractNumId w:val="32"/>
  </w:num>
  <w:num w:numId="20" w16cid:durableId="1727340367">
    <w:abstractNumId w:val="2"/>
  </w:num>
  <w:num w:numId="21" w16cid:durableId="1150950364">
    <w:abstractNumId w:val="28"/>
  </w:num>
  <w:num w:numId="22" w16cid:durableId="2104106437">
    <w:abstractNumId w:val="3"/>
  </w:num>
  <w:num w:numId="23" w16cid:durableId="1027558755">
    <w:abstractNumId w:val="14"/>
  </w:num>
  <w:num w:numId="24" w16cid:durableId="523327001">
    <w:abstractNumId w:val="31"/>
  </w:num>
  <w:num w:numId="25" w16cid:durableId="1008369029">
    <w:abstractNumId w:val="9"/>
  </w:num>
  <w:num w:numId="26" w16cid:durableId="1021204380">
    <w:abstractNumId w:val="15"/>
  </w:num>
  <w:num w:numId="27" w16cid:durableId="834808275">
    <w:abstractNumId w:val="19"/>
  </w:num>
  <w:num w:numId="28" w16cid:durableId="1317077940">
    <w:abstractNumId w:val="17"/>
  </w:num>
  <w:num w:numId="29" w16cid:durableId="1342202284">
    <w:abstractNumId w:val="4"/>
  </w:num>
  <w:num w:numId="30" w16cid:durableId="1439064796">
    <w:abstractNumId w:val="18"/>
  </w:num>
  <w:num w:numId="31" w16cid:durableId="1584026114">
    <w:abstractNumId w:val="1"/>
  </w:num>
  <w:num w:numId="32" w16cid:durableId="1462730558">
    <w:abstractNumId w:val="37"/>
  </w:num>
  <w:num w:numId="33" w16cid:durableId="1309896375">
    <w:abstractNumId w:val="35"/>
  </w:num>
  <w:num w:numId="34" w16cid:durableId="554004922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03364903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1412771713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398794275">
    <w:abstractNumId w:val="34"/>
  </w:num>
  <w:num w:numId="38" w16cid:durableId="1292321521">
    <w:abstractNumId w:val="23"/>
  </w:num>
  <w:num w:numId="39" w16cid:durableId="1774520058">
    <w:abstractNumId w:val="20"/>
  </w:num>
  <w:num w:numId="40" w16cid:durableId="1274552209">
    <w:abstractNumId w:val="10"/>
  </w:num>
  <w:num w:numId="41" w16cid:durableId="7987648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707F9"/>
    <w:rsid w:val="00020F7D"/>
    <w:rsid w:val="000867FD"/>
    <w:rsid w:val="000D4867"/>
    <w:rsid w:val="00101BF2"/>
    <w:rsid w:val="00156BE1"/>
    <w:rsid w:val="00203C73"/>
    <w:rsid w:val="002346CB"/>
    <w:rsid w:val="002707F9"/>
    <w:rsid w:val="002827B1"/>
    <w:rsid w:val="002E083F"/>
    <w:rsid w:val="003F5AA9"/>
    <w:rsid w:val="00446A72"/>
    <w:rsid w:val="00460999"/>
    <w:rsid w:val="00606FAB"/>
    <w:rsid w:val="00727C9F"/>
    <w:rsid w:val="00741AC8"/>
    <w:rsid w:val="009200B1"/>
    <w:rsid w:val="009C19AD"/>
    <w:rsid w:val="00A02D66"/>
    <w:rsid w:val="00C446A2"/>
    <w:rsid w:val="00C8648B"/>
    <w:rsid w:val="00D3160B"/>
    <w:rsid w:val="00E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5BA0AC"/>
  <w15:chartTrackingRefBased/>
  <w15:docId w15:val="{FFD4F847-1D7B-41F8-AC44-3A1920E2AB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eska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</TotalTime>
  <Pages>6</Pages>
  <Words>997</Words>
  <Characters>17716</Characters>
  <Application>Microsoft Office Word</Application>
  <DocSecurity>0</DocSecurity>
  <Lines>147</Lines>
  <Paragraphs>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18676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 Ewelina Kęska</dc:creator>
  <cp:keywords/>
  <dc:description/>
  <cp:lastModifiedBy> Ewelina Kęska</cp:lastModifiedBy>
  <cp:revision>3</cp:revision>
  <cp:lastPrinted>2001-01-24T13:21:00Z</cp:lastPrinted>
  <dcterms:created xsi:type="dcterms:W3CDTF">2023-11-28T09:06:00Z</dcterms:created>
  <dcterms:modified xsi:type="dcterms:W3CDTF">2023-11-28T09:14:00Z</dcterms:modified>
</cp:coreProperties>
</file>