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749C8B" w14:textId="71AD0EB6" w:rsidR="00A02E94" w:rsidRPr="00651E4B" w:rsidRDefault="00B16609" w:rsidP="002545B0">
      <w:pPr>
        <w:jc w:val="right"/>
      </w:pPr>
      <w:bookmarkStart w:id="0" w:name="_Hlk53520193"/>
      <w:r w:rsidRPr="00651E4B">
        <w:t>Poznań</w:t>
      </w:r>
      <w:r w:rsidR="00A02E94" w:rsidRPr="00651E4B">
        <w:t xml:space="preserve"> dnia: </w:t>
      </w:r>
      <w:r w:rsidRPr="00651E4B">
        <w:t>2023-</w:t>
      </w:r>
      <w:r w:rsidR="002C1BF3" w:rsidRPr="00651E4B">
        <w:t>12-01</w:t>
      </w:r>
    </w:p>
    <w:p w14:paraId="319FEC8D" w14:textId="77777777" w:rsidR="00B16609" w:rsidRPr="00651E4B" w:rsidRDefault="00B16609" w:rsidP="002545B0">
      <w:pPr>
        <w:rPr>
          <w:b/>
          <w:bCs/>
        </w:rPr>
      </w:pPr>
      <w:r w:rsidRPr="00651E4B">
        <w:rPr>
          <w:b/>
          <w:bCs/>
        </w:rPr>
        <w:t>Szpital Wojewódzki w Poznaniu</w:t>
      </w:r>
    </w:p>
    <w:p w14:paraId="5F429A36" w14:textId="77777777" w:rsidR="00A02E94" w:rsidRPr="00651E4B" w:rsidRDefault="00B16609" w:rsidP="002545B0">
      <w:pPr>
        <w:rPr>
          <w:b/>
          <w:bCs/>
        </w:rPr>
      </w:pPr>
      <w:r w:rsidRPr="00651E4B">
        <w:rPr>
          <w:b/>
          <w:bCs/>
        </w:rPr>
        <w:t>Dział Zamówień Publicznych</w:t>
      </w:r>
    </w:p>
    <w:p w14:paraId="19230447" w14:textId="77777777" w:rsidR="00A02E94" w:rsidRPr="00651E4B" w:rsidRDefault="00B16609" w:rsidP="002545B0">
      <w:r w:rsidRPr="00651E4B">
        <w:t>Juraszów</w:t>
      </w:r>
      <w:r w:rsidR="00A02E94" w:rsidRPr="00651E4B">
        <w:t xml:space="preserve"> </w:t>
      </w:r>
      <w:r w:rsidRPr="00651E4B">
        <w:t>7/19</w:t>
      </w:r>
    </w:p>
    <w:p w14:paraId="6F67D887" w14:textId="77777777" w:rsidR="00A02E94" w:rsidRPr="00651E4B" w:rsidRDefault="00B16609" w:rsidP="002545B0">
      <w:r w:rsidRPr="00651E4B">
        <w:t>60-479</w:t>
      </w:r>
      <w:r w:rsidR="00A02E94" w:rsidRPr="00651E4B">
        <w:t xml:space="preserve"> </w:t>
      </w:r>
      <w:r w:rsidRPr="00651E4B">
        <w:t>Poznań</w:t>
      </w:r>
    </w:p>
    <w:p w14:paraId="6C0A45DE" w14:textId="77777777" w:rsidR="002545B0" w:rsidRPr="00651E4B" w:rsidRDefault="002545B0" w:rsidP="002545B0">
      <w:pPr>
        <w:tabs>
          <w:tab w:val="left" w:pos="708"/>
          <w:tab w:val="center" w:pos="4536"/>
          <w:tab w:val="right" w:pos="9072"/>
        </w:tabs>
        <w:ind w:left="5812"/>
        <w:rPr>
          <w:bCs/>
        </w:rPr>
      </w:pPr>
    </w:p>
    <w:p w14:paraId="27A76FC9" w14:textId="0AE0C5A0" w:rsidR="00A02E94" w:rsidRPr="00651E4B" w:rsidRDefault="00A02E94" w:rsidP="002545B0">
      <w:pPr>
        <w:tabs>
          <w:tab w:val="left" w:pos="708"/>
          <w:tab w:val="center" w:pos="4536"/>
          <w:tab w:val="right" w:pos="9072"/>
        </w:tabs>
        <w:ind w:left="5812"/>
        <w:rPr>
          <w:b/>
        </w:rPr>
      </w:pPr>
      <w:r w:rsidRPr="00651E4B">
        <w:rPr>
          <w:b/>
        </w:rPr>
        <w:t>WYKONAWCY</w:t>
      </w:r>
    </w:p>
    <w:p w14:paraId="5D78371A" w14:textId="77777777" w:rsidR="00A02E94" w:rsidRPr="00651E4B" w:rsidRDefault="00A02E94" w:rsidP="002545B0">
      <w:pPr>
        <w:tabs>
          <w:tab w:val="left" w:pos="708"/>
          <w:tab w:val="center" w:pos="4536"/>
          <w:tab w:val="right" w:pos="9072"/>
        </w:tabs>
        <w:ind w:left="5812"/>
      </w:pPr>
      <w:r w:rsidRPr="00651E4B">
        <w:t>ubiegający się o zamówienie</w:t>
      </w:r>
    </w:p>
    <w:p w14:paraId="732FEBA2" w14:textId="77777777" w:rsidR="002545B0" w:rsidRPr="00651E4B" w:rsidRDefault="002545B0" w:rsidP="002545B0">
      <w:pPr>
        <w:tabs>
          <w:tab w:val="left" w:pos="708"/>
          <w:tab w:val="center" w:pos="4536"/>
          <w:tab w:val="right" w:pos="9072"/>
        </w:tabs>
        <w:ind w:left="5812"/>
      </w:pPr>
    </w:p>
    <w:p w14:paraId="251FF15C" w14:textId="77777777" w:rsidR="002545B0" w:rsidRPr="00651E4B" w:rsidRDefault="002545B0" w:rsidP="002545B0">
      <w:pPr>
        <w:tabs>
          <w:tab w:val="left" w:pos="708"/>
          <w:tab w:val="center" w:pos="4536"/>
          <w:tab w:val="right" w:pos="9072"/>
        </w:tabs>
        <w:ind w:left="5812"/>
      </w:pPr>
    </w:p>
    <w:p w14:paraId="322DD524" w14:textId="77777777" w:rsidR="00E6449E" w:rsidRPr="00651E4B" w:rsidRDefault="00E6449E" w:rsidP="00E6449E">
      <w:pPr>
        <w:pStyle w:val="Nagwek1"/>
        <w:spacing w:before="0" w:after="0"/>
        <w:rPr>
          <w:sz w:val="28"/>
        </w:rPr>
      </w:pPr>
      <w:r w:rsidRPr="00651E4B">
        <w:rPr>
          <w:sz w:val="28"/>
        </w:rPr>
        <w:t xml:space="preserve">ZAWIADOMIENIE O PONOWYM </w:t>
      </w:r>
    </w:p>
    <w:p w14:paraId="23568266" w14:textId="77777777" w:rsidR="00E6449E" w:rsidRPr="00651E4B" w:rsidRDefault="00E6449E" w:rsidP="00E6449E">
      <w:pPr>
        <w:jc w:val="center"/>
        <w:rPr>
          <w:b/>
          <w:sz w:val="28"/>
        </w:rPr>
      </w:pPr>
      <w:r w:rsidRPr="00651E4B">
        <w:rPr>
          <w:b/>
          <w:sz w:val="28"/>
        </w:rPr>
        <w:t>O WYBORZE NAJKORZYSTNIEJSZEJ OFERTY</w:t>
      </w:r>
    </w:p>
    <w:p w14:paraId="48D53EFF" w14:textId="04575C71" w:rsidR="00E6449E" w:rsidRPr="00651E4B" w:rsidRDefault="00E6449E" w:rsidP="00E6449E">
      <w:pPr>
        <w:jc w:val="center"/>
        <w:rPr>
          <w:b/>
          <w:sz w:val="28"/>
        </w:rPr>
      </w:pPr>
      <w:r w:rsidRPr="00651E4B">
        <w:rPr>
          <w:b/>
          <w:sz w:val="28"/>
        </w:rPr>
        <w:t xml:space="preserve">- dotyczy zadań nr </w:t>
      </w:r>
      <w:r w:rsidR="00711310">
        <w:rPr>
          <w:b/>
          <w:sz w:val="28"/>
        </w:rPr>
        <w:t xml:space="preserve">3, </w:t>
      </w:r>
      <w:r w:rsidRPr="00651E4B">
        <w:rPr>
          <w:b/>
          <w:sz w:val="28"/>
        </w:rPr>
        <w:t>5, 6 i  7.</w:t>
      </w:r>
    </w:p>
    <w:p w14:paraId="37DEA277" w14:textId="77777777" w:rsidR="00E6449E" w:rsidRPr="00651E4B" w:rsidRDefault="00E6449E" w:rsidP="00E6449E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2C1BF3" w:rsidRPr="00651E4B" w14:paraId="66E93899" w14:textId="77777777" w:rsidTr="001F278F">
        <w:trPr>
          <w:trHeight w:val="638"/>
        </w:trPr>
        <w:tc>
          <w:tcPr>
            <w:tcW w:w="959" w:type="dxa"/>
            <w:hideMark/>
          </w:tcPr>
          <w:p w14:paraId="32D3DDF3" w14:textId="77777777" w:rsidR="002C1BF3" w:rsidRPr="00651E4B" w:rsidRDefault="002C1BF3" w:rsidP="001F278F">
            <w:pPr>
              <w:jc w:val="both"/>
              <w:rPr>
                <w:sz w:val="22"/>
                <w:szCs w:val="22"/>
              </w:rPr>
            </w:pPr>
            <w:r w:rsidRPr="00651E4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hideMark/>
          </w:tcPr>
          <w:p w14:paraId="04F673B8" w14:textId="77777777" w:rsidR="002C1BF3" w:rsidRPr="00651E4B" w:rsidRDefault="002C1BF3" w:rsidP="001F278F">
            <w:pPr>
              <w:jc w:val="both"/>
              <w:rPr>
                <w:bCs/>
                <w:sz w:val="22"/>
                <w:szCs w:val="22"/>
              </w:rPr>
            </w:pPr>
            <w:r w:rsidRPr="00651E4B">
              <w:rPr>
                <w:sz w:val="22"/>
                <w:szCs w:val="22"/>
              </w:rPr>
              <w:t>postępowania o udzielenie zamówienia publicznego, prowadzonego w trybie podstawowym bez negocjacji - art. 275 pkt. 1 ustawy Pzp</w:t>
            </w:r>
            <w:r w:rsidRPr="00651E4B">
              <w:rPr>
                <w:b/>
                <w:sz w:val="22"/>
                <w:szCs w:val="22"/>
              </w:rPr>
              <w:t xml:space="preserve"> </w:t>
            </w:r>
            <w:r w:rsidRPr="00651E4B">
              <w:rPr>
                <w:bCs/>
                <w:sz w:val="22"/>
                <w:szCs w:val="22"/>
              </w:rPr>
              <w:t>na</w:t>
            </w:r>
            <w:r w:rsidRPr="00651E4B">
              <w:rPr>
                <w:b/>
                <w:sz w:val="22"/>
                <w:szCs w:val="22"/>
              </w:rPr>
              <w:t xml:space="preserve"> </w:t>
            </w:r>
            <w:r w:rsidRPr="00651E4B">
              <w:rPr>
                <w:bCs/>
                <w:sz w:val="22"/>
                <w:szCs w:val="22"/>
              </w:rPr>
              <w:t>”</w:t>
            </w:r>
            <w:r w:rsidRPr="00651E4B">
              <w:rPr>
                <w:b/>
                <w:bCs/>
                <w:sz w:val="22"/>
                <w:szCs w:val="22"/>
              </w:rPr>
              <w:t>Zakup artykułów gospodarstwa domowego na potrzeby Szpitala Wojewódzkiego w Poznaniu</w:t>
            </w:r>
            <w:r w:rsidRPr="00651E4B">
              <w:rPr>
                <w:bCs/>
                <w:sz w:val="22"/>
                <w:szCs w:val="22"/>
              </w:rPr>
              <w:t>”</w:t>
            </w:r>
            <w:r w:rsidRPr="00651E4B">
              <w:rPr>
                <w:b/>
                <w:sz w:val="22"/>
                <w:szCs w:val="22"/>
              </w:rPr>
              <w:t xml:space="preserve"> </w:t>
            </w:r>
            <w:r w:rsidRPr="00651E4B">
              <w:rPr>
                <w:bCs/>
                <w:sz w:val="22"/>
                <w:szCs w:val="22"/>
              </w:rPr>
              <w:t>– znak sprawy</w:t>
            </w:r>
            <w:r w:rsidRPr="00651E4B">
              <w:rPr>
                <w:b/>
                <w:sz w:val="22"/>
                <w:szCs w:val="22"/>
              </w:rPr>
              <w:t xml:space="preserve"> SZW/DZP/112/2023</w:t>
            </w:r>
            <w:r w:rsidRPr="00651E4B">
              <w:rPr>
                <w:bCs/>
                <w:sz w:val="22"/>
                <w:szCs w:val="22"/>
              </w:rPr>
              <w:t>.</w:t>
            </w:r>
          </w:p>
          <w:p w14:paraId="7DC21569" w14:textId="77777777" w:rsidR="002C1BF3" w:rsidRPr="00651E4B" w:rsidRDefault="002C1BF3" w:rsidP="001F278F">
            <w:pPr>
              <w:jc w:val="both"/>
              <w:rPr>
                <w:bCs/>
                <w:sz w:val="22"/>
                <w:szCs w:val="22"/>
              </w:rPr>
            </w:pPr>
          </w:p>
          <w:p w14:paraId="19BC467F" w14:textId="77777777" w:rsidR="002C1BF3" w:rsidRPr="00651E4B" w:rsidRDefault="002C1BF3" w:rsidP="001F278F">
            <w:pPr>
              <w:jc w:val="both"/>
              <w:rPr>
                <w:sz w:val="22"/>
                <w:szCs w:val="22"/>
              </w:rPr>
            </w:pPr>
          </w:p>
        </w:tc>
      </w:tr>
    </w:tbl>
    <w:p w14:paraId="7C0B16DE" w14:textId="1C6E23BC" w:rsidR="00E6449E" w:rsidRDefault="00E6449E" w:rsidP="00E6449E">
      <w:pPr>
        <w:pStyle w:val="Nagwek"/>
        <w:tabs>
          <w:tab w:val="left" w:pos="708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Zamawiający, </w:t>
      </w:r>
      <w:r>
        <w:rPr>
          <w:b/>
          <w:sz w:val="22"/>
          <w:szCs w:val="22"/>
        </w:rPr>
        <w:t>Szpital Wojewódzki w Poznaniu, Dział Zamówień Publicznych</w:t>
      </w:r>
      <w:r>
        <w:rPr>
          <w:sz w:val="22"/>
          <w:szCs w:val="22"/>
        </w:rPr>
        <w:t xml:space="preserve">, działając na podstawie art. 253 ust. 1 ustawy z dnia 11 września 2019r. Prawo zamówień publicznych (t.j. Dz. U. z 2022r. poz. 1710), zwanej dalej „ustawą Pzp”, zawiadamia, że wykonawca którego oferta została pierwotnie wybrana jako najkorzystniejsza w zadaniach nr 5, 6 i 7 – PH Energia S.C ul. Warszawska 151, 25-547 Kielce wycofał się z podpisania umowy. </w:t>
      </w:r>
    </w:p>
    <w:p w14:paraId="50794326" w14:textId="77777777" w:rsidR="00E6449E" w:rsidRDefault="00E6449E" w:rsidP="00E6449E">
      <w:pPr>
        <w:pStyle w:val="Nagwek"/>
        <w:tabs>
          <w:tab w:val="left" w:pos="708"/>
        </w:tabs>
        <w:jc w:val="both"/>
        <w:rPr>
          <w:sz w:val="22"/>
          <w:szCs w:val="22"/>
        </w:rPr>
      </w:pPr>
    </w:p>
    <w:p w14:paraId="5711F66C" w14:textId="77777777" w:rsidR="00E6449E" w:rsidRDefault="00E6449E" w:rsidP="00E6449E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dokonał ponownego badania i oceny ofert spośród ofert pozostałych w postępowaniu wykonawców i wybrał ofertę:</w:t>
      </w:r>
    </w:p>
    <w:p w14:paraId="38083C8C" w14:textId="77777777" w:rsidR="002C1BF3" w:rsidRPr="00887E27" w:rsidRDefault="002C1BF3" w:rsidP="002C1BF3">
      <w:pPr>
        <w:jc w:val="both"/>
        <w:rPr>
          <w:b/>
          <w:sz w:val="22"/>
          <w:szCs w:val="22"/>
        </w:rPr>
      </w:pPr>
      <w:r w:rsidRPr="00887E27">
        <w:rPr>
          <w:b/>
          <w:sz w:val="22"/>
          <w:szCs w:val="22"/>
        </w:rPr>
        <w:t>ADI Hurtownia Chemii Gospodarczej Sp. z o.o.</w:t>
      </w:r>
    </w:p>
    <w:p w14:paraId="2F078FEA" w14:textId="77777777" w:rsidR="002C1BF3" w:rsidRPr="00887E27" w:rsidRDefault="002C1BF3" w:rsidP="002C1BF3">
      <w:pPr>
        <w:jc w:val="both"/>
        <w:rPr>
          <w:bCs/>
          <w:sz w:val="22"/>
          <w:szCs w:val="22"/>
        </w:rPr>
      </w:pPr>
      <w:r w:rsidRPr="00887E27">
        <w:rPr>
          <w:bCs/>
          <w:sz w:val="22"/>
          <w:szCs w:val="22"/>
        </w:rPr>
        <w:t>Kamienna 12</w:t>
      </w:r>
    </w:p>
    <w:p w14:paraId="5028E1AB" w14:textId="77777777" w:rsidR="002C1BF3" w:rsidRPr="00887E27" w:rsidRDefault="002C1BF3" w:rsidP="002C1BF3">
      <w:pPr>
        <w:jc w:val="both"/>
        <w:rPr>
          <w:bCs/>
          <w:sz w:val="22"/>
          <w:szCs w:val="22"/>
        </w:rPr>
      </w:pPr>
      <w:r w:rsidRPr="00887E27">
        <w:rPr>
          <w:bCs/>
          <w:sz w:val="22"/>
          <w:szCs w:val="22"/>
        </w:rPr>
        <w:t>60-002 Poznań</w:t>
      </w:r>
    </w:p>
    <w:p w14:paraId="5D1CD3D1" w14:textId="777665A9" w:rsidR="00E6449E" w:rsidRDefault="00E6449E" w:rsidP="00E6449E">
      <w:pPr>
        <w:jc w:val="both"/>
        <w:rPr>
          <w:sz w:val="22"/>
          <w:szCs w:val="22"/>
        </w:rPr>
      </w:pPr>
      <w:r>
        <w:rPr>
          <w:sz w:val="22"/>
          <w:szCs w:val="22"/>
        </w:rPr>
        <w:t>jako najkorzystniejszą, gdyż uzyskała największą liczbę punktów po ponownym badaniu i ocenie ofert.</w:t>
      </w:r>
    </w:p>
    <w:p w14:paraId="6C08D3F1" w14:textId="77777777" w:rsidR="00D14743" w:rsidRDefault="00D14743" w:rsidP="00D14743">
      <w:pPr>
        <w:jc w:val="both"/>
        <w:rPr>
          <w:rFonts w:ascii="Arial" w:hAnsi="Arial" w:cs="Arial"/>
          <w:color w:val="000000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B16609" w:rsidRPr="00651E4B" w14:paraId="5038EEC6" w14:textId="77777777" w:rsidTr="00887E27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80252" w14:textId="32614C29" w:rsidR="00B16609" w:rsidRPr="00651E4B" w:rsidRDefault="00B16609" w:rsidP="002545B0">
            <w:pPr>
              <w:jc w:val="both"/>
              <w:rPr>
                <w:sz w:val="22"/>
                <w:szCs w:val="22"/>
              </w:rPr>
            </w:pPr>
            <w:r w:rsidRPr="00651E4B">
              <w:rPr>
                <w:b/>
                <w:bCs/>
                <w:sz w:val="22"/>
                <w:szCs w:val="22"/>
              </w:rPr>
              <w:t xml:space="preserve">Zadanie nr </w:t>
            </w:r>
            <w:r w:rsidR="00887E27" w:rsidRPr="00651E4B">
              <w:rPr>
                <w:b/>
                <w:bCs/>
                <w:sz w:val="22"/>
                <w:szCs w:val="22"/>
              </w:rPr>
              <w:t>5</w:t>
            </w:r>
          </w:p>
          <w:p w14:paraId="0A3DBA91" w14:textId="77777777" w:rsidR="00B16609" w:rsidRPr="00651E4B" w:rsidRDefault="00B16609" w:rsidP="002545B0">
            <w:pPr>
              <w:jc w:val="both"/>
              <w:rPr>
                <w:b/>
                <w:sz w:val="22"/>
                <w:szCs w:val="22"/>
              </w:rPr>
            </w:pPr>
            <w:r w:rsidRPr="00651E4B">
              <w:rPr>
                <w:b/>
                <w:sz w:val="22"/>
                <w:szCs w:val="22"/>
              </w:rPr>
              <w:t>ADI Hurtownia Chemii Gospodarczej Sp. z o.o.</w:t>
            </w:r>
          </w:p>
          <w:p w14:paraId="7A3D9009" w14:textId="77777777" w:rsidR="00AD0A7B" w:rsidRPr="00651E4B" w:rsidRDefault="00AD0A7B" w:rsidP="00AD0A7B">
            <w:pPr>
              <w:jc w:val="both"/>
              <w:rPr>
                <w:bCs/>
                <w:sz w:val="22"/>
                <w:szCs w:val="22"/>
              </w:rPr>
            </w:pPr>
            <w:r w:rsidRPr="00651E4B">
              <w:rPr>
                <w:bCs/>
                <w:sz w:val="22"/>
                <w:szCs w:val="22"/>
              </w:rPr>
              <w:t>Kamienna 12</w:t>
            </w:r>
          </w:p>
          <w:p w14:paraId="26CBA32E" w14:textId="77777777" w:rsidR="00AD0A7B" w:rsidRPr="00651E4B" w:rsidRDefault="00AD0A7B" w:rsidP="00AD0A7B">
            <w:pPr>
              <w:jc w:val="both"/>
              <w:rPr>
                <w:bCs/>
                <w:sz w:val="22"/>
                <w:szCs w:val="22"/>
              </w:rPr>
            </w:pPr>
            <w:r w:rsidRPr="00651E4B">
              <w:rPr>
                <w:bCs/>
                <w:sz w:val="22"/>
                <w:szCs w:val="22"/>
              </w:rPr>
              <w:t>60-002 Poznań</w:t>
            </w:r>
          </w:p>
          <w:p w14:paraId="0EB8B8EE" w14:textId="283A29BF" w:rsidR="00B16609" w:rsidRPr="00651E4B" w:rsidRDefault="00B16609" w:rsidP="002545B0">
            <w:pPr>
              <w:jc w:val="both"/>
              <w:rPr>
                <w:bCs/>
                <w:sz w:val="22"/>
                <w:szCs w:val="22"/>
              </w:rPr>
            </w:pPr>
            <w:r w:rsidRPr="00651E4B">
              <w:rPr>
                <w:sz w:val="22"/>
                <w:szCs w:val="22"/>
              </w:rPr>
              <w:t xml:space="preserve">za cenę brutto </w:t>
            </w:r>
            <w:r w:rsidR="00651E4B">
              <w:rPr>
                <w:b/>
                <w:sz w:val="22"/>
                <w:szCs w:val="22"/>
              </w:rPr>
              <w:t>3 075</w:t>
            </w:r>
            <w:r w:rsidRPr="00651E4B">
              <w:rPr>
                <w:b/>
                <w:sz w:val="22"/>
                <w:szCs w:val="22"/>
              </w:rPr>
              <w:t>.00 zł</w:t>
            </w:r>
            <w:r w:rsidRPr="00651E4B">
              <w:rPr>
                <w:bCs/>
                <w:sz w:val="22"/>
                <w:szCs w:val="22"/>
              </w:rPr>
              <w:t>.</w:t>
            </w:r>
          </w:p>
          <w:p w14:paraId="5F29589A" w14:textId="06CA906D" w:rsidR="00B16609" w:rsidRPr="00651E4B" w:rsidRDefault="00B16609" w:rsidP="002545B0">
            <w:pPr>
              <w:jc w:val="both"/>
              <w:rPr>
                <w:sz w:val="22"/>
                <w:szCs w:val="22"/>
              </w:rPr>
            </w:pPr>
            <w:r w:rsidRPr="00651E4B">
              <w:rPr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651E4B">
              <w:rPr>
                <w:color w:val="000000"/>
                <w:sz w:val="22"/>
                <w:szCs w:val="22"/>
              </w:rPr>
              <w:t>:</w:t>
            </w:r>
            <w:r w:rsidR="002545B0" w:rsidRPr="00651E4B">
              <w:rPr>
                <w:color w:val="000000"/>
                <w:sz w:val="22"/>
                <w:szCs w:val="22"/>
              </w:rPr>
              <w:t xml:space="preserve"> </w:t>
            </w:r>
            <w:r w:rsidRPr="00651E4B">
              <w:rPr>
                <w:sz w:val="22"/>
                <w:szCs w:val="22"/>
              </w:rPr>
              <w:t>Oferta spełnia wymogi formalno-prawne i jest zgodna z SWZ.</w:t>
            </w:r>
          </w:p>
        </w:tc>
      </w:tr>
      <w:tr w:rsidR="00B16609" w:rsidRPr="00651E4B" w14:paraId="1B5569B3" w14:textId="77777777" w:rsidTr="00887E27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18E50" w14:textId="5A60AEAD" w:rsidR="00B16609" w:rsidRPr="00651E4B" w:rsidRDefault="00B16609" w:rsidP="002545B0">
            <w:pPr>
              <w:jc w:val="both"/>
              <w:rPr>
                <w:sz w:val="22"/>
                <w:szCs w:val="22"/>
              </w:rPr>
            </w:pPr>
            <w:r w:rsidRPr="00651E4B">
              <w:rPr>
                <w:b/>
                <w:bCs/>
                <w:sz w:val="22"/>
                <w:szCs w:val="22"/>
              </w:rPr>
              <w:t xml:space="preserve">Zadanie nr </w:t>
            </w:r>
            <w:r w:rsidR="00887E27" w:rsidRPr="00651E4B">
              <w:rPr>
                <w:b/>
                <w:bCs/>
                <w:sz w:val="22"/>
                <w:szCs w:val="22"/>
              </w:rPr>
              <w:t>6</w:t>
            </w:r>
          </w:p>
          <w:p w14:paraId="76FD4C9B" w14:textId="77777777" w:rsidR="00B16609" w:rsidRPr="00651E4B" w:rsidRDefault="00B16609" w:rsidP="002545B0">
            <w:pPr>
              <w:jc w:val="both"/>
              <w:rPr>
                <w:b/>
                <w:sz w:val="22"/>
                <w:szCs w:val="22"/>
              </w:rPr>
            </w:pPr>
            <w:r w:rsidRPr="00651E4B">
              <w:rPr>
                <w:b/>
                <w:sz w:val="22"/>
                <w:szCs w:val="22"/>
              </w:rPr>
              <w:t>ADI Hurtownia Chemii Gospodarczej Sp. z o.o.</w:t>
            </w:r>
          </w:p>
          <w:p w14:paraId="6D3FE391" w14:textId="77777777" w:rsidR="00AD0A7B" w:rsidRPr="00651E4B" w:rsidRDefault="00AD0A7B" w:rsidP="00AD0A7B">
            <w:pPr>
              <w:jc w:val="both"/>
              <w:rPr>
                <w:bCs/>
                <w:sz w:val="22"/>
                <w:szCs w:val="22"/>
              </w:rPr>
            </w:pPr>
            <w:r w:rsidRPr="00651E4B">
              <w:rPr>
                <w:bCs/>
                <w:sz w:val="22"/>
                <w:szCs w:val="22"/>
              </w:rPr>
              <w:t>Kamienna 12</w:t>
            </w:r>
          </w:p>
          <w:p w14:paraId="470A12EF" w14:textId="77777777" w:rsidR="00AD0A7B" w:rsidRPr="00651E4B" w:rsidRDefault="00AD0A7B" w:rsidP="00AD0A7B">
            <w:pPr>
              <w:jc w:val="both"/>
              <w:rPr>
                <w:bCs/>
                <w:sz w:val="22"/>
                <w:szCs w:val="22"/>
              </w:rPr>
            </w:pPr>
            <w:r w:rsidRPr="00651E4B">
              <w:rPr>
                <w:bCs/>
                <w:sz w:val="22"/>
                <w:szCs w:val="22"/>
              </w:rPr>
              <w:t>60-002 Poznań</w:t>
            </w:r>
          </w:p>
          <w:p w14:paraId="2F21ACAB" w14:textId="43FA378E" w:rsidR="00B16609" w:rsidRPr="00651E4B" w:rsidRDefault="00B16609" w:rsidP="002545B0">
            <w:pPr>
              <w:jc w:val="both"/>
              <w:rPr>
                <w:bCs/>
                <w:sz w:val="22"/>
                <w:szCs w:val="22"/>
              </w:rPr>
            </w:pPr>
            <w:r w:rsidRPr="00651E4B">
              <w:rPr>
                <w:sz w:val="22"/>
                <w:szCs w:val="22"/>
              </w:rPr>
              <w:t xml:space="preserve">za cenę brutto </w:t>
            </w:r>
            <w:r w:rsidR="00651E4B">
              <w:rPr>
                <w:b/>
                <w:sz w:val="22"/>
                <w:szCs w:val="22"/>
              </w:rPr>
              <w:t>20 056.53</w:t>
            </w:r>
            <w:r w:rsidRPr="00651E4B">
              <w:rPr>
                <w:b/>
                <w:sz w:val="22"/>
                <w:szCs w:val="22"/>
              </w:rPr>
              <w:t xml:space="preserve"> zł</w:t>
            </w:r>
            <w:r w:rsidRPr="00651E4B">
              <w:rPr>
                <w:bCs/>
                <w:sz w:val="22"/>
                <w:szCs w:val="22"/>
              </w:rPr>
              <w:t>.</w:t>
            </w:r>
          </w:p>
          <w:p w14:paraId="5B606026" w14:textId="0FEF4ECA" w:rsidR="00B16609" w:rsidRPr="00651E4B" w:rsidRDefault="00B16609" w:rsidP="002545B0">
            <w:pPr>
              <w:jc w:val="both"/>
              <w:rPr>
                <w:sz w:val="22"/>
                <w:szCs w:val="22"/>
              </w:rPr>
            </w:pPr>
            <w:r w:rsidRPr="00651E4B">
              <w:rPr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651E4B">
              <w:rPr>
                <w:color w:val="000000"/>
                <w:sz w:val="22"/>
                <w:szCs w:val="22"/>
              </w:rPr>
              <w:t>:</w:t>
            </w:r>
            <w:r w:rsidR="002545B0" w:rsidRPr="00651E4B">
              <w:rPr>
                <w:color w:val="000000"/>
                <w:sz w:val="22"/>
                <w:szCs w:val="22"/>
              </w:rPr>
              <w:t xml:space="preserve"> </w:t>
            </w:r>
            <w:r w:rsidRPr="00651E4B">
              <w:rPr>
                <w:sz w:val="22"/>
                <w:szCs w:val="22"/>
              </w:rPr>
              <w:t>Oferta spełnia wymogi formalno-prawne i jest zgodna z SWZ.</w:t>
            </w:r>
          </w:p>
        </w:tc>
      </w:tr>
      <w:tr w:rsidR="00B16609" w:rsidRPr="00651E4B" w14:paraId="1F845874" w14:textId="77777777" w:rsidTr="00887E27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4ADFA" w14:textId="6181434C" w:rsidR="00B16609" w:rsidRPr="00651E4B" w:rsidRDefault="00B16609" w:rsidP="002545B0">
            <w:pPr>
              <w:jc w:val="both"/>
              <w:rPr>
                <w:sz w:val="22"/>
                <w:szCs w:val="22"/>
              </w:rPr>
            </w:pPr>
            <w:r w:rsidRPr="00651E4B">
              <w:rPr>
                <w:b/>
                <w:bCs/>
                <w:sz w:val="22"/>
                <w:szCs w:val="22"/>
              </w:rPr>
              <w:t xml:space="preserve">Zadanie nr </w:t>
            </w:r>
            <w:r w:rsidR="00887E27" w:rsidRPr="00651E4B">
              <w:rPr>
                <w:b/>
                <w:bCs/>
                <w:sz w:val="22"/>
                <w:szCs w:val="22"/>
              </w:rPr>
              <w:t>7</w:t>
            </w:r>
          </w:p>
          <w:p w14:paraId="0B08A410" w14:textId="77777777" w:rsidR="00887E27" w:rsidRPr="00651E4B" w:rsidRDefault="00887E27" w:rsidP="00887E27">
            <w:pPr>
              <w:jc w:val="both"/>
              <w:rPr>
                <w:b/>
                <w:sz w:val="22"/>
                <w:szCs w:val="22"/>
              </w:rPr>
            </w:pPr>
            <w:r w:rsidRPr="00651E4B">
              <w:rPr>
                <w:b/>
                <w:sz w:val="22"/>
                <w:szCs w:val="22"/>
              </w:rPr>
              <w:t>ADI Hurtownia Chemii Gospodarczej Sp. z o.o.</w:t>
            </w:r>
          </w:p>
          <w:p w14:paraId="658AAEA3" w14:textId="77777777" w:rsidR="00887E27" w:rsidRPr="00651E4B" w:rsidRDefault="00887E27" w:rsidP="00887E27">
            <w:pPr>
              <w:jc w:val="both"/>
              <w:rPr>
                <w:bCs/>
                <w:sz w:val="22"/>
                <w:szCs w:val="22"/>
              </w:rPr>
            </w:pPr>
            <w:r w:rsidRPr="00651E4B">
              <w:rPr>
                <w:bCs/>
                <w:sz w:val="22"/>
                <w:szCs w:val="22"/>
              </w:rPr>
              <w:t>Kamienna 12</w:t>
            </w:r>
          </w:p>
          <w:p w14:paraId="145A7F3B" w14:textId="77777777" w:rsidR="00887E27" w:rsidRPr="00651E4B" w:rsidRDefault="00887E27" w:rsidP="00887E27">
            <w:pPr>
              <w:jc w:val="both"/>
              <w:rPr>
                <w:bCs/>
                <w:sz w:val="22"/>
                <w:szCs w:val="22"/>
              </w:rPr>
            </w:pPr>
            <w:r w:rsidRPr="00651E4B">
              <w:rPr>
                <w:bCs/>
                <w:sz w:val="22"/>
                <w:szCs w:val="22"/>
              </w:rPr>
              <w:t>60-002 Poznań</w:t>
            </w:r>
          </w:p>
          <w:p w14:paraId="1B40FD32" w14:textId="45092D96" w:rsidR="00B16609" w:rsidRPr="00651E4B" w:rsidRDefault="00B16609" w:rsidP="002545B0">
            <w:pPr>
              <w:jc w:val="both"/>
              <w:rPr>
                <w:bCs/>
                <w:sz w:val="22"/>
                <w:szCs w:val="22"/>
              </w:rPr>
            </w:pPr>
            <w:r w:rsidRPr="00651E4B">
              <w:rPr>
                <w:sz w:val="22"/>
                <w:szCs w:val="22"/>
              </w:rPr>
              <w:t xml:space="preserve">za cenę brutto </w:t>
            </w:r>
            <w:r w:rsidR="00651E4B">
              <w:rPr>
                <w:b/>
                <w:sz w:val="22"/>
                <w:szCs w:val="22"/>
              </w:rPr>
              <w:t>2 656.80</w:t>
            </w:r>
            <w:r w:rsidRPr="00651E4B">
              <w:rPr>
                <w:b/>
                <w:sz w:val="22"/>
                <w:szCs w:val="22"/>
              </w:rPr>
              <w:t xml:space="preserve"> zł</w:t>
            </w:r>
            <w:r w:rsidRPr="00651E4B">
              <w:rPr>
                <w:bCs/>
                <w:sz w:val="22"/>
                <w:szCs w:val="22"/>
              </w:rPr>
              <w:t>.</w:t>
            </w:r>
          </w:p>
          <w:p w14:paraId="14125CF1" w14:textId="3B1FCA96" w:rsidR="00B16609" w:rsidRPr="00651E4B" w:rsidRDefault="00B16609" w:rsidP="002545B0">
            <w:pPr>
              <w:jc w:val="both"/>
              <w:rPr>
                <w:sz w:val="22"/>
                <w:szCs w:val="22"/>
              </w:rPr>
            </w:pPr>
            <w:r w:rsidRPr="00651E4B">
              <w:rPr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651E4B">
              <w:rPr>
                <w:color w:val="000000"/>
                <w:sz w:val="22"/>
                <w:szCs w:val="22"/>
              </w:rPr>
              <w:t>:</w:t>
            </w:r>
            <w:r w:rsidR="002545B0" w:rsidRPr="00651E4B">
              <w:rPr>
                <w:color w:val="000000"/>
                <w:sz w:val="22"/>
                <w:szCs w:val="22"/>
              </w:rPr>
              <w:t xml:space="preserve"> </w:t>
            </w:r>
            <w:r w:rsidRPr="00651E4B">
              <w:rPr>
                <w:sz w:val="22"/>
                <w:szCs w:val="22"/>
              </w:rPr>
              <w:t>Oferta spełnia wymogi formalno-prawne i jest zgodna z SWZ.</w:t>
            </w:r>
          </w:p>
        </w:tc>
      </w:tr>
    </w:tbl>
    <w:p w14:paraId="225E1EFE" w14:textId="77777777" w:rsidR="002545B0" w:rsidRDefault="002545B0" w:rsidP="002545B0">
      <w:pPr>
        <w:jc w:val="both"/>
        <w:rPr>
          <w:rFonts w:ascii="Arial" w:hAnsi="Arial" w:cs="Arial"/>
          <w:color w:val="000000"/>
        </w:rPr>
      </w:pPr>
    </w:p>
    <w:p w14:paraId="7BE1C6DF" w14:textId="1F974510" w:rsidR="00D14743" w:rsidRDefault="00D14743" w:rsidP="002545B0">
      <w:pPr>
        <w:jc w:val="both"/>
        <w:rPr>
          <w:rFonts w:ascii="Arial" w:hAnsi="Arial" w:cs="Arial"/>
          <w:color w:val="000000"/>
        </w:rPr>
      </w:pPr>
      <w:r w:rsidRPr="00D14743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969"/>
        <w:gridCol w:w="2126"/>
        <w:gridCol w:w="1560"/>
      </w:tblGrid>
      <w:tr w:rsidR="00B16609" w:rsidRPr="00AA09AC" w14:paraId="60A81376" w14:textId="77777777" w:rsidTr="00887E2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E0DBA" w14:textId="77777777" w:rsidR="00B16609" w:rsidRPr="00AA09AC" w:rsidRDefault="00B16609" w:rsidP="002545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A09AC">
              <w:rPr>
                <w:rFonts w:ascii="Arial" w:hAnsi="Arial" w:cs="Arial"/>
                <w:sz w:val="20"/>
                <w:szCs w:val="20"/>
              </w:rPr>
              <w:t>5 - Zadanie nr 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17302" w14:textId="77777777" w:rsidR="00B16609" w:rsidRPr="00AA09AC" w:rsidRDefault="00B16609" w:rsidP="002545B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09AC">
              <w:rPr>
                <w:rFonts w:ascii="Arial" w:hAnsi="Arial" w:cs="Arial"/>
                <w:b/>
                <w:bCs/>
                <w:sz w:val="20"/>
                <w:szCs w:val="20"/>
              </w:rPr>
              <w:t>PH Energia S.C. P.Wielgo H.Widomski</w:t>
            </w:r>
          </w:p>
          <w:p w14:paraId="6705F6C8" w14:textId="77777777" w:rsidR="00B16609" w:rsidRPr="00AA09AC" w:rsidRDefault="00B16609" w:rsidP="002545B0">
            <w:pPr>
              <w:rPr>
                <w:rFonts w:ascii="Arial" w:hAnsi="Arial" w:cs="Arial"/>
                <w:sz w:val="20"/>
                <w:szCs w:val="20"/>
              </w:rPr>
            </w:pPr>
            <w:r w:rsidRPr="00AA09AC">
              <w:rPr>
                <w:rFonts w:ascii="Arial" w:hAnsi="Arial" w:cs="Arial"/>
                <w:sz w:val="20"/>
                <w:szCs w:val="20"/>
              </w:rPr>
              <w:t>Warszawska 151</w:t>
            </w:r>
          </w:p>
          <w:p w14:paraId="6AD93570" w14:textId="77777777" w:rsidR="00B16609" w:rsidRPr="00AA09AC" w:rsidRDefault="00B16609" w:rsidP="002545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A09AC">
              <w:rPr>
                <w:rFonts w:ascii="Arial" w:hAnsi="Arial" w:cs="Arial"/>
                <w:sz w:val="20"/>
                <w:szCs w:val="20"/>
              </w:rPr>
              <w:t>25-547 Kielce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1F744" w14:textId="77777777" w:rsidR="00AD0A7B" w:rsidRPr="00AA09AC" w:rsidRDefault="00AD0A7B" w:rsidP="002545B0">
            <w:pPr>
              <w:rPr>
                <w:rFonts w:ascii="Arial" w:hAnsi="Arial" w:cs="Arial"/>
                <w:sz w:val="20"/>
                <w:szCs w:val="20"/>
              </w:rPr>
            </w:pPr>
          </w:p>
          <w:p w14:paraId="29E40146" w14:textId="4B279489" w:rsidR="00B16609" w:rsidRPr="00AA09AC" w:rsidRDefault="00B16609" w:rsidP="002545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A09AC">
              <w:rPr>
                <w:rFonts w:ascii="Arial" w:hAnsi="Arial" w:cs="Arial"/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528C3" w14:textId="77777777" w:rsidR="00651E4B" w:rsidRDefault="00651E4B" w:rsidP="002545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B11B060" w14:textId="70CE9C0A" w:rsidR="00B16609" w:rsidRPr="00AA09AC" w:rsidRDefault="00887E27" w:rsidP="002545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="00B16609" w:rsidRPr="00AA09AC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</w:tr>
      <w:tr w:rsidR="00B16609" w:rsidRPr="00AA09AC" w14:paraId="0865AE56" w14:textId="77777777" w:rsidTr="00887E2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F85BD" w14:textId="77777777" w:rsidR="00B16609" w:rsidRPr="00AA09AC" w:rsidRDefault="00B16609" w:rsidP="002545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A09AC">
              <w:rPr>
                <w:rFonts w:ascii="Arial" w:hAnsi="Arial" w:cs="Arial"/>
                <w:sz w:val="20"/>
                <w:szCs w:val="20"/>
              </w:rPr>
              <w:lastRenderedPageBreak/>
              <w:t>5 - Zadanie nr 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A5E68" w14:textId="77777777" w:rsidR="00B16609" w:rsidRPr="00AA09AC" w:rsidRDefault="00B16609" w:rsidP="002545B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09AC">
              <w:rPr>
                <w:rFonts w:ascii="Arial" w:hAnsi="Arial" w:cs="Arial"/>
                <w:b/>
                <w:bCs/>
                <w:sz w:val="20"/>
                <w:szCs w:val="20"/>
              </w:rPr>
              <w:t>ADI Hurtownia Chemii Gospodarczej Sp. z o.o.</w:t>
            </w:r>
          </w:p>
          <w:p w14:paraId="77980E06" w14:textId="77777777" w:rsidR="00AD0A7B" w:rsidRPr="00AA09AC" w:rsidRDefault="00AD0A7B" w:rsidP="00AD0A7B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AA09AC">
              <w:rPr>
                <w:rFonts w:ascii="Arial" w:hAnsi="Arial" w:cs="Arial"/>
                <w:bCs/>
                <w:sz w:val="20"/>
                <w:szCs w:val="20"/>
              </w:rPr>
              <w:t>Kamienna 12</w:t>
            </w:r>
          </w:p>
          <w:p w14:paraId="1442EDC0" w14:textId="1864402E" w:rsidR="00B16609" w:rsidRPr="00AA09AC" w:rsidRDefault="00AD0A7B" w:rsidP="00AD0A7B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AA09AC">
              <w:rPr>
                <w:rFonts w:ascii="Arial" w:hAnsi="Arial" w:cs="Arial"/>
                <w:bCs/>
                <w:sz w:val="20"/>
                <w:szCs w:val="20"/>
              </w:rPr>
              <w:t>60-002 Poznań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569CF" w14:textId="77777777" w:rsidR="00AD0A7B" w:rsidRPr="00AA09AC" w:rsidRDefault="00AD0A7B" w:rsidP="002545B0">
            <w:pPr>
              <w:rPr>
                <w:rFonts w:ascii="Arial" w:hAnsi="Arial" w:cs="Arial"/>
                <w:sz w:val="20"/>
                <w:szCs w:val="20"/>
              </w:rPr>
            </w:pPr>
          </w:p>
          <w:p w14:paraId="66A7AAF3" w14:textId="304455DA" w:rsidR="00B16609" w:rsidRPr="00AA09AC" w:rsidRDefault="00B16609" w:rsidP="002545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A09AC">
              <w:rPr>
                <w:rFonts w:ascii="Arial" w:hAnsi="Arial" w:cs="Arial"/>
                <w:sz w:val="20"/>
                <w:szCs w:val="20"/>
              </w:rPr>
              <w:t xml:space="preserve">1 - Cena </w:t>
            </w:r>
            <w:r w:rsidR="00887E27">
              <w:rPr>
                <w:rFonts w:ascii="Arial" w:hAnsi="Arial" w:cs="Arial"/>
                <w:sz w:val="20"/>
                <w:szCs w:val="20"/>
              </w:rPr>
              <w:t>–</w:t>
            </w:r>
            <w:r w:rsidRPr="00AA09A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87E27">
              <w:rPr>
                <w:rFonts w:ascii="Arial" w:hAnsi="Arial" w:cs="Arial"/>
                <w:sz w:val="20"/>
                <w:szCs w:val="20"/>
              </w:rPr>
              <w:t>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62210" w14:textId="39EDBF3F" w:rsidR="00B16609" w:rsidRPr="00AA09AC" w:rsidRDefault="00B16609" w:rsidP="002545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A09AC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651E4B">
              <w:rPr>
                <w:rFonts w:ascii="Arial" w:hAnsi="Arial" w:cs="Arial"/>
                <w:sz w:val="20"/>
                <w:szCs w:val="20"/>
              </w:rPr>
              <w:t>100,00</w:t>
            </w:r>
          </w:p>
        </w:tc>
      </w:tr>
      <w:tr w:rsidR="00B16609" w:rsidRPr="00AA09AC" w14:paraId="6416BFE1" w14:textId="77777777" w:rsidTr="00887E2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DC9A5" w14:textId="77777777" w:rsidR="00B16609" w:rsidRPr="00AA09AC" w:rsidRDefault="00B16609" w:rsidP="002545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A09AC">
              <w:rPr>
                <w:rFonts w:ascii="Arial" w:hAnsi="Arial" w:cs="Arial"/>
                <w:sz w:val="20"/>
                <w:szCs w:val="20"/>
              </w:rPr>
              <w:t>6 - Zadanie nr 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DA5D2" w14:textId="77777777" w:rsidR="00B16609" w:rsidRPr="00AA09AC" w:rsidRDefault="00B16609" w:rsidP="002545B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09AC">
              <w:rPr>
                <w:rFonts w:ascii="Arial" w:hAnsi="Arial" w:cs="Arial"/>
                <w:b/>
                <w:bCs/>
                <w:sz w:val="20"/>
                <w:szCs w:val="20"/>
              </w:rPr>
              <w:t>PH Energia S.C. P.Wielgo H.Widomski</w:t>
            </w:r>
          </w:p>
          <w:p w14:paraId="671F2BD3" w14:textId="77777777" w:rsidR="00B16609" w:rsidRPr="00AA09AC" w:rsidRDefault="00B16609" w:rsidP="002545B0">
            <w:pPr>
              <w:rPr>
                <w:rFonts w:ascii="Arial" w:hAnsi="Arial" w:cs="Arial"/>
                <w:sz w:val="20"/>
                <w:szCs w:val="20"/>
              </w:rPr>
            </w:pPr>
            <w:r w:rsidRPr="00AA09AC">
              <w:rPr>
                <w:rFonts w:ascii="Arial" w:hAnsi="Arial" w:cs="Arial"/>
                <w:sz w:val="20"/>
                <w:szCs w:val="20"/>
              </w:rPr>
              <w:t>Warszawska 151</w:t>
            </w:r>
          </w:p>
          <w:p w14:paraId="31E122E2" w14:textId="77777777" w:rsidR="00B16609" w:rsidRPr="00AA09AC" w:rsidRDefault="00B16609" w:rsidP="002545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A09AC">
              <w:rPr>
                <w:rFonts w:ascii="Arial" w:hAnsi="Arial" w:cs="Arial"/>
                <w:sz w:val="20"/>
                <w:szCs w:val="20"/>
              </w:rPr>
              <w:t>25-547 Kielce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05D9E" w14:textId="77777777" w:rsidR="00AD0A7B" w:rsidRPr="00AA09AC" w:rsidRDefault="00AD0A7B" w:rsidP="002545B0">
            <w:pPr>
              <w:rPr>
                <w:rFonts w:ascii="Arial" w:hAnsi="Arial" w:cs="Arial"/>
                <w:sz w:val="20"/>
                <w:szCs w:val="20"/>
              </w:rPr>
            </w:pPr>
          </w:p>
          <w:p w14:paraId="2503FACA" w14:textId="489E4C1C" w:rsidR="00B16609" w:rsidRPr="00AA09AC" w:rsidRDefault="00B16609" w:rsidP="002545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A09AC">
              <w:rPr>
                <w:rFonts w:ascii="Arial" w:hAnsi="Arial" w:cs="Arial"/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8E430" w14:textId="6004F311" w:rsidR="00B16609" w:rsidRPr="00AA09AC" w:rsidRDefault="00B16609" w:rsidP="002545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A09AC">
              <w:rPr>
                <w:rFonts w:ascii="Arial" w:hAnsi="Arial" w:cs="Arial"/>
                <w:sz w:val="20"/>
                <w:szCs w:val="20"/>
              </w:rPr>
              <w:t xml:space="preserve">  0,00</w:t>
            </w:r>
          </w:p>
        </w:tc>
      </w:tr>
      <w:tr w:rsidR="00B16609" w:rsidRPr="00AA09AC" w14:paraId="468F6073" w14:textId="77777777" w:rsidTr="00887E2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C0EA7" w14:textId="77777777" w:rsidR="00B16609" w:rsidRPr="00AA09AC" w:rsidRDefault="00B16609" w:rsidP="002545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A09AC">
              <w:rPr>
                <w:rFonts w:ascii="Arial" w:hAnsi="Arial" w:cs="Arial"/>
                <w:sz w:val="20"/>
                <w:szCs w:val="20"/>
              </w:rPr>
              <w:t>6 - Zadanie nr 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AF66F" w14:textId="77777777" w:rsidR="00B16609" w:rsidRPr="00AA09AC" w:rsidRDefault="00B16609" w:rsidP="002545B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09AC">
              <w:rPr>
                <w:rFonts w:ascii="Arial" w:hAnsi="Arial" w:cs="Arial"/>
                <w:b/>
                <w:bCs/>
                <w:sz w:val="20"/>
                <w:szCs w:val="20"/>
              </w:rPr>
              <w:t>ADI Hurtownia Chemii Gospodarczej Sp. z o.o.</w:t>
            </w:r>
          </w:p>
          <w:p w14:paraId="434E1FE5" w14:textId="77777777" w:rsidR="00AD0A7B" w:rsidRPr="00AA09AC" w:rsidRDefault="00AD0A7B" w:rsidP="00AD0A7B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AA09AC">
              <w:rPr>
                <w:rFonts w:ascii="Arial" w:hAnsi="Arial" w:cs="Arial"/>
                <w:bCs/>
                <w:sz w:val="20"/>
                <w:szCs w:val="20"/>
              </w:rPr>
              <w:t>Kamienna 12</w:t>
            </w:r>
          </w:p>
          <w:p w14:paraId="65F5A90D" w14:textId="21955D0A" w:rsidR="00B16609" w:rsidRPr="00AA09AC" w:rsidRDefault="00AD0A7B" w:rsidP="00AD0A7B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AA09AC">
              <w:rPr>
                <w:rFonts w:ascii="Arial" w:hAnsi="Arial" w:cs="Arial"/>
                <w:bCs/>
                <w:sz w:val="20"/>
                <w:szCs w:val="20"/>
              </w:rPr>
              <w:t>60-002 Poznań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539AD" w14:textId="77777777" w:rsidR="00AD0A7B" w:rsidRPr="00AA09AC" w:rsidRDefault="00AD0A7B" w:rsidP="002545B0">
            <w:pPr>
              <w:rPr>
                <w:rFonts w:ascii="Arial" w:hAnsi="Arial" w:cs="Arial"/>
                <w:sz w:val="20"/>
                <w:szCs w:val="20"/>
              </w:rPr>
            </w:pPr>
          </w:p>
          <w:p w14:paraId="1C634BF0" w14:textId="1E30E2BC" w:rsidR="00B16609" w:rsidRPr="00AA09AC" w:rsidRDefault="00B16609" w:rsidP="002545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A09AC">
              <w:rPr>
                <w:rFonts w:ascii="Arial" w:hAnsi="Arial" w:cs="Arial"/>
                <w:sz w:val="20"/>
                <w:szCs w:val="20"/>
              </w:rPr>
              <w:t xml:space="preserve">1 - Cena </w:t>
            </w:r>
            <w:r w:rsidR="00887E27">
              <w:rPr>
                <w:rFonts w:ascii="Arial" w:hAnsi="Arial" w:cs="Arial"/>
                <w:sz w:val="20"/>
                <w:szCs w:val="20"/>
              </w:rPr>
              <w:t>–</w:t>
            </w:r>
            <w:r w:rsidRPr="00AA09A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87E27">
              <w:rPr>
                <w:rFonts w:ascii="Arial" w:hAnsi="Arial" w:cs="Arial"/>
                <w:sz w:val="20"/>
                <w:szCs w:val="20"/>
              </w:rPr>
              <w:t>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50577" w14:textId="07AB1E67" w:rsidR="00B16609" w:rsidRPr="00AA09AC" w:rsidRDefault="00651E4B" w:rsidP="002545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100,00</w:t>
            </w:r>
          </w:p>
        </w:tc>
      </w:tr>
      <w:tr w:rsidR="00B16609" w:rsidRPr="00AA09AC" w14:paraId="1B642F56" w14:textId="77777777" w:rsidTr="00887E2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3FACA" w14:textId="77777777" w:rsidR="00B16609" w:rsidRPr="00AA09AC" w:rsidRDefault="00B16609" w:rsidP="002545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A09AC">
              <w:rPr>
                <w:rFonts w:ascii="Arial" w:hAnsi="Arial" w:cs="Arial"/>
                <w:sz w:val="20"/>
                <w:szCs w:val="20"/>
              </w:rPr>
              <w:t>7 - Zadanie nr 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8D725" w14:textId="77777777" w:rsidR="00B16609" w:rsidRPr="00AA09AC" w:rsidRDefault="00B16609" w:rsidP="002545B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09AC">
              <w:rPr>
                <w:rFonts w:ascii="Arial" w:hAnsi="Arial" w:cs="Arial"/>
                <w:b/>
                <w:bCs/>
                <w:sz w:val="20"/>
                <w:szCs w:val="20"/>
              </w:rPr>
              <w:t>PH Energia S.C. P.Wielgo H.Widomski</w:t>
            </w:r>
          </w:p>
          <w:p w14:paraId="4A129662" w14:textId="77777777" w:rsidR="00B16609" w:rsidRPr="00AA09AC" w:rsidRDefault="00B16609" w:rsidP="002545B0">
            <w:pPr>
              <w:rPr>
                <w:rFonts w:ascii="Arial" w:hAnsi="Arial" w:cs="Arial"/>
                <w:sz w:val="20"/>
                <w:szCs w:val="20"/>
              </w:rPr>
            </w:pPr>
            <w:r w:rsidRPr="00AA09AC">
              <w:rPr>
                <w:rFonts w:ascii="Arial" w:hAnsi="Arial" w:cs="Arial"/>
                <w:sz w:val="20"/>
                <w:szCs w:val="20"/>
              </w:rPr>
              <w:t>Warszawska 151</w:t>
            </w:r>
          </w:p>
          <w:p w14:paraId="462015AD" w14:textId="77777777" w:rsidR="00B16609" w:rsidRPr="00AA09AC" w:rsidRDefault="00B16609" w:rsidP="002545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A09AC">
              <w:rPr>
                <w:rFonts w:ascii="Arial" w:hAnsi="Arial" w:cs="Arial"/>
                <w:sz w:val="20"/>
                <w:szCs w:val="20"/>
              </w:rPr>
              <w:t>25-547 Kielce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EE7DB" w14:textId="77777777" w:rsidR="00AD0A7B" w:rsidRPr="00AA09AC" w:rsidRDefault="00AD0A7B" w:rsidP="002545B0">
            <w:pPr>
              <w:rPr>
                <w:rFonts w:ascii="Arial" w:hAnsi="Arial" w:cs="Arial"/>
                <w:sz w:val="20"/>
                <w:szCs w:val="20"/>
              </w:rPr>
            </w:pPr>
          </w:p>
          <w:p w14:paraId="57EC7326" w14:textId="5AAA8538" w:rsidR="00B16609" w:rsidRPr="00AA09AC" w:rsidRDefault="00B16609" w:rsidP="002545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A09AC">
              <w:rPr>
                <w:rFonts w:ascii="Arial" w:hAnsi="Arial" w:cs="Arial"/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A68D3" w14:textId="12158C63" w:rsidR="00B16609" w:rsidRPr="00AA09AC" w:rsidRDefault="00B16609" w:rsidP="002545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A09AC">
              <w:rPr>
                <w:rFonts w:ascii="Arial" w:hAnsi="Arial" w:cs="Arial"/>
                <w:sz w:val="20"/>
                <w:szCs w:val="20"/>
              </w:rPr>
              <w:t xml:space="preserve">  0,00</w:t>
            </w:r>
          </w:p>
        </w:tc>
      </w:tr>
      <w:tr w:rsidR="00B16609" w:rsidRPr="00AA09AC" w14:paraId="510AAA5A" w14:textId="77777777" w:rsidTr="00887E2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8B10F" w14:textId="77777777" w:rsidR="00B16609" w:rsidRPr="00AA09AC" w:rsidRDefault="00B16609" w:rsidP="002545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A09AC">
              <w:rPr>
                <w:rFonts w:ascii="Arial" w:hAnsi="Arial" w:cs="Arial"/>
                <w:sz w:val="20"/>
                <w:szCs w:val="20"/>
              </w:rPr>
              <w:t>7 - Zadanie nr 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D7CD7" w14:textId="77777777" w:rsidR="00B16609" w:rsidRPr="00AA09AC" w:rsidRDefault="00B16609" w:rsidP="002545B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09AC">
              <w:rPr>
                <w:rFonts w:ascii="Arial" w:hAnsi="Arial" w:cs="Arial"/>
                <w:b/>
                <w:bCs/>
                <w:sz w:val="20"/>
                <w:szCs w:val="20"/>
              </w:rPr>
              <w:t>ADI Hurtownia Chemii Gospodarczej Sp. z o.o.</w:t>
            </w:r>
          </w:p>
          <w:p w14:paraId="11E5ADE8" w14:textId="77777777" w:rsidR="00AD0A7B" w:rsidRPr="00AA09AC" w:rsidRDefault="00AD0A7B" w:rsidP="00AD0A7B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AA09AC">
              <w:rPr>
                <w:rFonts w:ascii="Arial" w:hAnsi="Arial" w:cs="Arial"/>
                <w:bCs/>
                <w:sz w:val="20"/>
                <w:szCs w:val="20"/>
              </w:rPr>
              <w:t>Kamienna 12</w:t>
            </w:r>
          </w:p>
          <w:p w14:paraId="03FF0012" w14:textId="3A4D9B0F" w:rsidR="00B16609" w:rsidRPr="00AA09AC" w:rsidRDefault="00AD0A7B" w:rsidP="00AD0A7B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AA09AC">
              <w:rPr>
                <w:rFonts w:ascii="Arial" w:hAnsi="Arial" w:cs="Arial"/>
                <w:bCs/>
                <w:sz w:val="20"/>
                <w:szCs w:val="20"/>
              </w:rPr>
              <w:t>60-002 Poznań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99AB0" w14:textId="77777777" w:rsidR="00AD0A7B" w:rsidRPr="00AA09AC" w:rsidRDefault="00AD0A7B" w:rsidP="002545B0">
            <w:pPr>
              <w:rPr>
                <w:rFonts w:ascii="Arial" w:hAnsi="Arial" w:cs="Arial"/>
                <w:sz w:val="20"/>
                <w:szCs w:val="20"/>
              </w:rPr>
            </w:pPr>
          </w:p>
          <w:p w14:paraId="68B25813" w14:textId="4B79C07F" w:rsidR="00B16609" w:rsidRPr="00AA09AC" w:rsidRDefault="00B16609" w:rsidP="002545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A09AC">
              <w:rPr>
                <w:rFonts w:ascii="Arial" w:hAnsi="Arial" w:cs="Arial"/>
                <w:sz w:val="20"/>
                <w:szCs w:val="20"/>
              </w:rPr>
              <w:t xml:space="preserve">1 - Cena </w:t>
            </w:r>
            <w:r w:rsidR="00651E4B">
              <w:rPr>
                <w:rFonts w:ascii="Arial" w:hAnsi="Arial" w:cs="Arial"/>
                <w:sz w:val="20"/>
                <w:szCs w:val="20"/>
              </w:rPr>
              <w:t>–</w:t>
            </w:r>
            <w:r w:rsidRPr="00AA09A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51E4B">
              <w:rPr>
                <w:rFonts w:ascii="Arial" w:hAnsi="Arial" w:cs="Arial"/>
                <w:sz w:val="20"/>
                <w:szCs w:val="20"/>
              </w:rPr>
              <w:t>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9D12F" w14:textId="2C6DF9D1" w:rsidR="00B16609" w:rsidRPr="00AA09AC" w:rsidRDefault="00651E4B" w:rsidP="002545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100,00</w:t>
            </w:r>
          </w:p>
        </w:tc>
      </w:tr>
    </w:tbl>
    <w:p w14:paraId="65CC43EB" w14:textId="77777777" w:rsidR="00A02E94" w:rsidRDefault="00A02E94" w:rsidP="002545B0">
      <w:pPr>
        <w:jc w:val="both"/>
        <w:rPr>
          <w:rFonts w:ascii="Arial" w:hAnsi="Arial" w:cs="Arial"/>
          <w:color w:val="000000"/>
        </w:rPr>
      </w:pPr>
    </w:p>
    <w:p w14:paraId="593FF8D2" w14:textId="304CF2E1" w:rsidR="00EC28F7" w:rsidRPr="0042078E" w:rsidRDefault="00EC28F7" w:rsidP="00EC28F7">
      <w:pPr>
        <w:jc w:val="both"/>
        <w:rPr>
          <w:rFonts w:ascii="Arial" w:hAnsi="Arial" w:cs="Arial"/>
          <w:bCs/>
        </w:rPr>
      </w:pPr>
      <w:r w:rsidRPr="0042078E">
        <w:rPr>
          <w:rFonts w:ascii="Arial" w:hAnsi="Arial" w:cs="Arial"/>
        </w:rPr>
        <w:t xml:space="preserve">W myśl art. 259 ustawy Pzp Zamawiający informuje, że w w/w postępowaniu przetargowym – na podstawie art. 255 pkt. 1 – </w:t>
      </w:r>
      <w:r w:rsidRPr="0042078E">
        <w:rPr>
          <w:rFonts w:ascii="Arial" w:hAnsi="Arial" w:cs="Arial"/>
          <w:b/>
          <w:u w:val="single"/>
        </w:rPr>
        <w:t xml:space="preserve">unieważnia </w:t>
      </w:r>
      <w:bookmarkStart w:id="1" w:name="_Hlk139274148"/>
      <w:r w:rsidRPr="0042078E">
        <w:rPr>
          <w:rFonts w:ascii="Arial" w:hAnsi="Arial" w:cs="Arial"/>
          <w:b/>
          <w:u w:val="single"/>
        </w:rPr>
        <w:t>w zakresie zadani</w:t>
      </w:r>
      <w:r w:rsidR="00D14743">
        <w:rPr>
          <w:rFonts w:ascii="Arial" w:hAnsi="Arial" w:cs="Arial"/>
          <w:b/>
          <w:u w:val="single"/>
        </w:rPr>
        <w:t>e</w:t>
      </w:r>
      <w:r w:rsidRPr="0042078E">
        <w:rPr>
          <w:rFonts w:ascii="Arial" w:hAnsi="Arial" w:cs="Arial"/>
          <w:b/>
          <w:u w:val="single"/>
        </w:rPr>
        <w:t xml:space="preserve"> nr </w:t>
      </w:r>
      <w:r w:rsidR="00D14743">
        <w:rPr>
          <w:rFonts w:ascii="Arial" w:hAnsi="Arial" w:cs="Arial"/>
          <w:b/>
          <w:u w:val="single"/>
        </w:rPr>
        <w:t>3</w:t>
      </w:r>
      <w:r w:rsidRPr="0042078E">
        <w:rPr>
          <w:rFonts w:ascii="Arial" w:hAnsi="Arial" w:cs="Arial"/>
          <w:bCs/>
        </w:rPr>
        <w:t xml:space="preserve"> </w:t>
      </w:r>
      <w:bookmarkEnd w:id="1"/>
      <w:r w:rsidRPr="0042078E">
        <w:rPr>
          <w:rFonts w:ascii="Arial" w:hAnsi="Arial" w:cs="Arial"/>
          <w:bCs/>
        </w:rPr>
        <w:t>ze względu na fakt, iż nie złożono żadnej oferty.</w:t>
      </w:r>
    </w:p>
    <w:p w14:paraId="7297228A" w14:textId="77777777" w:rsidR="00EC28F7" w:rsidRDefault="00EC28F7" w:rsidP="002545B0">
      <w:pPr>
        <w:jc w:val="both"/>
        <w:rPr>
          <w:rFonts w:ascii="Arial" w:hAnsi="Arial" w:cs="Arial"/>
        </w:rPr>
      </w:pPr>
    </w:p>
    <w:p w14:paraId="72202297" w14:textId="253EBAF5" w:rsidR="00A02E94" w:rsidRDefault="00A02E94" w:rsidP="002545B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Pzp, zostanie zawarta, z uwzględnieniem art. 577 ustawy Pzp, w terminie </w:t>
      </w:r>
      <w:r w:rsidR="00B16609">
        <w:rPr>
          <w:rFonts w:ascii="Arial" w:hAnsi="Arial" w:cs="Arial"/>
        </w:rPr>
        <w:t>nie krótszym niż 5 dni od dnia przesłania niniejszego zawiadomienia o wyborze najkorzystniejszej oferty.</w:t>
      </w:r>
    </w:p>
    <w:p w14:paraId="55DBF2D1" w14:textId="77777777" w:rsidR="00A02E94" w:rsidRDefault="00A02E94" w:rsidP="002545B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Umowa w sprawie zamówienia publicznego może być zawarta przed upływem terminu, o którym mowa powyżej, jeżeli zachodzą okoliczności wymienione w art. 308 ust. 3 ustawy Pzp.</w:t>
      </w:r>
    </w:p>
    <w:p w14:paraId="60D91E8C" w14:textId="77777777" w:rsidR="00A02E94" w:rsidRDefault="00A02E94" w:rsidP="002545B0">
      <w:pPr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Zamawiający</w:t>
      </w:r>
    </w:p>
    <w:p w14:paraId="7FD1172D" w14:textId="77777777" w:rsidR="00AA09AC" w:rsidRDefault="00AA09AC" w:rsidP="002545B0">
      <w:pPr>
        <w:ind w:left="3119" w:firstLine="425"/>
        <w:jc w:val="right"/>
        <w:rPr>
          <w:rFonts w:ascii="Arial" w:hAnsi="Arial" w:cs="Arial"/>
          <w:i/>
        </w:rPr>
      </w:pPr>
    </w:p>
    <w:p w14:paraId="487E4BC8" w14:textId="77777777" w:rsidR="00AA09AC" w:rsidRPr="00777985" w:rsidRDefault="00AA09AC" w:rsidP="00AA09AC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 w:rsidRPr="00777985">
        <w:rPr>
          <w:sz w:val="22"/>
          <w:szCs w:val="22"/>
        </w:rPr>
        <w:t xml:space="preserve">/-/ Dyrektor Szpitala Wojewódzkiego </w:t>
      </w:r>
    </w:p>
    <w:p w14:paraId="302E17CA" w14:textId="77777777" w:rsidR="00AA09AC" w:rsidRPr="00777985" w:rsidRDefault="00AA09AC" w:rsidP="00AA09AC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 w:rsidRPr="00777985"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367F148F" w14:textId="4C719C8C" w:rsidR="008642B3" w:rsidRPr="00A02E94" w:rsidRDefault="00AA09AC" w:rsidP="00AA09AC">
      <w:pPr>
        <w:pStyle w:val="Tekstpodstawowy"/>
        <w:spacing w:line="240" w:lineRule="auto"/>
        <w:ind w:firstLine="425"/>
      </w:pPr>
      <w:r w:rsidRPr="00777985">
        <w:rPr>
          <w:sz w:val="22"/>
          <w:szCs w:val="22"/>
        </w:rPr>
        <w:t xml:space="preserve">                                                                                                               </w:t>
      </w:r>
      <w:r>
        <w:rPr>
          <w:sz w:val="22"/>
          <w:szCs w:val="22"/>
        </w:rPr>
        <w:t xml:space="preserve">    </w:t>
      </w:r>
      <w:r w:rsidRPr="00777985">
        <w:rPr>
          <w:sz w:val="22"/>
          <w:szCs w:val="22"/>
        </w:rPr>
        <w:t xml:space="preserve">      Piotr Nowicki</w:t>
      </w:r>
      <w:bookmarkEnd w:id="0"/>
    </w:p>
    <w:sectPr w:rsidR="008642B3" w:rsidRPr="00A02E94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54DB17" w14:textId="77777777" w:rsidR="002C3D2E" w:rsidRDefault="002C3D2E">
      <w:r>
        <w:separator/>
      </w:r>
    </w:p>
  </w:endnote>
  <w:endnote w:type="continuationSeparator" w:id="0">
    <w:p w14:paraId="1E662C8C" w14:textId="77777777" w:rsidR="002C3D2E" w:rsidRDefault="002C3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1FCA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361B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AE7CDB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9CAEBF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03AB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5A862B" w14:textId="77777777" w:rsidR="002C3D2E" w:rsidRDefault="002C3D2E">
      <w:r>
        <w:separator/>
      </w:r>
    </w:p>
  </w:footnote>
  <w:footnote w:type="continuationSeparator" w:id="0">
    <w:p w14:paraId="0363BFA1" w14:textId="77777777" w:rsidR="002C3D2E" w:rsidRDefault="002C3D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65E1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4E63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E70B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D2E"/>
    <w:rsid w:val="00022322"/>
    <w:rsid w:val="00042497"/>
    <w:rsid w:val="000C1E6F"/>
    <w:rsid w:val="000E4E56"/>
    <w:rsid w:val="001A1468"/>
    <w:rsid w:val="001B7815"/>
    <w:rsid w:val="00211A34"/>
    <w:rsid w:val="002545B0"/>
    <w:rsid w:val="002B1E4F"/>
    <w:rsid w:val="002B6761"/>
    <w:rsid w:val="002C1BF3"/>
    <w:rsid w:val="002C3D2E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1E4B"/>
    <w:rsid w:val="00657C1E"/>
    <w:rsid w:val="006E3089"/>
    <w:rsid w:val="00711310"/>
    <w:rsid w:val="00712C39"/>
    <w:rsid w:val="00756CDA"/>
    <w:rsid w:val="007E2ACC"/>
    <w:rsid w:val="007E68C5"/>
    <w:rsid w:val="00832144"/>
    <w:rsid w:val="008567C7"/>
    <w:rsid w:val="008642B3"/>
    <w:rsid w:val="00887E27"/>
    <w:rsid w:val="008A6C10"/>
    <w:rsid w:val="008E5102"/>
    <w:rsid w:val="00915B9E"/>
    <w:rsid w:val="00952256"/>
    <w:rsid w:val="0097748A"/>
    <w:rsid w:val="009F0E5C"/>
    <w:rsid w:val="00A029B8"/>
    <w:rsid w:val="00A02E94"/>
    <w:rsid w:val="00A91321"/>
    <w:rsid w:val="00AA02AC"/>
    <w:rsid w:val="00AA09AC"/>
    <w:rsid w:val="00AD0A7B"/>
    <w:rsid w:val="00B16609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4743"/>
    <w:rsid w:val="00D26ED6"/>
    <w:rsid w:val="00D42C90"/>
    <w:rsid w:val="00D8427E"/>
    <w:rsid w:val="00E30B2D"/>
    <w:rsid w:val="00E62859"/>
    <w:rsid w:val="00E6449E"/>
    <w:rsid w:val="00E85D70"/>
    <w:rsid w:val="00EC28F7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6D0352"/>
  <w15:chartTrackingRefBased/>
  <w15:docId w15:val="{932D769F-43FD-433D-A1C2-DC29A0639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character" w:customStyle="1" w:styleId="TekstpodstawowyZnak">
    <w:name w:val="Tekst podstawowy Znak"/>
    <w:link w:val="Tekstpodstawowy"/>
    <w:rsid w:val="00AA09A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508</Words>
  <Characters>2994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Office Lutycka</cp:lastModifiedBy>
  <cp:revision>4</cp:revision>
  <cp:lastPrinted>2023-12-01T10:43:00Z</cp:lastPrinted>
  <dcterms:created xsi:type="dcterms:W3CDTF">2023-12-01T10:36:00Z</dcterms:created>
  <dcterms:modified xsi:type="dcterms:W3CDTF">2023-12-01T10:44:00Z</dcterms:modified>
</cp:coreProperties>
</file>