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B4DB3" w14:textId="3F6F1DBB" w:rsidR="00025386" w:rsidRPr="00504EF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504EF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04EFE">
        <w:rPr>
          <w:rFonts w:ascii="Arial Narrow" w:hAnsi="Arial Narrow" w:cs="Arial"/>
          <w:bCs/>
          <w:i w:val="0"/>
          <w:szCs w:val="24"/>
        </w:rPr>
        <w:t>5</w:t>
      </w:r>
      <w:r w:rsidR="007666D6" w:rsidRPr="00504EF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04EFE" w14:paraId="3670C080" w14:textId="77777777" w:rsidTr="00467CA2">
        <w:tc>
          <w:tcPr>
            <w:tcW w:w="2800" w:type="dxa"/>
            <w:shd w:val="clear" w:color="auto" w:fill="auto"/>
          </w:tcPr>
          <w:p w14:paraId="4CA08B91" w14:textId="77777777" w:rsidR="00D520D3" w:rsidRPr="00504EF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04EF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504EF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61714B7" w14:textId="77777777" w:rsidR="00D520D3" w:rsidRPr="00504EF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827E8D" w14:textId="77777777" w:rsidR="00D520D3" w:rsidRPr="00504EF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3DF1C3" w14:textId="77777777" w:rsidR="00D520D3" w:rsidRPr="00504EF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04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04EF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04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504EFE" w14:paraId="14C1C15B" w14:textId="77777777" w:rsidTr="00467CA2">
        <w:tc>
          <w:tcPr>
            <w:tcW w:w="2800" w:type="dxa"/>
            <w:shd w:val="clear" w:color="auto" w:fill="auto"/>
          </w:tcPr>
          <w:p w14:paraId="1E95AF51" w14:textId="77777777" w:rsidR="00D520D3" w:rsidRPr="00504EF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04EF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F736E78" w14:textId="77777777" w:rsidR="00D520D3" w:rsidRPr="00504EF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A61ECB4" w14:textId="77777777" w:rsidR="00D520D3" w:rsidRPr="00504EF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9C279A6" w14:textId="77777777" w:rsidR="00D520D3" w:rsidRPr="00504EF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04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04EF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504EF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2370AF" w14:textId="77777777" w:rsidR="00B62AD0" w:rsidRPr="00504EF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04EFE" w14:paraId="39B89D9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2A6E55B" w14:textId="77777777" w:rsidR="00053927" w:rsidRPr="00504EF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04EF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7B9B098" w14:textId="77777777" w:rsidR="00053927" w:rsidRPr="00504EF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504EF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504EF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504EF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A81C885" w14:textId="77777777" w:rsidR="0071340C" w:rsidRPr="00504EF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4EF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504EF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504EF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66589" w:rsidRPr="00504EFE">
        <w:rPr>
          <w:rFonts w:ascii="Arial Narrow" w:hAnsi="Arial Narrow" w:cs="Arial"/>
          <w:sz w:val="24"/>
          <w:szCs w:val="24"/>
        </w:rPr>
        <w:t>(</w:t>
      </w:r>
      <w:proofErr w:type="spellStart"/>
      <w:r w:rsidR="00966589" w:rsidRPr="00504EFE">
        <w:rPr>
          <w:rFonts w:ascii="Arial Narrow" w:hAnsi="Arial Narrow" w:cs="Arial"/>
          <w:sz w:val="24"/>
          <w:szCs w:val="24"/>
        </w:rPr>
        <w:t>t.j</w:t>
      </w:r>
      <w:proofErr w:type="spellEnd"/>
      <w:r w:rsidR="00966589" w:rsidRPr="00504EFE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504EF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04EFE" w14:paraId="66AC4390" w14:textId="77777777" w:rsidTr="00467CA2">
        <w:tc>
          <w:tcPr>
            <w:tcW w:w="2269" w:type="dxa"/>
            <w:shd w:val="clear" w:color="auto" w:fill="auto"/>
          </w:tcPr>
          <w:p w14:paraId="5FF69864" w14:textId="77777777" w:rsidR="00D520D3" w:rsidRPr="00504EF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2411AC2" w14:textId="77777777" w:rsidR="00D520D3" w:rsidRPr="00504EFE" w:rsidRDefault="0096658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i środków spożywczych specjalnego przeznaczenia żywieniowego do żywienia pozajelitowego i dojelitowego na okres 24 miesięcy</w:t>
            </w:r>
            <w:r w:rsidR="00D520D3" w:rsidRPr="00504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6589" w:rsidRPr="00504EFE" w14:paraId="709182CB" w14:textId="77777777" w:rsidTr="009D736B">
        <w:tc>
          <w:tcPr>
            <w:tcW w:w="2269" w:type="dxa"/>
            <w:shd w:val="clear" w:color="auto" w:fill="auto"/>
          </w:tcPr>
          <w:p w14:paraId="79A8E944" w14:textId="77777777" w:rsidR="00966589" w:rsidRPr="00504EFE" w:rsidRDefault="00966589" w:rsidP="009D736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09BC81" w14:textId="77777777" w:rsidR="00966589" w:rsidRPr="00504EFE" w:rsidRDefault="00966589" w:rsidP="009D736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131/2023</w:t>
            </w:r>
          </w:p>
        </w:tc>
      </w:tr>
    </w:tbl>
    <w:p w14:paraId="19538F19" w14:textId="77777777" w:rsidR="00DC652A" w:rsidRPr="00504EFE" w:rsidRDefault="0096658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504EF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5A5748B" w14:textId="77777777" w:rsidR="00DC652A" w:rsidRPr="00504EF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04EF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774D6C2" w14:textId="77777777" w:rsidR="0071340C" w:rsidRPr="00504EF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504EF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504EF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504EF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485F9749" w14:textId="77777777" w:rsidR="0071340C" w:rsidRPr="00504EF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63B97F3" w14:textId="77777777" w:rsidR="0071340C" w:rsidRPr="00504EF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741033F" w14:textId="77777777" w:rsidR="0071340C" w:rsidRPr="00504EF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504EF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42643AD" w14:textId="77777777" w:rsidR="0071340C" w:rsidRPr="00504EF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504EF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504EF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504EF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AFF421A" w14:textId="77777777" w:rsidR="0071340C" w:rsidRPr="00504EF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1D97BBC2" w14:textId="77777777" w:rsidR="0071340C" w:rsidRPr="00504EF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10AD2EC" w14:textId="77777777" w:rsidR="00DC652A" w:rsidRPr="00504EF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504EF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504EF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504EF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74A9294" w14:textId="77777777" w:rsidR="00DC652A" w:rsidRPr="00504EF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504EF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504EF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02E638B9" w14:textId="77777777" w:rsidR="0093388F" w:rsidRPr="00504EF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504EF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51AB58C" w14:textId="77777777" w:rsidR="0093388F" w:rsidRPr="00504EF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7CB3995E" w14:textId="77777777" w:rsidR="0093388F" w:rsidRPr="00504EF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504EF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10FB65E" w14:textId="77777777" w:rsidR="00CB29AC" w:rsidRPr="00504EF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22D3FA82" w14:textId="77777777" w:rsidR="00CB29AC" w:rsidRPr="00504EF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04EF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93E1635" w14:textId="77777777" w:rsidR="00830970" w:rsidRPr="00504EF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504EF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504EF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DE6C5F3" w14:textId="77777777" w:rsidR="00E27ABB" w:rsidRPr="00504EF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504EF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504EFE" w14:paraId="195AB5AF" w14:textId="77777777" w:rsidTr="00467CA2">
        <w:tc>
          <w:tcPr>
            <w:tcW w:w="2660" w:type="dxa"/>
            <w:shd w:val="clear" w:color="auto" w:fill="auto"/>
          </w:tcPr>
          <w:p w14:paraId="3944B4D3" w14:textId="77777777" w:rsidR="00D520D3" w:rsidRPr="00504EF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BD9C950" w14:textId="77777777" w:rsidR="00D520D3" w:rsidRPr="00504EF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D0CC08E" w14:textId="77777777" w:rsidR="00D520D3" w:rsidRPr="00504EF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D43CDCB" w14:textId="77777777" w:rsidR="00D520D3" w:rsidRPr="00504EF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D3AC627" w14:textId="77777777" w:rsidR="00D520D3" w:rsidRPr="00504EF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D0A51B" w14:textId="77777777" w:rsidR="00D520D3" w:rsidRPr="00504EF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04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66589" w:rsidRPr="00504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504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04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504EF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7F8A8E2" w14:textId="77777777" w:rsidR="00E27ABB" w:rsidRPr="00504EF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504EF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6809A" w14:textId="77777777" w:rsidR="00762D2A" w:rsidRDefault="00762D2A" w:rsidP="00025386">
      <w:pPr>
        <w:spacing w:after="0" w:line="240" w:lineRule="auto"/>
      </w:pPr>
      <w:r>
        <w:separator/>
      </w:r>
    </w:p>
  </w:endnote>
  <w:endnote w:type="continuationSeparator" w:id="0">
    <w:p w14:paraId="6A2D7E4F" w14:textId="77777777" w:rsidR="00762D2A" w:rsidRDefault="00762D2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2CD6B" w14:textId="77777777" w:rsidR="00966589" w:rsidRDefault="009665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6DB3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7D52F6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62451E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67CAA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42F29" w14:textId="77777777" w:rsidR="00966589" w:rsidRDefault="00966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4E902" w14:textId="77777777" w:rsidR="00762D2A" w:rsidRDefault="00762D2A" w:rsidP="00025386">
      <w:pPr>
        <w:spacing w:after="0" w:line="240" w:lineRule="auto"/>
      </w:pPr>
      <w:r>
        <w:separator/>
      </w:r>
    </w:p>
  </w:footnote>
  <w:footnote w:type="continuationSeparator" w:id="0">
    <w:p w14:paraId="0FDEF226" w14:textId="77777777" w:rsidR="00762D2A" w:rsidRDefault="00762D2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0BA1D" w14:textId="77777777" w:rsidR="00966589" w:rsidRDefault="009665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93FF" w14:textId="77777777" w:rsidR="00966589" w:rsidRDefault="009665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C6BC0" w14:textId="77777777" w:rsidR="00966589" w:rsidRDefault="00966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695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D2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04EFE"/>
    <w:rsid w:val="0055145C"/>
    <w:rsid w:val="005624D8"/>
    <w:rsid w:val="00620476"/>
    <w:rsid w:val="00657A47"/>
    <w:rsid w:val="0071340C"/>
    <w:rsid w:val="00745A44"/>
    <w:rsid w:val="00762D2A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66589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9F340"/>
  <w15:chartTrackingRefBased/>
  <w15:docId w15:val="{41D8B7BF-C683-4202-A068-1DBCB715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2023-12-01T06:46:00Z</cp:lastPrinted>
  <dcterms:created xsi:type="dcterms:W3CDTF">2023-12-01T06:44:00Z</dcterms:created>
  <dcterms:modified xsi:type="dcterms:W3CDTF">2023-12-01T06:46:00Z</dcterms:modified>
</cp:coreProperties>
</file>