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C0F4D" w14:textId="02693840" w:rsidR="006676AE" w:rsidRPr="00DC124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C124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C124E" w:rsidRPr="00DC124E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DC124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6BF3EA11" w14:textId="77777777" w:rsidR="005103B9" w:rsidRPr="00DC124E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7677A00" w14:textId="77777777" w:rsidR="006676AE" w:rsidRPr="00DC124E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C124E">
        <w:rPr>
          <w:rFonts w:ascii="Arial Narrow" w:hAnsi="Arial Narrow" w:cs="Arial"/>
        </w:rPr>
        <w:t>Znak sprawy:</w:t>
      </w:r>
      <w:r w:rsidRPr="00DC124E">
        <w:rPr>
          <w:rFonts w:ascii="Arial Narrow" w:hAnsi="Arial Narrow" w:cs="Arial"/>
          <w:b/>
        </w:rPr>
        <w:t xml:space="preserve"> </w:t>
      </w:r>
      <w:r w:rsidR="00E46069" w:rsidRPr="00DC124E">
        <w:rPr>
          <w:rFonts w:ascii="Arial Narrow" w:hAnsi="Arial Narrow" w:cs="Arial"/>
          <w:b/>
        </w:rPr>
        <w:t>131/2023</w:t>
      </w:r>
    </w:p>
    <w:p w14:paraId="27C0142A" w14:textId="77777777" w:rsidR="00C4103F" w:rsidRPr="00DC124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C124E">
        <w:rPr>
          <w:rFonts w:ascii="Arial Narrow" w:hAnsi="Arial Narrow" w:cs="Arial"/>
          <w:b/>
        </w:rPr>
        <w:t xml:space="preserve"> </w:t>
      </w:r>
      <w:r w:rsidR="007118F0" w:rsidRPr="00DC124E">
        <w:rPr>
          <w:rFonts w:ascii="Arial Narrow" w:hAnsi="Arial Narrow" w:cs="Arial"/>
          <w:b/>
        </w:rPr>
        <w:t>Zamawiający</w:t>
      </w:r>
      <w:r w:rsidR="007936D6" w:rsidRPr="00DC124E">
        <w:rPr>
          <w:rFonts w:ascii="Arial Narrow" w:hAnsi="Arial Narrow" w:cs="Arial"/>
          <w:b/>
        </w:rPr>
        <w:t>:</w:t>
      </w:r>
    </w:p>
    <w:p w14:paraId="0ED251A6" w14:textId="77777777" w:rsidR="006676AE" w:rsidRPr="00DC124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C124E">
        <w:rPr>
          <w:rFonts w:ascii="Arial Narrow" w:hAnsi="Arial Narrow" w:cs="Arial"/>
          <w:sz w:val="22"/>
          <w:szCs w:val="22"/>
        </w:rPr>
        <w:t xml:space="preserve"> </w:t>
      </w:r>
      <w:r w:rsidR="00E46069" w:rsidRPr="00DC124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592FE3C" w14:textId="77777777" w:rsidR="006676AE" w:rsidRPr="00DC124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124E">
        <w:rPr>
          <w:rFonts w:ascii="Arial Narrow" w:hAnsi="Arial Narrow" w:cs="Arial"/>
          <w:sz w:val="22"/>
          <w:szCs w:val="22"/>
        </w:rPr>
        <w:t xml:space="preserve"> </w:t>
      </w:r>
      <w:r w:rsidR="00E46069" w:rsidRPr="00DC124E">
        <w:rPr>
          <w:rFonts w:ascii="Arial Narrow" w:hAnsi="Arial Narrow" w:cs="Arial"/>
          <w:sz w:val="22"/>
          <w:szCs w:val="22"/>
        </w:rPr>
        <w:t>ul. Powstańców Warszawy</w:t>
      </w:r>
      <w:r w:rsidRPr="00DC124E">
        <w:rPr>
          <w:rFonts w:ascii="Arial Narrow" w:hAnsi="Arial Narrow" w:cs="Arial"/>
          <w:sz w:val="22"/>
          <w:szCs w:val="22"/>
        </w:rPr>
        <w:t xml:space="preserve"> </w:t>
      </w:r>
      <w:r w:rsidR="00E46069" w:rsidRPr="00DC124E">
        <w:rPr>
          <w:rFonts w:ascii="Arial Narrow" w:hAnsi="Arial Narrow" w:cs="Arial"/>
          <w:sz w:val="22"/>
          <w:szCs w:val="22"/>
        </w:rPr>
        <w:t>5</w:t>
      </w:r>
      <w:r w:rsidRPr="00DC124E">
        <w:rPr>
          <w:rFonts w:ascii="Arial Narrow" w:hAnsi="Arial Narrow" w:cs="Arial"/>
          <w:sz w:val="22"/>
          <w:szCs w:val="22"/>
        </w:rPr>
        <w:t xml:space="preserve"> </w:t>
      </w:r>
    </w:p>
    <w:p w14:paraId="63300EB9" w14:textId="77777777" w:rsidR="00F90CD1" w:rsidRPr="00DC12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124E">
        <w:rPr>
          <w:rFonts w:ascii="Arial Narrow" w:hAnsi="Arial Narrow" w:cs="Arial"/>
          <w:sz w:val="22"/>
          <w:szCs w:val="22"/>
        </w:rPr>
        <w:t xml:space="preserve"> </w:t>
      </w:r>
      <w:r w:rsidR="00E46069" w:rsidRPr="00DC124E">
        <w:rPr>
          <w:rFonts w:ascii="Arial Narrow" w:hAnsi="Arial Narrow" w:cs="Arial"/>
          <w:sz w:val="22"/>
          <w:szCs w:val="22"/>
        </w:rPr>
        <w:t>85-681</w:t>
      </w:r>
      <w:r w:rsidRPr="00DC124E">
        <w:rPr>
          <w:rFonts w:ascii="Arial Narrow" w:hAnsi="Arial Narrow" w:cs="Arial"/>
          <w:sz w:val="22"/>
          <w:szCs w:val="22"/>
        </w:rPr>
        <w:t xml:space="preserve"> </w:t>
      </w:r>
      <w:r w:rsidR="00E46069" w:rsidRPr="00DC124E">
        <w:rPr>
          <w:rFonts w:ascii="Arial Narrow" w:hAnsi="Arial Narrow" w:cs="Arial"/>
          <w:sz w:val="22"/>
          <w:szCs w:val="22"/>
        </w:rPr>
        <w:t>Bydgoszcz</w:t>
      </w:r>
    </w:p>
    <w:p w14:paraId="45B1C19F" w14:textId="77777777" w:rsidR="009169D4" w:rsidRPr="00DC12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C124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F5DD89D" w14:textId="77777777" w:rsidR="009169D4" w:rsidRPr="00DC12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C124E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E4BCF6F" w14:textId="77777777" w:rsidR="00C4103F" w:rsidRPr="00DC12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C124E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D61AB58" w14:textId="77777777" w:rsidR="00C4103F" w:rsidRPr="00DC124E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C124E">
        <w:rPr>
          <w:rFonts w:ascii="Arial Narrow" w:hAnsi="Arial Narrow" w:cs="Arial"/>
          <w:b/>
        </w:rPr>
        <w:t>Wykonawca</w:t>
      </w:r>
      <w:r w:rsidR="007936D6" w:rsidRPr="00DC124E">
        <w:rPr>
          <w:rFonts w:ascii="Arial Narrow" w:hAnsi="Arial Narrow" w:cs="Arial"/>
          <w:b/>
        </w:rPr>
        <w:t>:</w:t>
      </w:r>
    </w:p>
    <w:p w14:paraId="46F71686" w14:textId="77777777" w:rsidR="00757EFB" w:rsidRPr="00DC124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C124E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C124E">
        <w:rPr>
          <w:rFonts w:ascii="Arial Narrow" w:hAnsi="Arial Narrow" w:cs="Arial"/>
          <w:sz w:val="20"/>
          <w:szCs w:val="20"/>
        </w:rPr>
        <w:t>…………………………</w:t>
      </w:r>
      <w:r w:rsidRPr="00DC124E">
        <w:rPr>
          <w:rFonts w:ascii="Arial Narrow" w:hAnsi="Arial Narrow" w:cs="Arial"/>
          <w:sz w:val="20"/>
          <w:szCs w:val="20"/>
        </w:rPr>
        <w:t>…</w:t>
      </w:r>
    </w:p>
    <w:p w14:paraId="1027FE6E" w14:textId="77777777" w:rsidR="007118F0" w:rsidRPr="00DC124E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DC124E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DC124E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DC124E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DC124E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DC124E">
        <w:rPr>
          <w:rFonts w:ascii="Arial Narrow" w:hAnsi="Arial Narrow" w:cs="Arial"/>
          <w:i/>
          <w:sz w:val="14"/>
          <w:szCs w:val="14"/>
        </w:rPr>
        <w:t>KRS/CEiDG)</w:t>
      </w:r>
    </w:p>
    <w:p w14:paraId="69587D14" w14:textId="77777777" w:rsidR="00C4103F" w:rsidRPr="00DC124E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C124E">
        <w:rPr>
          <w:rFonts w:ascii="Arial Narrow" w:hAnsi="Arial Narrow" w:cs="Arial"/>
          <w:u w:val="single"/>
        </w:rPr>
        <w:t>reprezentowany przez:</w:t>
      </w:r>
    </w:p>
    <w:p w14:paraId="02C34E2C" w14:textId="77777777" w:rsidR="00757EFB" w:rsidRPr="00DC124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C124E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C124E">
        <w:rPr>
          <w:rFonts w:ascii="Arial Narrow" w:hAnsi="Arial Narrow" w:cs="Arial"/>
          <w:sz w:val="20"/>
          <w:szCs w:val="20"/>
        </w:rPr>
        <w:t>……</w:t>
      </w:r>
      <w:r w:rsidRPr="00DC124E">
        <w:rPr>
          <w:rFonts w:ascii="Arial Narrow" w:hAnsi="Arial Narrow" w:cs="Arial"/>
          <w:sz w:val="20"/>
          <w:szCs w:val="20"/>
        </w:rPr>
        <w:t>…</w:t>
      </w:r>
    </w:p>
    <w:p w14:paraId="199AA2A9" w14:textId="77777777" w:rsidR="00484F88" w:rsidRPr="00DC124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DC124E">
        <w:rPr>
          <w:rFonts w:ascii="Arial Narrow" w:hAnsi="Arial Narrow" w:cs="Arial"/>
          <w:i/>
          <w:sz w:val="14"/>
          <w:szCs w:val="14"/>
        </w:rPr>
        <w:t>(imię, n</w:t>
      </w:r>
      <w:r w:rsidR="00825A09" w:rsidRPr="00DC124E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DC124E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DC124E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DC124E">
        <w:rPr>
          <w:rFonts w:ascii="Arial Narrow" w:hAnsi="Arial Narrow" w:cs="Arial"/>
          <w:i/>
          <w:sz w:val="14"/>
          <w:szCs w:val="14"/>
        </w:rPr>
        <w:t>reprezentacji</w:t>
      </w:r>
      <w:r w:rsidRPr="00DC124E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6069" w:rsidRPr="00DC124E" w14:paraId="5D9EB543" w14:textId="77777777" w:rsidTr="005848FD">
        <w:tc>
          <w:tcPr>
            <w:tcW w:w="9104" w:type="dxa"/>
            <w:shd w:val="clear" w:color="auto" w:fill="D9D9D9"/>
          </w:tcPr>
          <w:p w14:paraId="5C5EFB79" w14:textId="77777777" w:rsidR="00E46069" w:rsidRPr="00DC124E" w:rsidRDefault="00E46069" w:rsidP="005848F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C124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2E225C7" w14:textId="77777777" w:rsidR="00E46069" w:rsidRPr="00DC124E" w:rsidRDefault="00E46069" w:rsidP="005848FD">
            <w:pPr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DC124E">
              <w:rPr>
                <w:rFonts w:ascii="Arial Narrow" w:hAnsi="Arial Narrow" w:cs="Arial"/>
              </w:rPr>
              <w:t>t.j</w:t>
            </w:r>
            <w:proofErr w:type="spellEnd"/>
            <w:r w:rsidRPr="00DC124E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DC124E">
              <w:rPr>
                <w:rFonts w:ascii="Arial Narrow" w:hAnsi="Arial Narrow" w:cs="Arial"/>
              </w:rPr>
              <w:t>Pzp</w:t>
            </w:r>
            <w:proofErr w:type="spellEnd"/>
            <w:r w:rsidRPr="00DC124E">
              <w:rPr>
                <w:rFonts w:ascii="Arial Narrow" w:hAnsi="Arial Narrow" w:cs="Arial"/>
              </w:rPr>
              <w:t>), dotyczące przesłanek wykluczenia z:</w:t>
            </w:r>
          </w:p>
          <w:p w14:paraId="78D00E71" w14:textId="77777777" w:rsidR="00E46069" w:rsidRPr="00DC124E" w:rsidRDefault="00E46069" w:rsidP="005848F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124E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0C70C5F" w14:textId="77777777" w:rsidR="00E46069" w:rsidRPr="00DC124E" w:rsidRDefault="00E46069" w:rsidP="005848FD">
            <w:pPr>
              <w:jc w:val="center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>oraz</w:t>
            </w:r>
          </w:p>
          <w:p w14:paraId="4F327426" w14:textId="77777777" w:rsidR="00E46069" w:rsidRPr="00DC124E" w:rsidRDefault="00E46069" w:rsidP="005848F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C124E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C9CB4EA" w14:textId="77777777" w:rsidR="00E50194" w:rsidRPr="00DC124E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Na potrzeby postę</w:t>
      </w:r>
      <w:r w:rsidR="008D0487" w:rsidRPr="00DC124E">
        <w:rPr>
          <w:rFonts w:ascii="Arial Narrow" w:hAnsi="Arial Narrow" w:cs="Arial"/>
        </w:rPr>
        <w:t xml:space="preserve">powania o udzielenie </w:t>
      </w:r>
      <w:r w:rsidR="007936D6" w:rsidRPr="00DC124E">
        <w:rPr>
          <w:rFonts w:ascii="Arial Narrow" w:hAnsi="Arial Narrow" w:cs="Arial"/>
        </w:rPr>
        <w:t>zamówienia publicznego</w:t>
      </w:r>
      <w:r w:rsidR="00E50194" w:rsidRPr="00DC124E">
        <w:rPr>
          <w:rFonts w:ascii="Arial Narrow" w:hAnsi="Arial Narrow" w:cs="Arial"/>
        </w:rPr>
        <w:t xml:space="preserve"> pn.:</w:t>
      </w:r>
    </w:p>
    <w:p w14:paraId="12D54C3A" w14:textId="77777777" w:rsidR="00E50194" w:rsidRPr="00DC124E" w:rsidRDefault="00E4606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C124E">
        <w:rPr>
          <w:rFonts w:ascii="Arial Narrow" w:hAnsi="Arial Narrow" w:cs="Arial"/>
          <w:b/>
        </w:rPr>
        <w:t>Dostawa produktów leczniczych i środków spożywczych specjalnego przeznaczenia żywieniowego do żywienia pozajelitowego i dojelitowego na okres 24 miesięcy</w:t>
      </w:r>
    </w:p>
    <w:p w14:paraId="1BDA1108" w14:textId="77777777" w:rsidR="00F90CD1" w:rsidRPr="00DC124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prowadzonego przez </w:t>
      </w:r>
      <w:r w:rsidR="00E46069" w:rsidRPr="00DC124E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C124E">
        <w:rPr>
          <w:rFonts w:ascii="Arial Narrow" w:hAnsi="Arial Narrow" w:cs="Arial"/>
          <w:b/>
        </w:rPr>
        <w:t>,</w:t>
      </w:r>
      <w:r w:rsidR="002B2AD9" w:rsidRPr="00DC124E">
        <w:rPr>
          <w:rFonts w:ascii="Arial Narrow" w:hAnsi="Arial Narrow" w:cs="Arial"/>
        </w:rPr>
        <w:t xml:space="preserve"> </w:t>
      </w:r>
      <w:r w:rsidR="00E65685" w:rsidRPr="00DC124E">
        <w:rPr>
          <w:rFonts w:ascii="Arial Narrow" w:hAnsi="Arial Narrow" w:cs="Arial"/>
        </w:rPr>
        <w:t>oświa</w:t>
      </w:r>
      <w:r w:rsidR="00825A09" w:rsidRPr="00DC124E">
        <w:rPr>
          <w:rFonts w:ascii="Arial Narrow" w:hAnsi="Arial Narrow" w:cs="Arial"/>
        </w:rPr>
        <w:t>dczam</w:t>
      </w:r>
      <w:r w:rsidR="00E65685" w:rsidRPr="00DC124E">
        <w:rPr>
          <w:rFonts w:ascii="Arial Narrow" w:hAnsi="Arial Narrow" w:cs="Arial"/>
        </w:rPr>
        <w:t>,</w:t>
      </w:r>
      <w:r w:rsidR="002B2AD9" w:rsidRPr="00DC124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C124E" w14:paraId="0F5D56BF" w14:textId="77777777" w:rsidTr="00650D6C">
        <w:tc>
          <w:tcPr>
            <w:tcW w:w="9104" w:type="dxa"/>
            <w:shd w:val="clear" w:color="auto" w:fill="D9D9D9"/>
          </w:tcPr>
          <w:p w14:paraId="17CC3015" w14:textId="77777777" w:rsidR="00E50194" w:rsidRPr="00DC124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C124E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AD58AF2" w14:textId="77777777" w:rsidR="0032618A" w:rsidRPr="00DC124E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C124E">
        <w:rPr>
          <w:rFonts w:ascii="Arial Narrow" w:hAnsi="Arial Narrow" w:cs="Arial"/>
          <w:i/>
          <w:iCs/>
        </w:rPr>
        <w:t>dalej: rozporządzenie 833/2014</w:t>
      </w:r>
      <w:r w:rsidRPr="00DC124E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DC124E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DC124E">
        <w:rPr>
          <w:rFonts w:ascii="Arial Narrow" w:hAnsi="Arial Narrow" w:cs="Arial"/>
          <w:i/>
          <w:iCs/>
        </w:rPr>
        <w:t>dalej: rozporządzenie 2022/576</w:t>
      </w:r>
      <w:r w:rsidR="0032618A" w:rsidRPr="00DC124E">
        <w:rPr>
          <w:rFonts w:ascii="Arial Narrow" w:hAnsi="Arial Narrow" w:cs="Arial"/>
          <w:i/>
          <w:iCs/>
        </w:rPr>
        <w:t xml:space="preserve"> </w:t>
      </w:r>
      <w:r w:rsidR="0032618A" w:rsidRPr="00DC124E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DC124E">
        <w:rPr>
          <w:rFonts w:ascii="Arial Narrow" w:hAnsi="Arial Narrow" w:cs="Arial"/>
        </w:rPr>
        <w:t>.</w:t>
      </w:r>
    </w:p>
    <w:p w14:paraId="3D402A2D" w14:textId="77777777" w:rsidR="0011306C" w:rsidRPr="00DC124E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DC124E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C124E">
        <w:rPr>
          <w:rFonts w:ascii="Arial Narrow" w:hAnsi="Arial Narrow" w:cs="Arial"/>
        </w:rPr>
        <w:t xml:space="preserve"> (Dz. U. poz. 835)</w:t>
      </w:r>
      <w:r w:rsidR="0032618A" w:rsidRPr="00DC124E">
        <w:rPr>
          <w:rFonts w:ascii="Arial Narrow" w:hAnsi="Arial Narrow" w:cs="Arial"/>
        </w:rPr>
        <w:t xml:space="preserve"> </w:t>
      </w:r>
      <w:r w:rsidR="0011306C" w:rsidRPr="00DC124E">
        <w:rPr>
          <w:rStyle w:val="Odwoanieprzypisudolnego"/>
          <w:rFonts w:ascii="Arial Narrow" w:hAnsi="Arial Narrow" w:cs="Arial"/>
        </w:rPr>
        <w:footnoteReference w:id="2"/>
      </w:r>
      <w:r w:rsidRPr="00DC124E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C124E" w14:paraId="231FF7E6" w14:textId="77777777" w:rsidTr="00CD4DD1">
        <w:tc>
          <w:tcPr>
            <w:tcW w:w="9104" w:type="dxa"/>
            <w:shd w:val="clear" w:color="auto" w:fill="D9D9D9"/>
          </w:tcPr>
          <w:p w14:paraId="619EC607" w14:textId="77777777" w:rsidR="0011306C" w:rsidRPr="00DC124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C7607FA" w14:textId="77777777" w:rsidR="00103D09" w:rsidRPr="00DC124E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71CB7FE" w14:textId="77777777" w:rsidR="00D2702A" w:rsidRPr="00DC124E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124E" w14:paraId="0BC52D2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71A1" w14:textId="77777777" w:rsidR="00D2702A" w:rsidRPr="00DC124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C124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E5C2" w14:textId="77777777" w:rsidR="00D2702A" w:rsidRPr="00DC124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E46069" w:rsidRPr="00DC124E" w14:paraId="215A7FCA" w14:textId="77777777" w:rsidTr="005848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02D0" w14:textId="77777777" w:rsidR="00E46069" w:rsidRPr="00DC124E" w:rsidRDefault="00E46069" w:rsidP="005848F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A566" w14:textId="77777777" w:rsidR="00E46069" w:rsidRPr="00DC124E" w:rsidRDefault="00E46069" w:rsidP="005848F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C124E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D9730F7" w14:textId="77777777" w:rsidR="00E46069" w:rsidRPr="00DC124E" w:rsidRDefault="00E46069" w:rsidP="005848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6C3E57C2" w14:textId="77777777" w:rsidR="00E46069" w:rsidRPr="00DC124E" w:rsidRDefault="00E46069" w:rsidP="005848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 xml:space="preserve">Na potwierdzenie spełnienia warunku </w:t>
            </w:r>
            <w:proofErr w:type="spellStart"/>
            <w:r w:rsidRPr="00DC124E">
              <w:rPr>
                <w:rFonts w:ascii="Arial Narrow" w:hAnsi="Arial Narrow" w:cs="Arial"/>
              </w:rPr>
              <w:t>nalezy</w:t>
            </w:r>
            <w:proofErr w:type="spellEnd"/>
            <w:r w:rsidRPr="00DC124E">
              <w:rPr>
                <w:rFonts w:ascii="Arial Narrow" w:hAnsi="Arial Narrow" w:cs="Arial"/>
              </w:rPr>
              <w:t xml:space="preserve"> </w:t>
            </w:r>
            <w:proofErr w:type="spellStart"/>
            <w:r w:rsidRPr="00DC124E">
              <w:rPr>
                <w:rFonts w:ascii="Arial Narrow" w:hAnsi="Arial Narrow" w:cs="Arial"/>
              </w:rPr>
              <w:t>złozyć</w:t>
            </w:r>
            <w:proofErr w:type="spellEnd"/>
            <w:r w:rsidRPr="00DC124E">
              <w:rPr>
                <w:rFonts w:ascii="Arial Narrow" w:hAnsi="Arial Narrow" w:cs="Arial"/>
              </w:rPr>
              <w:t xml:space="preserve"> na wezwanie Zamawiającego:</w:t>
            </w:r>
          </w:p>
          <w:p w14:paraId="2EB99A20" w14:textId="1BE4EEBD" w:rsidR="00E46069" w:rsidRPr="00DC124E" w:rsidRDefault="00E46069" w:rsidP="005848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>Koncesję GIF na prowadzenie hurtowni farmaceutycznej lub składu konsygnacyjnego dla zadań 1, 2, 3, 5, 6</w:t>
            </w:r>
          </w:p>
        </w:tc>
      </w:tr>
      <w:tr w:rsidR="00E46069" w:rsidRPr="00DC124E" w14:paraId="7210FF3F" w14:textId="77777777" w:rsidTr="005848F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2AC5" w14:textId="77777777" w:rsidR="00E46069" w:rsidRPr="00DC124E" w:rsidRDefault="00E46069" w:rsidP="005848F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69EDC" w14:textId="77777777" w:rsidR="00E46069" w:rsidRPr="00DC124E" w:rsidRDefault="00E46069" w:rsidP="005848F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C124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93B0F05" w14:textId="77777777" w:rsidR="00E46069" w:rsidRDefault="00E46069" w:rsidP="005848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</w:rPr>
              <w:lastRenderedPageBreak/>
              <w:t xml:space="preserve">O udzielenie zamówienia publicznego mogą ubiegać się wykonawcy, którzy spełniają warunki, </w:t>
            </w:r>
            <w:proofErr w:type="gramStart"/>
            <w:r w:rsidRPr="00DC124E">
              <w:rPr>
                <w:rFonts w:ascii="Arial Narrow" w:hAnsi="Arial Narrow" w:cs="Arial"/>
              </w:rPr>
              <w:t>dotyczące  zdolności</w:t>
            </w:r>
            <w:proofErr w:type="gramEnd"/>
            <w:r w:rsidRPr="00DC124E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1C2928DA" w14:textId="3A13CA54" w:rsidR="00D26724" w:rsidRPr="00DC124E" w:rsidRDefault="00D26724" w:rsidP="005848F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26724">
              <w:rPr>
                <w:rFonts w:ascii="Arial Narrow" w:hAnsi="Arial Narrow" w:cs="Arial"/>
              </w:rPr>
              <w:t xml:space="preserve">Wykaz min 2 </w:t>
            </w:r>
            <w:r w:rsidRPr="00D26724">
              <w:rPr>
                <w:rFonts w:ascii="Arial Narrow" w:hAnsi="Arial Narrow" w:cs="Arial"/>
              </w:rPr>
              <w:t>dostaw o</w:t>
            </w:r>
            <w:r w:rsidRPr="00D26724">
              <w:rPr>
                <w:rFonts w:ascii="Arial Narrow" w:hAnsi="Arial Narrow" w:cs="Arial"/>
              </w:rPr>
              <w:t xml:space="preserve"> charakterze i złożoności odpowiadającej przedmiotowi zamówienia i o wartościach wskazanych w SWZ wraz z dokumentami wskazanymi w pkt. 9.2 </w:t>
            </w:r>
            <w:proofErr w:type="spellStart"/>
            <w:r w:rsidRPr="00D26724">
              <w:rPr>
                <w:rFonts w:ascii="Arial Narrow" w:hAnsi="Arial Narrow" w:cs="Arial"/>
              </w:rPr>
              <w:t>ppkt</w:t>
            </w:r>
            <w:proofErr w:type="spellEnd"/>
            <w:r w:rsidRPr="00D26724">
              <w:rPr>
                <w:rFonts w:ascii="Arial Narrow" w:hAnsi="Arial Narrow" w:cs="Arial"/>
              </w:rPr>
              <w:t>. 1 SWZ, z jednoczesnym wskazaniem, którego zadania te dokumenty dotyczą</w:t>
            </w:r>
          </w:p>
        </w:tc>
      </w:tr>
    </w:tbl>
    <w:p w14:paraId="111CFBBE" w14:textId="77777777" w:rsidR="00122954" w:rsidRPr="00DC124E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14:paraId="1FF25236" w14:textId="77777777" w:rsidR="00721D87" w:rsidRPr="00DC124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……………</w:t>
      </w:r>
      <w:r w:rsidR="00721D87" w:rsidRPr="00DC124E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E489F36" w14:textId="77777777" w:rsidR="00721D87" w:rsidRPr="00DC124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C124E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C124E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DC124E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31099EF" w14:textId="77777777" w:rsidR="00721D87" w:rsidRPr="00DC124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w następującym zakresie: </w:t>
      </w:r>
    </w:p>
    <w:p w14:paraId="1EEE2BF6" w14:textId="77777777" w:rsidR="00E21BB4" w:rsidRPr="00DC124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……………</w:t>
      </w:r>
      <w:r w:rsidR="00721D87" w:rsidRPr="00DC124E">
        <w:rPr>
          <w:rFonts w:ascii="Arial Narrow" w:hAnsi="Arial Narrow" w:cs="Arial"/>
        </w:rPr>
        <w:t>………………………………………………………….</w:t>
      </w:r>
      <w:r w:rsidRPr="00DC124E">
        <w:rPr>
          <w:rFonts w:ascii="Arial Narrow" w:hAnsi="Arial Narrow" w:cs="Arial"/>
        </w:rPr>
        <w:t>………………………….</w:t>
      </w:r>
    </w:p>
    <w:p w14:paraId="32193072" w14:textId="77777777" w:rsidR="00E21BB4" w:rsidRPr="00DC124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C124E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C124E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DC124E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B64421C" w14:textId="77777777" w:rsidR="00334A77" w:rsidRPr="00DC124E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C124E" w14:paraId="27766C71" w14:textId="77777777" w:rsidTr="0061040C">
        <w:tc>
          <w:tcPr>
            <w:tcW w:w="9104" w:type="dxa"/>
            <w:shd w:val="clear" w:color="auto" w:fill="D9D9D9"/>
          </w:tcPr>
          <w:p w14:paraId="2048E498" w14:textId="77777777" w:rsidR="00334A77" w:rsidRPr="00DC124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052B00FF" w14:textId="77777777" w:rsidR="00334A77" w:rsidRPr="00DC124E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DD1F739" w14:textId="77777777" w:rsidR="004175AB" w:rsidRPr="00DC124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5B063593" w14:textId="77777777" w:rsidR="004175AB" w:rsidRPr="00DC124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8422983" w14:textId="77777777" w:rsidR="004175AB" w:rsidRPr="00DC124E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C124E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D3F49A7" w14:textId="77777777" w:rsidR="00334A77" w:rsidRPr="00DC124E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C124E">
        <w:rPr>
          <w:rFonts w:ascii="Arial Narrow" w:hAnsi="Arial Narrow" w:cs="Arial"/>
        </w:rPr>
        <w:t>w  art.</w:t>
      </w:r>
      <w:proofErr w:type="gramEnd"/>
      <w:r w:rsidRPr="00DC124E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C124E" w14:paraId="5B3CBA7A" w14:textId="77777777" w:rsidTr="0061040C">
        <w:tc>
          <w:tcPr>
            <w:tcW w:w="9104" w:type="dxa"/>
            <w:shd w:val="clear" w:color="auto" w:fill="D9D9D9"/>
          </w:tcPr>
          <w:p w14:paraId="3FF954F3" w14:textId="77777777" w:rsidR="00C37715" w:rsidRPr="00DC124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3CAD01C" w14:textId="77777777" w:rsidR="00334A77" w:rsidRPr="00DC124E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DC124E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C124E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69E8A54" w14:textId="77777777" w:rsidR="0044648E" w:rsidRPr="00DC124E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C124E">
        <w:rPr>
          <w:rFonts w:ascii="Arial Narrow" w:hAnsi="Arial Narrow" w:cs="Arial"/>
        </w:rPr>
        <w:t>:</w:t>
      </w:r>
    </w:p>
    <w:p w14:paraId="1B2D8F49" w14:textId="77777777" w:rsidR="0044648E" w:rsidRPr="00DC124E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DDEA409" w14:textId="77777777" w:rsidR="0044648E" w:rsidRPr="00DC124E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C124E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147AFCF" w14:textId="77777777" w:rsidR="00C62F57" w:rsidRPr="00DC124E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C124E">
        <w:rPr>
          <w:rFonts w:ascii="Arial Narrow" w:hAnsi="Arial Narrow" w:cs="Arial"/>
        </w:rPr>
        <w:t>w  art.</w:t>
      </w:r>
      <w:proofErr w:type="gramEnd"/>
      <w:r w:rsidRPr="00DC124E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DC124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C124E" w14:paraId="1788E9DD" w14:textId="77777777" w:rsidTr="00CD4DD1">
        <w:tc>
          <w:tcPr>
            <w:tcW w:w="9104" w:type="dxa"/>
            <w:shd w:val="clear" w:color="auto" w:fill="D9D9D9"/>
          </w:tcPr>
          <w:p w14:paraId="56305710" w14:textId="77777777" w:rsidR="00BE6F04" w:rsidRPr="00DC124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A809015" w14:textId="77777777" w:rsidR="00FE4E2B" w:rsidRPr="00DC124E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C124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C124E" w14:paraId="5FD49206" w14:textId="77777777" w:rsidTr="00847232">
        <w:tc>
          <w:tcPr>
            <w:tcW w:w="9104" w:type="dxa"/>
            <w:shd w:val="clear" w:color="auto" w:fill="D9D9D9"/>
          </w:tcPr>
          <w:p w14:paraId="31247CCD" w14:textId="77777777" w:rsidR="00E426EB" w:rsidRPr="00DC124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C124E">
              <w:rPr>
                <w:rFonts w:ascii="Arial Narrow" w:hAnsi="Arial Narrow" w:cs="Arial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78F2C9F1" w14:textId="77777777" w:rsidR="00E426EB" w:rsidRPr="00DC124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53A139F" w14:textId="77777777" w:rsidR="00E426EB" w:rsidRPr="00DC124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00F71FB" w14:textId="77777777" w:rsidR="00E426EB" w:rsidRPr="00DC12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B94A55E" w14:textId="77777777" w:rsidR="00E426EB" w:rsidRPr="00DC12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C124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098D24E" w14:textId="77777777" w:rsidR="00E426EB" w:rsidRPr="00DC12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C124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1C8B4ED" w14:textId="77777777" w:rsidR="00E426EB" w:rsidRPr="00DC12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C124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BD1E9F3" w14:textId="77777777" w:rsidR="0012157F" w:rsidRPr="00DC124E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F08E0DF" w14:textId="77777777" w:rsidR="008C60E1" w:rsidRPr="00DC124E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2A7C3CD" w14:textId="77777777" w:rsidR="00524951" w:rsidRPr="00DC124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C124E">
        <w:rPr>
          <w:rFonts w:ascii="Arial Narrow" w:hAnsi="Arial Narrow" w:cs="Arial"/>
          <w:sz w:val="18"/>
          <w:szCs w:val="18"/>
        </w:rPr>
        <w:tab/>
      </w:r>
      <w:r w:rsidRPr="00DC124E">
        <w:rPr>
          <w:rFonts w:ascii="Arial Narrow" w:hAnsi="Arial Narrow" w:cs="Arial"/>
          <w:sz w:val="18"/>
          <w:szCs w:val="18"/>
        </w:rPr>
        <w:tab/>
      </w:r>
      <w:r w:rsidRPr="00DC124E">
        <w:rPr>
          <w:rFonts w:ascii="Arial Narrow" w:hAnsi="Arial Narrow" w:cs="Arial"/>
          <w:sz w:val="18"/>
          <w:szCs w:val="18"/>
        </w:rPr>
        <w:tab/>
      </w:r>
      <w:r w:rsidRPr="00DC124E">
        <w:rPr>
          <w:rFonts w:ascii="Arial Narrow" w:hAnsi="Arial Narrow" w:cs="Arial"/>
          <w:sz w:val="18"/>
          <w:szCs w:val="18"/>
        </w:rPr>
        <w:tab/>
      </w:r>
      <w:r w:rsidRPr="00DC124E">
        <w:rPr>
          <w:rFonts w:ascii="Arial Narrow" w:hAnsi="Arial Narrow" w:cs="Arial"/>
          <w:sz w:val="18"/>
          <w:szCs w:val="18"/>
        </w:rPr>
        <w:tab/>
      </w:r>
      <w:r w:rsidRPr="00DC124E">
        <w:rPr>
          <w:rFonts w:ascii="Arial Narrow" w:hAnsi="Arial Narrow" w:cs="Arial"/>
          <w:sz w:val="18"/>
          <w:szCs w:val="18"/>
        </w:rPr>
        <w:tab/>
      </w:r>
      <w:r w:rsidRPr="00DC124E">
        <w:rPr>
          <w:rFonts w:ascii="Arial Narrow" w:hAnsi="Arial Narrow" w:cs="Arial"/>
          <w:sz w:val="18"/>
          <w:szCs w:val="18"/>
        </w:rPr>
        <w:tab/>
      </w:r>
    </w:p>
    <w:p w14:paraId="490F3B75" w14:textId="77777777" w:rsidR="00524951" w:rsidRPr="00DC12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6868C2E1" w14:textId="77777777" w:rsidR="00FE4E2B" w:rsidRPr="00DC12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C124E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DC124E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1609279A" w14:textId="77777777" w:rsidR="00484F88" w:rsidRPr="00DC124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C124E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DC124E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DC12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9CCCE" w14:textId="77777777" w:rsidR="00F93D4E" w:rsidRDefault="00F93D4E" w:rsidP="0038231F">
      <w:pPr>
        <w:spacing w:after="0" w:line="240" w:lineRule="auto"/>
      </w:pPr>
      <w:r>
        <w:separator/>
      </w:r>
    </w:p>
  </w:endnote>
  <w:endnote w:type="continuationSeparator" w:id="0">
    <w:p w14:paraId="2C10493F" w14:textId="77777777" w:rsidR="00F93D4E" w:rsidRDefault="00F93D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E2AC" w14:textId="77777777" w:rsidR="00E46069" w:rsidRDefault="00E460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C6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42F8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DF4AC" w14:textId="77777777" w:rsidR="00E46069" w:rsidRDefault="00E460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7891A" w14:textId="77777777" w:rsidR="00F93D4E" w:rsidRDefault="00F93D4E" w:rsidP="0038231F">
      <w:pPr>
        <w:spacing w:after="0" w:line="240" w:lineRule="auto"/>
      </w:pPr>
      <w:r>
        <w:separator/>
      </w:r>
    </w:p>
  </w:footnote>
  <w:footnote w:type="continuationSeparator" w:id="0">
    <w:p w14:paraId="1FF0FC9A" w14:textId="77777777" w:rsidR="00F93D4E" w:rsidRDefault="00F93D4E" w:rsidP="0038231F">
      <w:pPr>
        <w:spacing w:after="0" w:line="240" w:lineRule="auto"/>
      </w:pPr>
      <w:r>
        <w:continuationSeparator/>
      </w:r>
    </w:p>
  </w:footnote>
  <w:footnote w:id="1">
    <w:p w14:paraId="5F26DFA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FE1A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6610D3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4535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E17ACA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D47D13E" w14:textId="77777777" w:rsidR="0032618A" w:rsidRDefault="0032618A" w:rsidP="0032618A">
      <w:pPr>
        <w:pStyle w:val="Tekstprzypisudolnego"/>
      </w:pPr>
    </w:p>
  </w:footnote>
  <w:footnote w:id="2">
    <w:p w14:paraId="77332F7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B17A8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B6FFE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8375B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9406F" w14:textId="77777777" w:rsidR="00E46069" w:rsidRDefault="00E460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A4E07" w14:textId="77777777" w:rsidR="00E46069" w:rsidRDefault="00E460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E4370" w14:textId="77777777" w:rsidR="00E46069" w:rsidRDefault="00E460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902973">
    <w:abstractNumId w:val="11"/>
  </w:num>
  <w:num w:numId="2" w16cid:durableId="757554975">
    <w:abstractNumId w:val="0"/>
  </w:num>
  <w:num w:numId="3" w16cid:durableId="21981909">
    <w:abstractNumId w:val="10"/>
  </w:num>
  <w:num w:numId="4" w16cid:durableId="1237131887">
    <w:abstractNumId w:val="13"/>
  </w:num>
  <w:num w:numId="5" w16cid:durableId="1016495242">
    <w:abstractNumId w:val="12"/>
  </w:num>
  <w:num w:numId="6" w16cid:durableId="209539080">
    <w:abstractNumId w:val="9"/>
  </w:num>
  <w:num w:numId="7" w16cid:durableId="243800048">
    <w:abstractNumId w:val="1"/>
  </w:num>
  <w:num w:numId="8" w16cid:durableId="161094385">
    <w:abstractNumId w:val="6"/>
  </w:num>
  <w:num w:numId="9" w16cid:durableId="897281836">
    <w:abstractNumId w:val="4"/>
  </w:num>
  <w:num w:numId="10" w16cid:durableId="1196195109">
    <w:abstractNumId w:val="7"/>
  </w:num>
  <w:num w:numId="11" w16cid:durableId="1204441170">
    <w:abstractNumId w:val="5"/>
  </w:num>
  <w:num w:numId="12" w16cid:durableId="478419135">
    <w:abstractNumId w:val="8"/>
  </w:num>
  <w:num w:numId="13" w16cid:durableId="329211628">
    <w:abstractNumId w:val="3"/>
  </w:num>
  <w:num w:numId="14" w16cid:durableId="1319456509">
    <w:abstractNumId w:val="2"/>
  </w:num>
  <w:num w:numId="15" w16cid:durableId="1660975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D4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6724"/>
    <w:rsid w:val="00D2702A"/>
    <w:rsid w:val="00D34D9A"/>
    <w:rsid w:val="00D409DE"/>
    <w:rsid w:val="00D42C9B"/>
    <w:rsid w:val="00D531D5"/>
    <w:rsid w:val="00D7532C"/>
    <w:rsid w:val="00DA6EC7"/>
    <w:rsid w:val="00DC124E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6069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D4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90970"/>
  <w15:docId w15:val="{04980F8C-BC77-4683-A65B-E6C94152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1032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2023-12-01T07:09:00Z</cp:lastPrinted>
  <dcterms:created xsi:type="dcterms:W3CDTF">2023-12-01T07:13:00Z</dcterms:created>
  <dcterms:modified xsi:type="dcterms:W3CDTF">2023-12-01T07:13:00Z</dcterms:modified>
</cp:coreProperties>
</file>