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8AEEE" w14:textId="4D1C8984" w:rsidR="00D62E6E" w:rsidRPr="003D7FA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D7FA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D7FA2" w:rsidRPr="003D7FA2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3D7FA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D7FA2" w14:paraId="5FB597A7" w14:textId="77777777" w:rsidTr="00D62E6E">
        <w:tc>
          <w:tcPr>
            <w:tcW w:w="2800" w:type="dxa"/>
            <w:shd w:val="clear" w:color="auto" w:fill="auto"/>
          </w:tcPr>
          <w:p w14:paraId="230BBF66" w14:textId="77777777" w:rsidR="00D62E6E" w:rsidRPr="003D7FA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D7FA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D7FA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BA64DA" w14:textId="77777777" w:rsidR="00D62E6E" w:rsidRPr="003D7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BBCCE5" w14:textId="77777777" w:rsidR="00D62E6E" w:rsidRPr="003D7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B054E5" w14:textId="77777777" w:rsidR="00D62E6E" w:rsidRPr="003D7FA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D7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D7FA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D7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D7FA2" w14:paraId="27E7549A" w14:textId="77777777" w:rsidTr="00D62E6E">
        <w:tc>
          <w:tcPr>
            <w:tcW w:w="2800" w:type="dxa"/>
            <w:shd w:val="clear" w:color="auto" w:fill="auto"/>
          </w:tcPr>
          <w:p w14:paraId="5487BFED" w14:textId="77777777" w:rsidR="00D62E6E" w:rsidRPr="003D7FA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D7FA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DAD444" w14:textId="77777777" w:rsidR="00D62E6E" w:rsidRPr="003D7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0E277E" w14:textId="77777777" w:rsidR="00D62E6E" w:rsidRPr="003D7FA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0DF11A" w14:textId="77777777" w:rsidR="00D62E6E" w:rsidRPr="003D7FA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D7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D7FA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D7FA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A56FFC" w14:textId="77777777" w:rsidR="00BC121E" w:rsidRPr="003D7FA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26A7" w:rsidRPr="003D7FA2" w14:paraId="42B642BD" w14:textId="77777777" w:rsidTr="005848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C600CC" w14:textId="77777777" w:rsidR="002E26A7" w:rsidRPr="003D7FA2" w:rsidRDefault="002E26A7" w:rsidP="005848F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8195B76" w14:textId="77777777" w:rsidR="002E26A7" w:rsidRPr="003D7FA2" w:rsidRDefault="002E26A7" w:rsidP="005848F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7FA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D7FA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D7FA2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3D7FA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3D7FA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D7FA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FD6B767" w14:textId="77777777" w:rsidR="002E26A7" w:rsidRPr="003D7FA2" w:rsidRDefault="002E26A7" w:rsidP="005848F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B46B5B8" w14:textId="77777777" w:rsidR="002E26A7" w:rsidRPr="003D7FA2" w:rsidRDefault="002E26A7" w:rsidP="005848F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52B1FE7" w14:textId="77777777" w:rsidR="00BC121E" w:rsidRPr="003D7FA2" w:rsidRDefault="002E26A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D7FA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D7FA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D7FA2" w14:paraId="1F5D6A42" w14:textId="77777777" w:rsidTr="00D62E6E">
        <w:tc>
          <w:tcPr>
            <w:tcW w:w="2269" w:type="dxa"/>
            <w:shd w:val="clear" w:color="auto" w:fill="auto"/>
          </w:tcPr>
          <w:p w14:paraId="4273D98D" w14:textId="77777777" w:rsidR="00D62E6E" w:rsidRPr="003D7FA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6DE0FE" w14:textId="77777777" w:rsidR="00D62E6E" w:rsidRPr="003D7FA2" w:rsidRDefault="002E26A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i środków spożywczych specjalnego przeznaczenia żywieniowego do żywienia pozajelitowego i dojelitowego na okres 24 miesięcy</w:t>
            </w:r>
            <w:r w:rsidR="00D62E6E" w:rsidRPr="003D7FA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26A7" w:rsidRPr="003D7FA2" w14:paraId="4DAFBD27" w14:textId="77777777" w:rsidTr="005848FD">
        <w:tc>
          <w:tcPr>
            <w:tcW w:w="2269" w:type="dxa"/>
            <w:shd w:val="clear" w:color="auto" w:fill="auto"/>
          </w:tcPr>
          <w:p w14:paraId="5DC234BA" w14:textId="77777777" w:rsidR="002E26A7" w:rsidRPr="003D7FA2" w:rsidRDefault="002E26A7" w:rsidP="005848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6D99BC" w14:textId="77777777" w:rsidR="002E26A7" w:rsidRPr="003D7FA2" w:rsidRDefault="002E26A7" w:rsidP="005848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131/2023</w:t>
            </w:r>
          </w:p>
        </w:tc>
      </w:tr>
    </w:tbl>
    <w:p w14:paraId="69F864BF" w14:textId="77777777" w:rsidR="00BC121E" w:rsidRPr="003D7FA2" w:rsidRDefault="002E26A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D7FA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D7FA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D7FA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93DDC95" w14:textId="77777777" w:rsidR="00BC121E" w:rsidRPr="003D7FA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D7FA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6AEFE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D7FA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D7FA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D7FA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D7FA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544413B" w14:textId="77777777" w:rsidR="00BC121E" w:rsidRPr="003D7FA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D7FA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2762C81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D7FA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D7FA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D7FA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D7FA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6874D13" w14:textId="77777777" w:rsidR="00BF69A4" w:rsidRPr="003D7FA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D7FA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D7FA2" w14:paraId="26FEC9D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A72B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1195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6FCD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D7FA2" w14:paraId="561BF49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10F33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DAD0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3BBF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D7FA2" w14:paraId="01770BF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1568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F460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C631" w14:textId="77777777" w:rsidR="00BC121E" w:rsidRPr="003D7FA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F11AA43" w14:textId="77777777" w:rsidR="00BC121E" w:rsidRPr="003D7FA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D7FA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3BDAF65" w14:textId="77777777" w:rsidR="00BC121E" w:rsidRPr="003D7FA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D7FA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EFE9FF0" w14:textId="77777777" w:rsidR="00067B62" w:rsidRPr="003D7FA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D7FA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D7FA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D7FA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94AA9E9" w14:textId="77777777" w:rsidR="00067B62" w:rsidRPr="003D7FA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D7FA2" w14:paraId="311DB887" w14:textId="77777777" w:rsidTr="00620E37">
        <w:tc>
          <w:tcPr>
            <w:tcW w:w="2660" w:type="dxa"/>
            <w:shd w:val="clear" w:color="auto" w:fill="auto"/>
          </w:tcPr>
          <w:p w14:paraId="6064FC73" w14:textId="77777777" w:rsidR="00BC121E" w:rsidRPr="003D7FA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35B972" w14:textId="77777777" w:rsidR="00BC121E" w:rsidRPr="003D7FA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11812F2" w14:textId="77777777" w:rsidR="00BC121E" w:rsidRPr="003D7FA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D7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D7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39BA12A" w14:textId="77777777" w:rsidR="00BC121E" w:rsidRPr="003D7FA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82742B" w14:textId="77777777" w:rsidR="00BC121E" w:rsidRPr="003D7FA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AF5A08" w14:textId="77777777" w:rsidR="00BC121E" w:rsidRPr="003D7FA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D7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D7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D7FA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C3CE1CB" w14:textId="77777777" w:rsidR="00106AC7" w:rsidRPr="003D7FA2" w:rsidRDefault="00106AC7" w:rsidP="00BC121E">
      <w:pPr>
        <w:rPr>
          <w:rFonts w:ascii="Arial Narrow" w:hAnsi="Arial Narrow"/>
        </w:rPr>
      </w:pPr>
    </w:p>
    <w:sectPr w:rsidR="00106AC7" w:rsidRPr="003D7FA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46711" w14:textId="77777777" w:rsidR="00690C18" w:rsidRDefault="00690C18">
      <w:r>
        <w:separator/>
      </w:r>
    </w:p>
  </w:endnote>
  <w:endnote w:type="continuationSeparator" w:id="0">
    <w:p w14:paraId="26320C8B" w14:textId="77777777" w:rsidR="00690C18" w:rsidRDefault="0069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E31D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6A19C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9FC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89D40B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EA88EFE">
        <v:line id="_x0000_s1025" style="position:absolute;left:0;text-align:left;z-index:251657728" from="-3.85pt,8.7pt" to="455.15pt,8.7pt"/>
      </w:pict>
    </w:r>
  </w:p>
  <w:p w14:paraId="23C8AE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7E36E" w14:textId="77777777" w:rsidR="002E26A7" w:rsidRDefault="002E26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EA8E2" w14:textId="77777777" w:rsidR="00690C18" w:rsidRDefault="00690C18">
      <w:r>
        <w:separator/>
      </w:r>
    </w:p>
  </w:footnote>
  <w:footnote w:type="continuationSeparator" w:id="0">
    <w:p w14:paraId="6D073B75" w14:textId="77777777" w:rsidR="00690C18" w:rsidRDefault="00690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80502" w14:textId="77777777" w:rsidR="002E26A7" w:rsidRDefault="002E2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792D" w14:textId="77777777" w:rsidR="002E26A7" w:rsidRDefault="002E2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C42A7" w14:textId="77777777" w:rsidR="002E26A7" w:rsidRDefault="002E2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2853342">
    <w:abstractNumId w:val="13"/>
  </w:num>
  <w:num w:numId="2" w16cid:durableId="1242913456">
    <w:abstractNumId w:val="0"/>
  </w:num>
  <w:num w:numId="3" w16cid:durableId="1262059239">
    <w:abstractNumId w:val="11"/>
  </w:num>
  <w:num w:numId="4" w16cid:durableId="1017316423">
    <w:abstractNumId w:val="8"/>
  </w:num>
  <w:num w:numId="5" w16cid:durableId="1039818118">
    <w:abstractNumId w:val="7"/>
  </w:num>
  <w:num w:numId="6" w16cid:durableId="902570097">
    <w:abstractNumId w:val="1"/>
  </w:num>
  <w:num w:numId="7" w16cid:durableId="1504854408">
    <w:abstractNumId w:val="6"/>
  </w:num>
  <w:num w:numId="8" w16cid:durableId="783958007">
    <w:abstractNumId w:val="3"/>
  </w:num>
  <w:num w:numId="9" w16cid:durableId="514462200">
    <w:abstractNumId w:val="2"/>
  </w:num>
  <w:num w:numId="10" w16cid:durableId="2034961214">
    <w:abstractNumId w:val="5"/>
  </w:num>
  <w:num w:numId="11" w16cid:durableId="2092384589">
    <w:abstractNumId w:val="10"/>
  </w:num>
  <w:num w:numId="12" w16cid:durableId="1688481899">
    <w:abstractNumId w:val="4"/>
  </w:num>
  <w:num w:numId="13" w16cid:durableId="1159350145">
    <w:abstractNumId w:val="9"/>
  </w:num>
  <w:num w:numId="14" w16cid:durableId="17297180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C18"/>
    <w:rsid w:val="0000184A"/>
    <w:rsid w:val="00007C1C"/>
    <w:rsid w:val="00012997"/>
    <w:rsid w:val="000621A2"/>
    <w:rsid w:val="00067B62"/>
    <w:rsid w:val="000719DC"/>
    <w:rsid w:val="00075CEC"/>
    <w:rsid w:val="000855B1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26A7"/>
    <w:rsid w:val="002E71FA"/>
    <w:rsid w:val="002F1615"/>
    <w:rsid w:val="003024A8"/>
    <w:rsid w:val="00307E5F"/>
    <w:rsid w:val="00312A4F"/>
    <w:rsid w:val="00336EEB"/>
    <w:rsid w:val="00360BC3"/>
    <w:rsid w:val="003D7FA2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0C1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74DDB"/>
  <w15:chartTrackingRefBased/>
  <w15:docId w15:val="{1898D6AD-4B3C-4C47-8A26-F67F7D31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2023-11-28T09:12:00Z</cp:lastPrinted>
  <dcterms:created xsi:type="dcterms:W3CDTF">2023-11-28T09:12:00Z</dcterms:created>
  <dcterms:modified xsi:type="dcterms:W3CDTF">2023-11-28T09:13:00Z</dcterms:modified>
</cp:coreProperties>
</file>