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A4705" w14:textId="77777777" w:rsidR="003E6519" w:rsidRPr="009D364D" w:rsidRDefault="00EB70B4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9D364D">
        <w:rPr>
          <w:rFonts w:ascii="Arial Narrow" w:hAnsi="Arial Narrow" w:cs="Arial"/>
          <w:sz w:val="24"/>
          <w:szCs w:val="24"/>
        </w:rPr>
        <w:t>Bydgoszcz</w:t>
      </w:r>
      <w:r w:rsidR="003E6519" w:rsidRPr="009D364D">
        <w:rPr>
          <w:rFonts w:ascii="Arial Narrow" w:hAnsi="Arial Narrow" w:cs="Arial"/>
          <w:sz w:val="24"/>
          <w:szCs w:val="24"/>
        </w:rPr>
        <w:t xml:space="preserve"> dnia: </w:t>
      </w:r>
      <w:r w:rsidRPr="009D364D">
        <w:rPr>
          <w:rFonts w:ascii="Arial Narrow" w:hAnsi="Arial Narrow" w:cs="Arial"/>
          <w:sz w:val="24"/>
          <w:szCs w:val="24"/>
        </w:rPr>
        <w:t>2023-12-05</w:t>
      </w:r>
    </w:p>
    <w:p w14:paraId="71135B36" w14:textId="77777777" w:rsidR="003E6519" w:rsidRPr="009D364D" w:rsidRDefault="00EB70B4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D364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E9F2300" w14:textId="77777777" w:rsidR="003E6519" w:rsidRPr="009D364D" w:rsidRDefault="00EB70B4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D364D">
        <w:rPr>
          <w:rFonts w:ascii="Arial Narrow" w:hAnsi="Arial Narrow" w:cs="Arial"/>
          <w:sz w:val="24"/>
          <w:szCs w:val="24"/>
        </w:rPr>
        <w:t>Powstańców Warszawy</w:t>
      </w:r>
      <w:r w:rsidR="003E6519" w:rsidRPr="009D364D">
        <w:rPr>
          <w:rFonts w:ascii="Arial Narrow" w:hAnsi="Arial Narrow" w:cs="Arial"/>
          <w:sz w:val="24"/>
          <w:szCs w:val="24"/>
        </w:rPr>
        <w:t xml:space="preserve"> </w:t>
      </w:r>
      <w:r w:rsidRPr="009D364D">
        <w:rPr>
          <w:rFonts w:ascii="Arial Narrow" w:hAnsi="Arial Narrow" w:cs="Arial"/>
          <w:sz w:val="24"/>
          <w:szCs w:val="24"/>
        </w:rPr>
        <w:t>5</w:t>
      </w:r>
    </w:p>
    <w:p w14:paraId="0A0E7E8F" w14:textId="77777777" w:rsidR="003E6519" w:rsidRPr="009D364D" w:rsidRDefault="00EB70B4" w:rsidP="003E6519">
      <w:pPr>
        <w:rPr>
          <w:rFonts w:ascii="Arial Narrow" w:hAnsi="Arial Narrow" w:cs="Arial"/>
          <w:sz w:val="24"/>
          <w:szCs w:val="24"/>
        </w:rPr>
      </w:pPr>
      <w:r w:rsidRPr="009D364D">
        <w:rPr>
          <w:rFonts w:ascii="Arial Narrow" w:hAnsi="Arial Narrow" w:cs="Arial"/>
          <w:sz w:val="24"/>
          <w:szCs w:val="24"/>
        </w:rPr>
        <w:t>85-681</w:t>
      </w:r>
      <w:r w:rsidR="003E6519" w:rsidRPr="009D364D">
        <w:rPr>
          <w:rFonts w:ascii="Arial Narrow" w:hAnsi="Arial Narrow" w:cs="Arial"/>
          <w:sz w:val="24"/>
          <w:szCs w:val="24"/>
        </w:rPr>
        <w:t xml:space="preserve"> </w:t>
      </w:r>
      <w:r w:rsidRPr="009D364D">
        <w:rPr>
          <w:rFonts w:ascii="Arial Narrow" w:hAnsi="Arial Narrow" w:cs="Arial"/>
          <w:sz w:val="24"/>
          <w:szCs w:val="24"/>
        </w:rPr>
        <w:t>Bydgoszcz</w:t>
      </w:r>
    </w:p>
    <w:p w14:paraId="6919F955" w14:textId="77777777" w:rsidR="003E6519" w:rsidRPr="009D364D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9D364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47F135D" w14:textId="77777777" w:rsidR="003E6519" w:rsidRPr="009D364D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D364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D364D" w14:paraId="66E02AE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169653" w14:textId="77777777" w:rsidR="003E6519" w:rsidRPr="009D364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D364D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F91C932" w14:textId="77777777" w:rsidR="003E6519" w:rsidRPr="009D364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D364D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0D9B78E" w14:textId="77777777" w:rsidR="003E6519" w:rsidRPr="009D364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D364D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B6396CD" w14:textId="77777777" w:rsidR="003E6519" w:rsidRPr="009D364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D364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D364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D364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D364D" w14:paraId="23D2D265" w14:textId="77777777" w:rsidTr="001A0FA2">
        <w:tc>
          <w:tcPr>
            <w:tcW w:w="2269" w:type="dxa"/>
            <w:shd w:val="clear" w:color="auto" w:fill="auto"/>
          </w:tcPr>
          <w:p w14:paraId="369D3CF8" w14:textId="77777777" w:rsidR="003E6519" w:rsidRPr="009D364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D364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38D1BB" w14:textId="77777777" w:rsidR="003E6519" w:rsidRPr="009D364D" w:rsidRDefault="00EB70B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D364D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elektrycznych i hydraulicznych</w:t>
            </w:r>
            <w:r w:rsidR="003E6519" w:rsidRPr="009D364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B70B4" w:rsidRPr="009D364D" w14:paraId="3FD36AAD" w14:textId="77777777" w:rsidTr="00C42009">
        <w:tc>
          <w:tcPr>
            <w:tcW w:w="2269" w:type="dxa"/>
            <w:shd w:val="clear" w:color="auto" w:fill="auto"/>
          </w:tcPr>
          <w:p w14:paraId="69DE2FE6" w14:textId="77777777" w:rsidR="00EB70B4" w:rsidRPr="009D364D" w:rsidRDefault="00EB70B4" w:rsidP="00C4200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D364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E08823" w14:textId="77777777" w:rsidR="00EB70B4" w:rsidRPr="009D364D" w:rsidRDefault="00EB70B4" w:rsidP="00C420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D364D">
              <w:rPr>
                <w:rFonts w:ascii="Arial Narrow" w:hAnsi="Arial Narrow" w:cs="Arial"/>
                <w:bCs/>
                <w:sz w:val="24"/>
                <w:szCs w:val="24"/>
              </w:rPr>
              <w:t>127/2023</w:t>
            </w:r>
          </w:p>
        </w:tc>
      </w:tr>
    </w:tbl>
    <w:p w14:paraId="2CB03F06" w14:textId="77777777" w:rsidR="00890B92" w:rsidRPr="009D364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D364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9D364D">
        <w:rPr>
          <w:rFonts w:ascii="Arial Narrow" w:hAnsi="Arial Narrow" w:cs="Arial"/>
          <w:sz w:val="24"/>
          <w:szCs w:val="24"/>
        </w:rPr>
        <w:t>22</w:t>
      </w:r>
      <w:r w:rsidR="0049054E" w:rsidRPr="009D364D">
        <w:rPr>
          <w:rFonts w:ascii="Arial Narrow" w:hAnsi="Arial Narrow" w:cs="Arial"/>
          <w:sz w:val="24"/>
          <w:szCs w:val="24"/>
        </w:rPr>
        <w:t>2</w:t>
      </w:r>
      <w:r w:rsidRPr="009D364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9D364D">
        <w:rPr>
          <w:rFonts w:ascii="Arial Narrow" w:hAnsi="Arial Narrow" w:cs="Arial"/>
          <w:sz w:val="24"/>
          <w:szCs w:val="24"/>
        </w:rPr>
        <w:t>4</w:t>
      </w:r>
      <w:r w:rsidRPr="009D364D">
        <w:rPr>
          <w:rFonts w:ascii="Arial Narrow" w:hAnsi="Arial Narrow" w:cs="Arial"/>
          <w:sz w:val="24"/>
          <w:szCs w:val="24"/>
        </w:rPr>
        <w:t xml:space="preserve"> </w:t>
      </w:r>
      <w:r w:rsidR="00890B92" w:rsidRPr="009D364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9D364D">
        <w:rPr>
          <w:rFonts w:ascii="Arial Narrow" w:hAnsi="Arial Narrow" w:cs="Arial"/>
          <w:sz w:val="24"/>
          <w:szCs w:val="24"/>
        </w:rPr>
        <w:t xml:space="preserve"> </w:t>
      </w:r>
      <w:r w:rsidR="00EB70B4" w:rsidRPr="009D364D">
        <w:rPr>
          <w:rFonts w:ascii="Arial Narrow" w:hAnsi="Arial Narrow" w:cs="Arial"/>
          <w:sz w:val="24"/>
          <w:szCs w:val="24"/>
        </w:rPr>
        <w:t>(</w:t>
      </w:r>
      <w:proofErr w:type="spellStart"/>
      <w:r w:rsidR="00EB70B4" w:rsidRPr="009D364D">
        <w:rPr>
          <w:rFonts w:ascii="Arial Narrow" w:hAnsi="Arial Narrow" w:cs="Arial"/>
          <w:sz w:val="24"/>
          <w:szCs w:val="24"/>
        </w:rPr>
        <w:t>t.j</w:t>
      </w:r>
      <w:proofErr w:type="spellEnd"/>
      <w:r w:rsidR="00EB70B4" w:rsidRPr="009D364D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9D364D">
        <w:rPr>
          <w:rFonts w:ascii="Arial Narrow" w:hAnsi="Arial Narrow" w:cs="Arial"/>
          <w:sz w:val="24"/>
          <w:szCs w:val="24"/>
        </w:rPr>
        <w:t xml:space="preserve"> </w:t>
      </w:r>
      <w:r w:rsidR="00890B92" w:rsidRPr="009D364D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9D364D">
        <w:rPr>
          <w:rFonts w:ascii="Arial Narrow" w:hAnsi="Arial Narrow" w:cs="Arial"/>
          <w:sz w:val="24"/>
          <w:szCs w:val="24"/>
        </w:rPr>
        <w:t xml:space="preserve"> dla</w:t>
      </w:r>
      <w:r w:rsidR="00890B92" w:rsidRPr="009D364D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B70B4" w:rsidRPr="009D364D" w14:paraId="2BBC332B" w14:textId="77777777" w:rsidTr="00C420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6E8A4C" w14:textId="77777777" w:rsidR="00EB70B4" w:rsidRPr="009D364D" w:rsidRDefault="00EB70B4" w:rsidP="00C4200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D364D">
              <w:rPr>
                <w:rFonts w:ascii="Arial Narrow" w:hAnsi="Arial Narrow" w:cs="Arial"/>
                <w:sz w:val="24"/>
                <w:szCs w:val="24"/>
              </w:rPr>
              <w:t>części 1 zamówienia w wysokości 252 150.00 zł brutto;</w:t>
            </w:r>
          </w:p>
        </w:tc>
      </w:tr>
      <w:tr w:rsidR="00EB70B4" w:rsidRPr="009D364D" w14:paraId="2071FB4A" w14:textId="77777777" w:rsidTr="00C420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03BCE1" w14:textId="77777777" w:rsidR="00EB70B4" w:rsidRPr="009D364D" w:rsidRDefault="00EB70B4" w:rsidP="00C4200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9D364D">
              <w:rPr>
                <w:rFonts w:ascii="Arial Narrow" w:hAnsi="Arial Narrow" w:cs="Arial"/>
                <w:sz w:val="24"/>
                <w:szCs w:val="24"/>
              </w:rPr>
              <w:t>części 2 zamówienia w wysokości 244 770.00 zł brutto;</w:t>
            </w:r>
          </w:p>
        </w:tc>
      </w:tr>
    </w:tbl>
    <w:p w14:paraId="4FC20532" w14:textId="77777777" w:rsidR="00890B92" w:rsidRPr="009D364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14E3BA9" w14:textId="77777777" w:rsidR="00510EC8" w:rsidRPr="009D364D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1539CD6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D364D">
        <w:rPr>
          <w:rFonts w:ascii="Arial Narrow" w:hAnsi="Arial Narrow" w:cs="Arial"/>
          <w:i/>
          <w:szCs w:val="24"/>
        </w:rPr>
        <w:t>Zamawiający</w:t>
      </w:r>
    </w:p>
    <w:p w14:paraId="09ED52F2" w14:textId="77777777" w:rsidR="009D364D" w:rsidRDefault="009D364D" w:rsidP="009D36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D60E2AA" w14:textId="77777777" w:rsidR="009D364D" w:rsidRDefault="009D364D" w:rsidP="009D36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E9C54CD" w14:textId="77777777" w:rsidR="009D364D" w:rsidRDefault="009D364D" w:rsidP="009D36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9243D5" w14:textId="77777777" w:rsidR="009D364D" w:rsidRDefault="009D364D" w:rsidP="009D36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B4B4C9" w14:textId="77777777" w:rsidR="009D364D" w:rsidRDefault="009D364D" w:rsidP="009D36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DE06EC" w14:textId="77777777" w:rsidR="009D364D" w:rsidRDefault="009D364D" w:rsidP="009D36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C4F0CC" w14:textId="77777777" w:rsidR="009D364D" w:rsidRDefault="009D364D" w:rsidP="009D36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15C10D" w14:textId="77777777" w:rsidR="009D364D" w:rsidRDefault="009D364D" w:rsidP="009D36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C6BD39" w14:textId="77777777" w:rsidR="009D364D" w:rsidRDefault="009D364D" w:rsidP="009D36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591ED3" w14:textId="77777777" w:rsidR="009D364D" w:rsidRDefault="009D364D" w:rsidP="009D36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C8F561" w14:textId="77777777" w:rsidR="009D364D" w:rsidRDefault="009D364D" w:rsidP="009D36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377D843" w14:textId="77777777" w:rsidR="009D364D" w:rsidRDefault="009D364D" w:rsidP="009D36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2A41EB" w14:textId="2DA78CAC" w:rsidR="009D364D" w:rsidRPr="009D364D" w:rsidRDefault="009D364D" w:rsidP="009D36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bCs w:val="0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</w:t>
      </w:r>
      <w:r>
        <w:rPr>
          <w:rFonts w:ascii="Arial Narrow" w:hAnsi="Arial Narrow"/>
          <w:sz w:val="18"/>
          <w:szCs w:val="20"/>
        </w:rPr>
        <w:t>1 ark.</w:t>
      </w:r>
    </w:p>
    <w:p w14:paraId="6A2FA152" w14:textId="77777777" w:rsidR="009D364D" w:rsidRPr="00B9724A" w:rsidRDefault="009D364D" w:rsidP="009D36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</w:p>
    <w:p w14:paraId="404CB589" w14:textId="77777777" w:rsidR="009D364D" w:rsidRPr="00F60D92" w:rsidRDefault="009D364D" w:rsidP="009D364D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59DD0E14" w14:textId="4D4842CA" w:rsidR="009D364D" w:rsidRPr="00F60D92" w:rsidRDefault="009D364D" w:rsidP="009D364D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05.12.2023 r.</w:t>
      </w:r>
    </w:p>
    <w:sectPr w:rsidR="009D364D" w:rsidRPr="00F60D9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85484" w14:textId="77777777" w:rsidR="00FB2BD6" w:rsidRDefault="00FB2BD6">
      <w:r>
        <w:separator/>
      </w:r>
    </w:p>
  </w:endnote>
  <w:endnote w:type="continuationSeparator" w:id="0">
    <w:p w14:paraId="45BA564F" w14:textId="77777777" w:rsidR="00FB2BD6" w:rsidRDefault="00FB2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BB7C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250F6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546B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7B70A5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32F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838F68" w14:textId="77777777" w:rsidR="009F189D" w:rsidRDefault="009F189D">
    <w:pPr>
      <w:pStyle w:val="Stopka"/>
      <w:tabs>
        <w:tab w:val="clear" w:pos="4536"/>
      </w:tabs>
      <w:jc w:val="center"/>
    </w:pPr>
  </w:p>
  <w:p w14:paraId="3A2145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E0BAB" w14:textId="77777777" w:rsidR="00FB2BD6" w:rsidRDefault="00FB2BD6">
      <w:r>
        <w:separator/>
      </w:r>
    </w:p>
  </w:footnote>
  <w:footnote w:type="continuationSeparator" w:id="0">
    <w:p w14:paraId="72AA7DED" w14:textId="77777777" w:rsidR="00FB2BD6" w:rsidRDefault="00FB2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17433" w14:textId="77777777" w:rsidR="00EB70B4" w:rsidRDefault="00EB70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F14A5" w14:textId="77777777" w:rsidR="00EB70B4" w:rsidRDefault="00EB70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985BD" w14:textId="77777777" w:rsidR="00EB70B4" w:rsidRDefault="00EB70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BD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D364D"/>
    <w:rsid w:val="009F189D"/>
    <w:rsid w:val="00A47FF6"/>
    <w:rsid w:val="00A80738"/>
    <w:rsid w:val="00BE7129"/>
    <w:rsid w:val="00C236D3"/>
    <w:rsid w:val="00C659E2"/>
    <w:rsid w:val="00C902DE"/>
    <w:rsid w:val="00CA7107"/>
    <w:rsid w:val="00CB0802"/>
    <w:rsid w:val="00D7128F"/>
    <w:rsid w:val="00EA3476"/>
    <w:rsid w:val="00EB70B4"/>
    <w:rsid w:val="00F95C33"/>
    <w:rsid w:val="00FB2BD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EAA23"/>
  <w15:chartTrackingRefBased/>
  <w15:docId w15:val="{EF123A2C-9BE9-4517-B3CD-FB42C9CA9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64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D36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2023-12-05T05:55:00Z</cp:lastPrinted>
  <dcterms:created xsi:type="dcterms:W3CDTF">2023-12-05T05:55:00Z</dcterms:created>
  <dcterms:modified xsi:type="dcterms:W3CDTF">2023-12-05T05:55:00Z</dcterms:modified>
</cp:coreProperties>
</file>