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25919" w14:textId="45C7B76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64E8D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140F90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9DB544" w14:textId="77777777" w:rsidR="008F73D0" w:rsidRPr="008F73D0" w:rsidRDefault="008F73D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8F73D0">
        <w:rPr>
          <w:rFonts w:ascii="Arial" w:hAnsi="Arial" w:cs="Arial"/>
        </w:rPr>
        <w:t xml:space="preserve">Szpital Miejski Specjalistyczny </w:t>
      </w:r>
    </w:p>
    <w:p w14:paraId="213FCEFE" w14:textId="77777777" w:rsidR="006676AE" w:rsidRPr="0012157F" w:rsidRDefault="008F73D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8F73D0">
        <w:rPr>
          <w:rFonts w:ascii="Arial" w:hAnsi="Arial" w:cs="Arial"/>
        </w:rPr>
        <w:t>im. Gabriela Narutowicza w Krakowie</w:t>
      </w:r>
    </w:p>
    <w:p w14:paraId="27F4AAB9" w14:textId="77777777" w:rsidR="006676AE" w:rsidRPr="0012157F" w:rsidRDefault="008F73D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F73D0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8F73D0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70463F20" w14:textId="77777777" w:rsidR="00F90CD1" w:rsidRDefault="008F73D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F73D0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8F73D0">
        <w:rPr>
          <w:rFonts w:ascii="Arial" w:hAnsi="Arial" w:cs="Arial"/>
        </w:rPr>
        <w:t>Kraków</w:t>
      </w:r>
    </w:p>
    <w:p w14:paraId="51F0B4DC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A573251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E32117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1D4B30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7E4371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921F4E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6BDFFD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20CA97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ACEAD5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73D0" w:rsidRPr="0012157F" w14:paraId="62BFAA39" w14:textId="77777777" w:rsidTr="00B80033">
        <w:tc>
          <w:tcPr>
            <w:tcW w:w="9104" w:type="dxa"/>
            <w:shd w:val="clear" w:color="auto" w:fill="D9D9D9"/>
          </w:tcPr>
          <w:p w14:paraId="75DDFF9B" w14:textId="77777777" w:rsidR="008F73D0" w:rsidRPr="0012157F" w:rsidRDefault="008F73D0" w:rsidP="00B8003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A3E54D" w14:textId="77777777" w:rsidR="008F73D0" w:rsidRPr="00094F76" w:rsidRDefault="008F73D0" w:rsidP="00B8003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F73D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AA0AEE4" w14:textId="77777777" w:rsidR="008F73D0" w:rsidRPr="0017574D" w:rsidRDefault="008F73D0" w:rsidP="00B8003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162143A" w14:textId="77777777" w:rsidR="008F73D0" w:rsidRDefault="008F73D0" w:rsidP="00B8003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AAEE623" w14:textId="77777777" w:rsidR="008F73D0" w:rsidRPr="002C3302" w:rsidRDefault="008F73D0" w:rsidP="00B800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DF240E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1B16D03" w14:textId="77777777" w:rsidR="00E50194" w:rsidRDefault="008F73D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F73D0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0EAFC676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F73D0" w:rsidRPr="008F73D0">
        <w:rPr>
          <w:rFonts w:ascii="Arial" w:hAnsi="Arial" w:cs="Arial"/>
          <w:b/>
          <w:sz w:val="24"/>
          <w:szCs w:val="24"/>
        </w:rPr>
        <w:t>ZP/53/2023</w:t>
      </w:r>
    </w:p>
    <w:p w14:paraId="085D6375" w14:textId="77777777" w:rsidR="008F73D0" w:rsidRPr="008F73D0" w:rsidRDefault="005434B3" w:rsidP="00552625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F73D0" w:rsidRPr="008F73D0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01BD27AB" w14:textId="77777777" w:rsidR="004115BC" w:rsidRDefault="008F73D0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8F73D0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0A78C62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6C16D76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911AE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C15A32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6AE00F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C66C9AE" w14:textId="77777777" w:rsidR="008F73D0" w:rsidRPr="007104AC" w:rsidRDefault="008F73D0" w:rsidP="008F73D0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3E5417E4" w14:textId="77777777" w:rsidR="008F73D0" w:rsidRDefault="008F73D0" w:rsidP="008F73D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3B254D1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10B14DE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12C5440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5CA8FFA7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A6492C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F604984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BF129A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DD7468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6B8991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D67D4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909F7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C41E17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67327CF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ACB1607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3E750" w14:textId="77777777" w:rsidR="00F366C4" w:rsidRDefault="00F366C4" w:rsidP="0038231F">
      <w:pPr>
        <w:spacing w:after="0" w:line="240" w:lineRule="auto"/>
      </w:pPr>
      <w:r>
        <w:separator/>
      </w:r>
    </w:p>
  </w:endnote>
  <w:endnote w:type="continuationSeparator" w:id="0">
    <w:p w14:paraId="5A9A8865" w14:textId="77777777" w:rsidR="00F366C4" w:rsidRDefault="00F366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C0747" w14:textId="77777777" w:rsidR="008F73D0" w:rsidRDefault="008F73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E0C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A10D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C254" w14:textId="77777777" w:rsidR="008F73D0" w:rsidRDefault="008F73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DB14B" w14:textId="77777777" w:rsidR="00F366C4" w:rsidRDefault="00F366C4" w:rsidP="0038231F">
      <w:pPr>
        <w:spacing w:after="0" w:line="240" w:lineRule="auto"/>
      </w:pPr>
      <w:r>
        <w:separator/>
      </w:r>
    </w:p>
  </w:footnote>
  <w:footnote w:type="continuationSeparator" w:id="0">
    <w:p w14:paraId="613BD739" w14:textId="77777777" w:rsidR="00F366C4" w:rsidRDefault="00F366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F0163" w14:textId="77777777" w:rsidR="008F73D0" w:rsidRDefault="008F7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FFAEB" w14:textId="77777777" w:rsidR="008F73D0" w:rsidRDefault="008F7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6348" w14:textId="77777777" w:rsidR="008F73D0" w:rsidRDefault="008F73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962348">
    <w:abstractNumId w:val="12"/>
  </w:num>
  <w:num w:numId="2" w16cid:durableId="1232961296">
    <w:abstractNumId w:val="0"/>
  </w:num>
  <w:num w:numId="3" w16cid:durableId="1252157009">
    <w:abstractNumId w:val="11"/>
  </w:num>
  <w:num w:numId="4" w16cid:durableId="1885365927">
    <w:abstractNumId w:val="16"/>
  </w:num>
  <w:num w:numId="5" w16cid:durableId="1629824527">
    <w:abstractNumId w:val="13"/>
  </w:num>
  <w:num w:numId="6" w16cid:durableId="904218637">
    <w:abstractNumId w:val="10"/>
  </w:num>
  <w:num w:numId="7" w16cid:durableId="1847287288">
    <w:abstractNumId w:val="1"/>
  </w:num>
  <w:num w:numId="8" w16cid:durableId="1109279811">
    <w:abstractNumId w:val="6"/>
  </w:num>
  <w:num w:numId="9" w16cid:durableId="41828738">
    <w:abstractNumId w:val="4"/>
  </w:num>
  <w:num w:numId="10" w16cid:durableId="1477717633">
    <w:abstractNumId w:val="7"/>
  </w:num>
  <w:num w:numId="11" w16cid:durableId="1493642682">
    <w:abstractNumId w:val="5"/>
  </w:num>
  <w:num w:numId="12" w16cid:durableId="2129158799">
    <w:abstractNumId w:val="9"/>
  </w:num>
  <w:num w:numId="13" w16cid:durableId="1378091864">
    <w:abstractNumId w:val="3"/>
  </w:num>
  <w:num w:numId="14" w16cid:durableId="1951548108">
    <w:abstractNumId w:val="2"/>
  </w:num>
  <w:num w:numId="15" w16cid:durableId="1440295163">
    <w:abstractNumId w:val="15"/>
  </w:num>
  <w:num w:numId="16" w16cid:durableId="1536314110">
    <w:abstractNumId w:val="8"/>
  </w:num>
  <w:num w:numId="17" w16cid:durableId="8494127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6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4E8D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8F73D0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366C4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542B2"/>
  <w15:docId w15:val="{269C70A1-9131-4A0F-B82B-2584B136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2023-11-27T09:58:00Z</dcterms:created>
  <dcterms:modified xsi:type="dcterms:W3CDTF">2023-11-27T10:01:00Z</dcterms:modified>
</cp:coreProperties>
</file>