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61E90" w:rsidRPr="00E61E90">
        <w:rPr>
          <w:b/>
        </w:rPr>
        <w:t>NZ/72/D/P/AC/2023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61E90" w:rsidRPr="00E61E90">
        <w:rPr>
          <w:rFonts w:ascii="Arial Narrow" w:hAnsi="Arial Narrow"/>
          <w:b/>
        </w:rPr>
        <w:t>Dostawy kompletów operacyjnych i kaset wraz z dzierżawą aparatu do operacji zaćmy metodą fakoemulsyfikacji oraz soczewek wewnątrzgałkowych i preparatów wiskoelastycznych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A24" w:rsidRDefault="00E30A24" w:rsidP="0038231F">
      <w:pPr>
        <w:spacing w:after="0" w:line="240" w:lineRule="auto"/>
      </w:pPr>
      <w:r>
        <w:separator/>
      </w:r>
    </w:p>
  </w:endnote>
  <w:endnote w:type="continuationSeparator" w:id="0">
    <w:p w:rsidR="00E30A24" w:rsidRDefault="00E30A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E90" w:rsidRDefault="00E61E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61E9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61E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E90" w:rsidRDefault="00E61E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A24" w:rsidRDefault="00E30A24" w:rsidP="0038231F">
      <w:pPr>
        <w:spacing w:after="0" w:line="240" w:lineRule="auto"/>
      </w:pPr>
      <w:r>
        <w:separator/>
      </w:r>
    </w:p>
  </w:footnote>
  <w:footnote w:type="continuationSeparator" w:id="0">
    <w:p w:rsidR="00E30A24" w:rsidRDefault="00E30A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E90" w:rsidRDefault="00E61E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E90" w:rsidRDefault="00E61E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E90" w:rsidRDefault="00E61E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0A24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0A24"/>
    <w:rsid w:val="00E31C06"/>
    <w:rsid w:val="00E33351"/>
    <w:rsid w:val="00E60C28"/>
    <w:rsid w:val="00E61E90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BDBA17-7F00-41D2-8174-348AC0D8C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E28CA-333C-4252-915F-F46FEF0F4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2023-12-04T13:29:00Z</dcterms:created>
  <dcterms:modified xsi:type="dcterms:W3CDTF">2023-12-04T13:29:00Z</dcterms:modified>
</cp:coreProperties>
</file>