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4E06" w:rsidRPr="00814E0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14E06" w:rsidRPr="00814E0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814E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4E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kompletów operacyjnych i kaset wraz z dzierżawą aparatu do operacji zaćmy metodą fakoemulsyfikacji oraz soczewek wewnątrzgałkowych i preparatów wiskoelastycznych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4E06" w:rsidRPr="00A2540E" w:rsidTr="00083F2C">
        <w:tc>
          <w:tcPr>
            <w:tcW w:w="2269" w:type="dxa"/>
            <w:shd w:val="clear" w:color="auto" w:fill="auto"/>
          </w:tcPr>
          <w:p w:rsidR="00814E06" w:rsidRPr="00A2540E" w:rsidRDefault="00814E06" w:rsidP="00083F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4E06" w:rsidRPr="00A2540E" w:rsidRDefault="00814E06" w:rsidP="00083F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4E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NZ/72/D/P/AC/2023</w:t>
            </w:r>
          </w:p>
        </w:tc>
      </w:tr>
    </w:tbl>
    <w:p w:rsidR="00DC652A" w:rsidRPr="00053927" w:rsidRDefault="00814E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14E0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14E0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842" w:rsidRDefault="00B97842" w:rsidP="00025386">
      <w:pPr>
        <w:spacing w:after="0" w:line="240" w:lineRule="auto"/>
      </w:pPr>
      <w:r>
        <w:separator/>
      </w:r>
    </w:p>
  </w:endnote>
  <w:endnote w:type="continuationSeparator" w:id="0">
    <w:p w:rsidR="00B97842" w:rsidRDefault="00B978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E06" w:rsidRDefault="00814E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E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E0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E06" w:rsidRDefault="00814E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842" w:rsidRDefault="00B97842" w:rsidP="00025386">
      <w:pPr>
        <w:spacing w:after="0" w:line="240" w:lineRule="auto"/>
      </w:pPr>
      <w:r>
        <w:separator/>
      </w:r>
    </w:p>
  </w:footnote>
  <w:footnote w:type="continuationSeparator" w:id="0">
    <w:p w:rsidR="00B97842" w:rsidRDefault="00B978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E06" w:rsidRDefault="00814E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E06" w:rsidRDefault="00814E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E06" w:rsidRDefault="00814E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84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14E0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784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C724E70-12AF-44DC-9C6D-8523A71DD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2023-12-05T07:17:00Z</dcterms:created>
  <dcterms:modified xsi:type="dcterms:W3CDTF">2023-12-05T07:17:00Z</dcterms:modified>
</cp:coreProperties>
</file>