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22FE5" w14:textId="4238526F" w:rsidR="00025386" w:rsidRPr="0024737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4737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47376">
        <w:rPr>
          <w:rFonts w:ascii="Arial Narrow" w:hAnsi="Arial Narrow" w:cs="Arial"/>
          <w:bCs/>
          <w:i w:val="0"/>
          <w:szCs w:val="24"/>
        </w:rPr>
        <w:t>3</w:t>
      </w:r>
      <w:r w:rsidR="007666D6" w:rsidRPr="0024737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47376" w14:paraId="2E4F93B0" w14:textId="77777777" w:rsidTr="00467CA2">
        <w:tc>
          <w:tcPr>
            <w:tcW w:w="2800" w:type="dxa"/>
            <w:shd w:val="clear" w:color="auto" w:fill="auto"/>
          </w:tcPr>
          <w:p w14:paraId="0F34272E" w14:textId="77777777" w:rsidR="00D520D3" w:rsidRPr="0024737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47376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4737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ECFD205" w14:textId="77777777" w:rsidR="00D520D3" w:rsidRPr="0024737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5B90080" w14:textId="77777777" w:rsidR="00D520D3" w:rsidRPr="0024737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4737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5523EB" w14:textId="77777777" w:rsidR="00D520D3" w:rsidRPr="0024737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4737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4737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4737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47376" w14:paraId="5EEEC195" w14:textId="77777777" w:rsidTr="00467CA2">
        <w:tc>
          <w:tcPr>
            <w:tcW w:w="2800" w:type="dxa"/>
            <w:shd w:val="clear" w:color="auto" w:fill="auto"/>
          </w:tcPr>
          <w:p w14:paraId="3DE18BF2" w14:textId="77777777" w:rsidR="00D520D3" w:rsidRPr="0024737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4737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0C2A7EC" w14:textId="77777777" w:rsidR="00D520D3" w:rsidRPr="0024737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6B0B685" w14:textId="77777777" w:rsidR="00D520D3" w:rsidRPr="0024737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4737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56BF1F" w14:textId="77777777" w:rsidR="00D520D3" w:rsidRPr="0024737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4737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47376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4737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8854940" w14:textId="77777777" w:rsidR="00B62AD0" w:rsidRPr="00247376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47376" w14:paraId="41E63DE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57C0BD" w14:textId="77777777" w:rsidR="00053927" w:rsidRPr="0024737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4737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D89FE1B" w14:textId="77777777" w:rsidR="00053927" w:rsidRPr="0024737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47376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47376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47376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E2B16C" w14:textId="77777777" w:rsidR="0071340C" w:rsidRPr="0024737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737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473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4737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473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4737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4737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A16ED" w:rsidRPr="00247376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2473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473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4737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473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473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4737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47376" w14:paraId="31DB0142" w14:textId="77777777" w:rsidTr="00467CA2">
        <w:tc>
          <w:tcPr>
            <w:tcW w:w="2269" w:type="dxa"/>
            <w:shd w:val="clear" w:color="auto" w:fill="auto"/>
          </w:tcPr>
          <w:p w14:paraId="6BBD4D87" w14:textId="77777777" w:rsidR="00D520D3" w:rsidRPr="0024737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737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543751" w14:textId="77777777" w:rsidR="00D520D3" w:rsidRPr="00247376" w:rsidRDefault="00BA16E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4737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warzyw, owoców i jaj spożywczych</w:t>
            </w:r>
            <w:r w:rsidR="00D520D3" w:rsidRPr="0024737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A16ED" w:rsidRPr="00247376" w14:paraId="3D3ACD43" w14:textId="77777777" w:rsidTr="00C402BB">
        <w:tc>
          <w:tcPr>
            <w:tcW w:w="2269" w:type="dxa"/>
            <w:shd w:val="clear" w:color="auto" w:fill="auto"/>
          </w:tcPr>
          <w:p w14:paraId="39CC0ADB" w14:textId="77777777" w:rsidR="00BA16ED" w:rsidRPr="00247376" w:rsidRDefault="00BA16ED" w:rsidP="00C402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737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C95124" w14:textId="77777777" w:rsidR="00BA16ED" w:rsidRPr="00247376" w:rsidRDefault="00BA16ED" w:rsidP="00C402B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4737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140/2023</w:t>
            </w:r>
          </w:p>
        </w:tc>
      </w:tr>
    </w:tbl>
    <w:p w14:paraId="13E14E7F" w14:textId="77777777" w:rsidR="00DC652A" w:rsidRPr="00247376" w:rsidRDefault="00BA16E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73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4737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458D18BB" w14:textId="77777777" w:rsidR="00DC652A" w:rsidRPr="0024737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4737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0FA996C" w14:textId="77777777" w:rsidR="0071340C" w:rsidRPr="0024737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47376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47376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47376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8DC95C2" w14:textId="77777777" w:rsidR="0071340C" w:rsidRPr="0024737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169FEEF" w14:textId="77777777" w:rsidR="0071340C" w:rsidRPr="0024737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737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A65C6ED" w14:textId="77777777" w:rsidR="0071340C" w:rsidRPr="0024737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4737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D8D6378" w14:textId="77777777" w:rsidR="0071340C" w:rsidRPr="0024737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4737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47376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4737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42DAAB8" w14:textId="77777777" w:rsidR="0071340C" w:rsidRPr="0024737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6FB0A31" w14:textId="77777777" w:rsidR="0071340C" w:rsidRPr="0024737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7C2E03A" w14:textId="77777777" w:rsidR="00DC652A" w:rsidRPr="0024737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4737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4737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4737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A20F687" w14:textId="77777777" w:rsidR="00DC652A" w:rsidRPr="0024737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737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4737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4737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4737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4737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473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4737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D9E4A44" w14:textId="77777777" w:rsidR="0093388F" w:rsidRPr="0024737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4737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C941FDE" w14:textId="77777777" w:rsidR="0093388F" w:rsidRPr="0024737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737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9976995" w14:textId="77777777" w:rsidR="0093388F" w:rsidRPr="0024737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4737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0BA3C1D" w14:textId="77777777" w:rsidR="00CB29AC" w:rsidRPr="0024737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7376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3A10D35" w14:textId="77777777" w:rsidR="00CB29AC" w:rsidRPr="0024737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4737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484A0F1" w14:textId="77777777" w:rsidR="00830970" w:rsidRPr="0024737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7376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2473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473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4737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F1F0C99" w14:textId="77777777" w:rsidR="00E27ABB" w:rsidRPr="0024737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4737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47376" w14:paraId="3CE3AFAF" w14:textId="77777777" w:rsidTr="00467CA2">
        <w:tc>
          <w:tcPr>
            <w:tcW w:w="2660" w:type="dxa"/>
            <w:shd w:val="clear" w:color="auto" w:fill="auto"/>
          </w:tcPr>
          <w:p w14:paraId="45333B9F" w14:textId="77777777" w:rsidR="00D520D3" w:rsidRPr="0024737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9832E22" w14:textId="77777777" w:rsidR="00D520D3" w:rsidRPr="0024737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4737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88DB35C" w14:textId="77777777" w:rsidR="00D520D3" w:rsidRPr="0024737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4737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F267E35" w14:textId="77777777" w:rsidR="00D520D3" w:rsidRPr="0024737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2C46A0E" w14:textId="77777777" w:rsidR="00D520D3" w:rsidRPr="0024737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4737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4257AC5" w14:textId="77777777" w:rsidR="00D520D3" w:rsidRPr="00247376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4737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A16ED" w:rsidRPr="0024737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4737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4737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4737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5D7976E" w14:textId="77777777" w:rsidR="00E27ABB" w:rsidRPr="0024737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4737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6BB5C" w14:textId="77777777" w:rsidR="00DB720C" w:rsidRDefault="00DB720C" w:rsidP="00025386">
      <w:pPr>
        <w:spacing w:after="0" w:line="240" w:lineRule="auto"/>
      </w:pPr>
      <w:r>
        <w:separator/>
      </w:r>
    </w:p>
  </w:endnote>
  <w:endnote w:type="continuationSeparator" w:id="0">
    <w:p w14:paraId="7361782C" w14:textId="77777777" w:rsidR="00DB720C" w:rsidRDefault="00DB72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4DAEA" w14:textId="77777777" w:rsidR="00BA16ED" w:rsidRDefault="00BA16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6EC7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8AB01C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86A7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7916C9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60973" w14:textId="77777777" w:rsidR="00BA16ED" w:rsidRDefault="00BA16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729A7" w14:textId="77777777" w:rsidR="00DB720C" w:rsidRDefault="00DB720C" w:rsidP="00025386">
      <w:pPr>
        <w:spacing w:after="0" w:line="240" w:lineRule="auto"/>
      </w:pPr>
      <w:r>
        <w:separator/>
      </w:r>
    </w:p>
  </w:footnote>
  <w:footnote w:type="continuationSeparator" w:id="0">
    <w:p w14:paraId="28ED0F9E" w14:textId="77777777" w:rsidR="00DB720C" w:rsidRDefault="00DB72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8F49A" w14:textId="77777777" w:rsidR="00BA16ED" w:rsidRDefault="00BA16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D67F7" w14:textId="77777777" w:rsidR="00BA16ED" w:rsidRDefault="00BA16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8366F" w14:textId="77777777" w:rsidR="00BA16ED" w:rsidRDefault="00BA16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47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720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47376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A16ED"/>
    <w:rsid w:val="00BE3BCE"/>
    <w:rsid w:val="00CB29AC"/>
    <w:rsid w:val="00D520D3"/>
    <w:rsid w:val="00D55FC4"/>
    <w:rsid w:val="00D9320D"/>
    <w:rsid w:val="00DB720C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159C8"/>
  <w15:chartTrackingRefBased/>
  <w15:docId w15:val="{D709E0A8-6BD7-4E11-B159-3A0C8D6F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2023-12-06T08:10:00Z</dcterms:created>
  <dcterms:modified xsi:type="dcterms:W3CDTF">2023-12-06T08:10:00Z</dcterms:modified>
</cp:coreProperties>
</file>