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B5C69" w14:textId="77777777" w:rsidR="00D62E6E" w:rsidRPr="0067167C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67167C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091C68" w:rsidRPr="0067167C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67167C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67167C" w14:paraId="402A6328" w14:textId="77777777" w:rsidTr="00D62E6E">
        <w:tc>
          <w:tcPr>
            <w:tcW w:w="2800" w:type="dxa"/>
            <w:shd w:val="clear" w:color="auto" w:fill="auto"/>
          </w:tcPr>
          <w:p w14:paraId="7064D061" w14:textId="77777777" w:rsidR="00D62E6E" w:rsidRPr="0067167C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7167C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67167C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69B07D5" w14:textId="77777777" w:rsidR="00D62E6E" w:rsidRPr="0067167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488541D" w14:textId="77777777" w:rsidR="00D62E6E" w:rsidRPr="0067167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7167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D0FBF4A" w14:textId="77777777" w:rsidR="00D62E6E" w:rsidRPr="0067167C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7167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67167C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67167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67167C" w14:paraId="7D0F2A13" w14:textId="77777777" w:rsidTr="00D62E6E">
        <w:tc>
          <w:tcPr>
            <w:tcW w:w="2800" w:type="dxa"/>
            <w:shd w:val="clear" w:color="auto" w:fill="auto"/>
          </w:tcPr>
          <w:p w14:paraId="352AD73D" w14:textId="77777777" w:rsidR="00D62E6E" w:rsidRPr="0067167C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7167C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790139B" w14:textId="77777777" w:rsidR="00D62E6E" w:rsidRPr="0067167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D4CEFFB" w14:textId="77777777" w:rsidR="00D62E6E" w:rsidRPr="0067167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7167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B9F65C0" w14:textId="77777777" w:rsidR="00D62E6E" w:rsidRPr="0067167C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7167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67167C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67167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9CE0500" w14:textId="77777777" w:rsidR="00BC121E" w:rsidRPr="0067167C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91C68" w:rsidRPr="0067167C" w14:paraId="43229B62" w14:textId="77777777" w:rsidTr="00C402B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FA2B2A1" w14:textId="77777777" w:rsidR="00091C68" w:rsidRPr="0067167C" w:rsidRDefault="00091C68" w:rsidP="00C402BB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67167C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FABBE54" w14:textId="77777777" w:rsidR="00091C68" w:rsidRPr="0067167C" w:rsidRDefault="00091C68" w:rsidP="00C402BB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7167C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67167C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67167C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67167C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67167C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67167C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67167C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1AB16F77" w14:textId="77777777" w:rsidR="00091C68" w:rsidRPr="0067167C" w:rsidRDefault="00091C68" w:rsidP="00C402B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67167C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40DDEA1" w14:textId="77777777" w:rsidR="00091C68" w:rsidRPr="0067167C" w:rsidRDefault="00091C68" w:rsidP="00C402B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21AFD0BA" w14:textId="77777777" w:rsidR="00BC121E" w:rsidRPr="0067167C" w:rsidRDefault="00091C68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7167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67167C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67167C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67167C" w14:paraId="3D237913" w14:textId="77777777" w:rsidTr="00D62E6E">
        <w:tc>
          <w:tcPr>
            <w:tcW w:w="2269" w:type="dxa"/>
            <w:shd w:val="clear" w:color="auto" w:fill="auto"/>
          </w:tcPr>
          <w:p w14:paraId="70E7260A" w14:textId="77777777" w:rsidR="00D62E6E" w:rsidRPr="0067167C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7167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EAB4FDB" w14:textId="77777777" w:rsidR="00D62E6E" w:rsidRPr="0067167C" w:rsidRDefault="00091C68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7167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warzyw, owoców i jaj spożywczych</w:t>
            </w:r>
            <w:r w:rsidR="00D62E6E" w:rsidRPr="0067167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91C68" w:rsidRPr="0067167C" w14:paraId="4415B5AB" w14:textId="77777777" w:rsidTr="00C402BB">
        <w:tc>
          <w:tcPr>
            <w:tcW w:w="2269" w:type="dxa"/>
            <w:shd w:val="clear" w:color="auto" w:fill="auto"/>
          </w:tcPr>
          <w:p w14:paraId="14E892C4" w14:textId="77777777" w:rsidR="00091C68" w:rsidRPr="0067167C" w:rsidRDefault="00091C68" w:rsidP="00C402B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7167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95319E8" w14:textId="77777777" w:rsidR="00091C68" w:rsidRPr="0067167C" w:rsidRDefault="00091C68" w:rsidP="00C402B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7167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140/2023</w:t>
            </w:r>
          </w:p>
        </w:tc>
      </w:tr>
    </w:tbl>
    <w:p w14:paraId="0FE7398A" w14:textId="77777777" w:rsidR="00BC121E" w:rsidRPr="0067167C" w:rsidRDefault="00091C68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67167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67167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67167C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67167C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67167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67167C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3497237F" w14:textId="77777777" w:rsidR="00BC121E" w:rsidRPr="0067167C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67167C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001B6EB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67167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67167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67167C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67167C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67167C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67167C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25399A1A" w14:textId="77777777" w:rsidR="00BC121E" w:rsidRPr="0067167C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7167C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377334D4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67167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67167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67167C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67167C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67167C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2DD99E8E" w14:textId="77777777" w:rsidR="00BF69A4" w:rsidRPr="0067167C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7167C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67167C" w14:paraId="51F0180C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46F87" w14:textId="77777777" w:rsidR="00BC121E" w:rsidRPr="0067167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7167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73B87" w14:textId="77777777" w:rsidR="00BC121E" w:rsidRPr="0067167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7167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36756" w14:textId="77777777" w:rsidR="00BC121E" w:rsidRPr="0067167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7167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67167C" w14:paraId="203188E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75AFB" w14:textId="77777777" w:rsidR="00BC121E" w:rsidRPr="0067167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7167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A01C3" w14:textId="77777777" w:rsidR="00BC121E" w:rsidRPr="0067167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2609F" w14:textId="77777777" w:rsidR="00BC121E" w:rsidRPr="0067167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67167C" w14:paraId="276CDF2E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D06C4" w14:textId="77777777" w:rsidR="00BC121E" w:rsidRPr="0067167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7167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95DAD" w14:textId="77777777" w:rsidR="00BC121E" w:rsidRPr="0067167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B92D5" w14:textId="77777777" w:rsidR="00BC121E" w:rsidRPr="0067167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16BAAD79" w14:textId="77777777" w:rsidR="00BC121E" w:rsidRPr="0067167C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67167C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129DB28F" w14:textId="77777777" w:rsidR="00BC121E" w:rsidRPr="0067167C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67167C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46D7C2E2" w14:textId="77777777" w:rsidR="00067B62" w:rsidRPr="0067167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67167C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67167C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67167C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5E5C3503" w14:textId="77777777" w:rsidR="00067B62" w:rsidRPr="0067167C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67167C" w14:paraId="21EC5706" w14:textId="77777777" w:rsidTr="00620E37">
        <w:tc>
          <w:tcPr>
            <w:tcW w:w="2660" w:type="dxa"/>
            <w:shd w:val="clear" w:color="auto" w:fill="auto"/>
          </w:tcPr>
          <w:p w14:paraId="126A96EC" w14:textId="77777777" w:rsidR="00BC121E" w:rsidRPr="0067167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E2CA59E" w14:textId="77777777" w:rsidR="00BC121E" w:rsidRPr="0067167C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67167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1DA559F" w14:textId="77777777" w:rsidR="00BC121E" w:rsidRPr="0067167C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7167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67167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67167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20138995" w14:textId="77777777" w:rsidR="00BC121E" w:rsidRPr="0067167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891E449" w14:textId="77777777" w:rsidR="00BC121E" w:rsidRPr="0067167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7167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FEF7F1C" w14:textId="77777777" w:rsidR="00BC121E" w:rsidRPr="0067167C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7167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67167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67167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02D352C8" w14:textId="77777777" w:rsidR="00106AC7" w:rsidRPr="0067167C" w:rsidRDefault="00106AC7" w:rsidP="00BC121E">
      <w:pPr>
        <w:rPr>
          <w:rFonts w:ascii="Arial Narrow" w:hAnsi="Arial Narrow"/>
        </w:rPr>
      </w:pPr>
    </w:p>
    <w:sectPr w:rsidR="00106AC7" w:rsidRPr="0067167C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57DC1" w14:textId="77777777" w:rsidR="009E0319" w:rsidRDefault="009E0319">
      <w:r>
        <w:separator/>
      </w:r>
    </w:p>
  </w:endnote>
  <w:endnote w:type="continuationSeparator" w:id="0">
    <w:p w14:paraId="720458A0" w14:textId="77777777" w:rsidR="009E0319" w:rsidRDefault="009E0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1805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D149E28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1B14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05A56F1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6D349961">
        <v:line id="_x0000_s1025" style="position:absolute;left:0;text-align:left;z-index:251657728" from="-3.85pt,8.7pt" to="455.15pt,8.7pt"/>
      </w:pict>
    </w:r>
  </w:p>
  <w:p w14:paraId="64C64247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1D4CE" w14:textId="77777777" w:rsidR="00091C68" w:rsidRDefault="00091C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3747EE" w14:textId="77777777" w:rsidR="009E0319" w:rsidRDefault="009E0319">
      <w:r>
        <w:separator/>
      </w:r>
    </w:p>
  </w:footnote>
  <w:footnote w:type="continuationSeparator" w:id="0">
    <w:p w14:paraId="29A84F18" w14:textId="77777777" w:rsidR="009E0319" w:rsidRDefault="009E03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F8831" w14:textId="77777777" w:rsidR="00091C68" w:rsidRDefault="00091C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378C2" w14:textId="77777777" w:rsidR="00091C68" w:rsidRDefault="00091C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A7196" w14:textId="77777777" w:rsidR="00091C68" w:rsidRDefault="00091C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6428476">
    <w:abstractNumId w:val="13"/>
  </w:num>
  <w:num w:numId="2" w16cid:durableId="1698582532">
    <w:abstractNumId w:val="0"/>
  </w:num>
  <w:num w:numId="3" w16cid:durableId="1861972960">
    <w:abstractNumId w:val="11"/>
  </w:num>
  <w:num w:numId="4" w16cid:durableId="436828119">
    <w:abstractNumId w:val="8"/>
  </w:num>
  <w:num w:numId="5" w16cid:durableId="1258901868">
    <w:abstractNumId w:val="7"/>
  </w:num>
  <w:num w:numId="6" w16cid:durableId="1730034743">
    <w:abstractNumId w:val="1"/>
  </w:num>
  <w:num w:numId="7" w16cid:durableId="1547135826">
    <w:abstractNumId w:val="6"/>
  </w:num>
  <w:num w:numId="8" w16cid:durableId="39210781">
    <w:abstractNumId w:val="3"/>
  </w:num>
  <w:num w:numId="9" w16cid:durableId="1298994143">
    <w:abstractNumId w:val="2"/>
  </w:num>
  <w:num w:numId="10" w16cid:durableId="2059238570">
    <w:abstractNumId w:val="5"/>
  </w:num>
  <w:num w:numId="11" w16cid:durableId="1297487395">
    <w:abstractNumId w:val="10"/>
  </w:num>
  <w:num w:numId="12" w16cid:durableId="36006392">
    <w:abstractNumId w:val="4"/>
  </w:num>
  <w:num w:numId="13" w16cid:durableId="591085006">
    <w:abstractNumId w:val="9"/>
  </w:num>
  <w:num w:numId="14" w16cid:durableId="15298785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0319"/>
    <w:rsid w:val="0000184A"/>
    <w:rsid w:val="00007C1C"/>
    <w:rsid w:val="00012997"/>
    <w:rsid w:val="000621A2"/>
    <w:rsid w:val="00067B62"/>
    <w:rsid w:val="000719DC"/>
    <w:rsid w:val="00075CEC"/>
    <w:rsid w:val="00091C68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7167C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E0319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CF1F60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7FC9C7"/>
  <w15:chartTrackingRefBased/>
  <w15:docId w15:val="{164A7C2A-E8CC-4334-9FEA-8E1DF5AEB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219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2023-12-06T08:11:00Z</dcterms:created>
  <dcterms:modified xsi:type="dcterms:W3CDTF">2023-12-06T08:11:00Z</dcterms:modified>
</cp:coreProperties>
</file>