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DE5F5" w14:textId="09234AC7" w:rsidR="00025386" w:rsidRPr="00CA2FB5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CA2FB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E39EB">
        <w:rPr>
          <w:rFonts w:ascii="Arial Narrow" w:hAnsi="Arial Narrow" w:cs="Arial"/>
          <w:bCs/>
          <w:i w:val="0"/>
          <w:szCs w:val="24"/>
        </w:rPr>
        <w:t>2</w:t>
      </w:r>
      <w:r w:rsidR="007666D6" w:rsidRPr="00CA2FB5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CA2FB5" w14:paraId="74E60824" w14:textId="77777777" w:rsidTr="00CA2FB5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14:paraId="569B9808" w14:textId="77777777" w:rsidR="00D520D3" w:rsidRPr="00CA2FB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A2FB5">
              <w:rPr>
                <w:rFonts w:ascii="Arial Narrow" w:hAnsi="Arial Narrow" w:cs="Arial"/>
                <w:b/>
              </w:rPr>
              <w:t>Podmiot</w:t>
            </w:r>
            <w:r w:rsidRPr="00CA2FB5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A24554E" w14:textId="77777777" w:rsidR="00D520D3" w:rsidRPr="00CA2FB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EE9687A" w14:textId="77777777" w:rsidR="00D520D3" w:rsidRPr="00CA2FB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A2FB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59F3AC" w14:textId="77777777" w:rsidR="00D520D3" w:rsidRPr="00CA2FB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A2FB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A2FB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A2FB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CA2FB5" w14:paraId="2261B170" w14:textId="77777777" w:rsidTr="00CA2FB5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14:paraId="37D33441" w14:textId="77777777" w:rsidR="00D520D3" w:rsidRPr="00CA2FB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A2FB5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C888019" w14:textId="77777777" w:rsidR="00D520D3" w:rsidRPr="00CA2FB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BA71ACB" w14:textId="77777777" w:rsidR="00D520D3" w:rsidRPr="00CA2FB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A2FB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BBC42D" w14:textId="77777777" w:rsidR="00D520D3" w:rsidRPr="00CA2FB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A2FB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A2FB5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CA2FB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053927" w:rsidRPr="00CA2FB5" w14:paraId="6B06FB27" w14:textId="77777777" w:rsidTr="00CA2F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7FBA399" w14:textId="77777777" w:rsidR="00053927" w:rsidRPr="00CA2FB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A2FB5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BBFE026" w14:textId="77777777" w:rsidR="00053927" w:rsidRPr="00CA2FB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CA2FB5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CA2FB5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CA2FB5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5DDEFD9" w14:textId="77777777" w:rsidR="0071340C" w:rsidRPr="00CA2FB5" w:rsidRDefault="0071340C" w:rsidP="00CA2FB5">
      <w:pPr>
        <w:widowControl w:val="0"/>
        <w:suppressAutoHyphens/>
        <w:autoSpaceDE w:val="0"/>
        <w:autoSpaceDN w:val="0"/>
        <w:adjustRightInd w:val="0"/>
        <w:spacing w:before="24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A2FB5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CA2FB5">
        <w:rPr>
          <w:rFonts w:ascii="Arial Narrow" w:eastAsia="Times New Roman" w:hAnsi="Arial Narrow" w:cs="Arial"/>
          <w:lang w:eastAsia="pl-PL"/>
        </w:rPr>
        <w:t xml:space="preserve">, </w:t>
      </w:r>
      <w:r w:rsidRPr="00CA2FB5">
        <w:rPr>
          <w:rFonts w:ascii="Arial Narrow" w:eastAsia="Times New Roman" w:hAnsi="Arial Narrow" w:cs="Arial"/>
          <w:lang w:eastAsia="pl-PL"/>
        </w:rPr>
        <w:t>w oparciu o</w:t>
      </w:r>
      <w:r w:rsidR="00EF3368" w:rsidRPr="00CA2FB5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CA2FB5">
        <w:rPr>
          <w:rFonts w:ascii="Arial Narrow" w:hAnsi="Arial Narrow" w:cs="Arial"/>
        </w:rPr>
        <w:t xml:space="preserve"> ustawy </w:t>
      </w:r>
      <w:r w:rsidR="00EF3368" w:rsidRPr="00CA2FB5">
        <w:rPr>
          <w:rFonts w:ascii="Arial Narrow" w:hAnsi="Arial Narrow" w:cs="Arial"/>
        </w:rPr>
        <w:t xml:space="preserve">z dnia 11 września 2019r. Prawo zamówień publicznych </w:t>
      </w:r>
      <w:r w:rsidR="0077611C" w:rsidRPr="00CA2FB5">
        <w:rPr>
          <w:rFonts w:ascii="Arial Narrow" w:hAnsi="Arial Narrow" w:cs="Arial"/>
        </w:rPr>
        <w:t>(</w:t>
      </w:r>
      <w:proofErr w:type="spellStart"/>
      <w:r w:rsidR="0077611C" w:rsidRPr="00CA2FB5">
        <w:rPr>
          <w:rFonts w:ascii="Arial Narrow" w:hAnsi="Arial Narrow" w:cs="Arial"/>
        </w:rPr>
        <w:t>t.j</w:t>
      </w:r>
      <w:proofErr w:type="spellEnd"/>
      <w:r w:rsidR="0077611C" w:rsidRPr="00CA2FB5">
        <w:rPr>
          <w:rFonts w:ascii="Arial Narrow" w:hAnsi="Arial Narrow" w:cs="Arial"/>
        </w:rPr>
        <w:t>. Dz. U. z 2023r. poz. 1605)</w:t>
      </w:r>
      <w:r w:rsidR="00E27ABB" w:rsidRPr="00CA2FB5">
        <w:rPr>
          <w:rFonts w:ascii="Arial Narrow" w:eastAsia="Times New Roman" w:hAnsi="Arial Narrow" w:cs="Arial"/>
          <w:lang w:eastAsia="pl-PL"/>
        </w:rPr>
        <w:t xml:space="preserve">, </w:t>
      </w:r>
      <w:r w:rsidRPr="00CA2FB5">
        <w:rPr>
          <w:rFonts w:ascii="Arial Narrow" w:eastAsia="Times New Roman" w:hAnsi="Arial Narrow" w:cs="Arial"/>
          <w:lang w:eastAsia="pl-PL"/>
        </w:rPr>
        <w:t xml:space="preserve">że </w:t>
      </w:r>
      <w:r w:rsidRPr="00CA2FB5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CA2FB5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CA2FB5">
        <w:rPr>
          <w:rFonts w:ascii="Arial Narrow" w:eastAsia="Times New Roman" w:hAnsi="Arial Narrow" w:cs="Arial"/>
          <w:lang w:eastAsia="pl-PL"/>
        </w:rPr>
        <w:t xml:space="preserve">do </w:t>
      </w:r>
      <w:r w:rsidRPr="00CA2FB5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CA2FB5" w14:paraId="533EA2AD" w14:textId="77777777" w:rsidTr="00467CA2">
        <w:tc>
          <w:tcPr>
            <w:tcW w:w="2269" w:type="dxa"/>
            <w:shd w:val="clear" w:color="auto" w:fill="auto"/>
          </w:tcPr>
          <w:p w14:paraId="2E4701DE" w14:textId="77777777" w:rsidR="00D520D3" w:rsidRPr="00CA2FB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A2FB5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1F77AA" w14:textId="77777777" w:rsidR="00D520D3" w:rsidRPr="00CA2FB5" w:rsidRDefault="0077611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A2FB5">
              <w:rPr>
                <w:rFonts w:ascii="Arial Narrow" w:eastAsia="Times New Roman" w:hAnsi="Arial Narrow" w:cs="Arial"/>
                <w:bCs/>
                <w:lang w:eastAsia="pl-PL"/>
              </w:rPr>
              <w:t>Dostawy sukcesywne materiałów barierowych</w:t>
            </w:r>
            <w:r w:rsidR="00D520D3" w:rsidRPr="00CA2FB5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77611C" w:rsidRPr="00CA2FB5" w14:paraId="6C12ECD1" w14:textId="77777777" w:rsidTr="003B735F">
        <w:tc>
          <w:tcPr>
            <w:tcW w:w="2269" w:type="dxa"/>
            <w:shd w:val="clear" w:color="auto" w:fill="auto"/>
          </w:tcPr>
          <w:p w14:paraId="24F3B2AC" w14:textId="77777777" w:rsidR="0077611C" w:rsidRPr="00CA2FB5" w:rsidRDefault="0077611C" w:rsidP="003B735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A2FB5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41A3292" w14:textId="77777777" w:rsidR="0077611C" w:rsidRPr="00CA2FB5" w:rsidRDefault="0077611C" w:rsidP="003B735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A2FB5">
              <w:rPr>
                <w:rFonts w:ascii="Arial Narrow" w:eastAsia="Times New Roman" w:hAnsi="Arial Narrow" w:cs="Arial"/>
                <w:bCs/>
                <w:lang w:eastAsia="pl-PL"/>
              </w:rPr>
              <w:t>137/2023</w:t>
            </w:r>
          </w:p>
        </w:tc>
      </w:tr>
    </w:tbl>
    <w:p w14:paraId="2D140FB4" w14:textId="77777777" w:rsidR="00DC652A" w:rsidRPr="00CA2FB5" w:rsidRDefault="0077611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A2FB5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CA2FB5">
        <w:rPr>
          <w:rFonts w:ascii="Arial Narrow" w:eastAsia="Times New Roman" w:hAnsi="Arial Narrow" w:cs="Arial"/>
          <w:lang w:eastAsia="pl-PL"/>
        </w:rPr>
        <w:t>do dyspozycji Wykonawcy:</w:t>
      </w:r>
    </w:p>
    <w:p w14:paraId="75AB36F1" w14:textId="77777777" w:rsidR="00DC652A" w:rsidRPr="00CA2FB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A2FB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467B17D" w14:textId="77777777" w:rsidR="0071340C" w:rsidRPr="00CA2FB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CA2FB5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CA2FB5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CA2FB5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5910DEA7" w14:textId="77777777" w:rsidR="0071340C" w:rsidRPr="00CA2FB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773A8920" w14:textId="77777777" w:rsidR="0071340C" w:rsidRPr="00CA2FB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A2FB5">
        <w:rPr>
          <w:rFonts w:ascii="Arial Narrow" w:eastAsia="Times New Roman" w:hAnsi="Arial Narrow" w:cs="Arial"/>
          <w:lang w:eastAsia="pl-PL"/>
        </w:rPr>
        <w:t>nw. zasobów:</w:t>
      </w:r>
    </w:p>
    <w:p w14:paraId="1BAB9660" w14:textId="77777777" w:rsidR="0071340C" w:rsidRPr="00CA2FB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A2FB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20B49D32" w14:textId="77777777" w:rsidR="0071340C" w:rsidRPr="00CA2FB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CA2FB5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CA2FB5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CA2FB5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1ABE48A4" w14:textId="77777777" w:rsidR="0071340C" w:rsidRPr="00CA2FB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10F5694A" w14:textId="77777777" w:rsidR="00DC652A" w:rsidRPr="00CA2FB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CA2FB5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CA2FB5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CA2FB5">
        <w:rPr>
          <w:rFonts w:ascii="Arial Narrow" w:eastAsia="Times New Roman" w:hAnsi="Arial Narrow" w:cs="Arial"/>
          <w:lang w:eastAsia="pl-PL"/>
        </w:rPr>
        <w:t>:</w:t>
      </w:r>
    </w:p>
    <w:p w14:paraId="31D4E7B8" w14:textId="77777777" w:rsidR="00DC652A" w:rsidRPr="00CA2FB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CA2FB5">
        <w:rPr>
          <w:rFonts w:ascii="Arial Narrow" w:eastAsia="Times New Roman" w:hAnsi="Arial Narrow" w:cs="Arial"/>
          <w:lang w:eastAsia="pl-PL"/>
        </w:rPr>
        <w:t>u</w:t>
      </w:r>
      <w:r w:rsidR="00DC652A" w:rsidRPr="00CA2FB5">
        <w:rPr>
          <w:rFonts w:ascii="Arial Narrow" w:eastAsia="Times New Roman" w:hAnsi="Arial Narrow" w:cs="Arial"/>
          <w:lang w:eastAsia="pl-PL"/>
        </w:rPr>
        <w:t>dostę</w:t>
      </w:r>
      <w:r w:rsidRPr="00CA2FB5">
        <w:rPr>
          <w:rFonts w:ascii="Arial Narrow" w:eastAsia="Times New Roman" w:hAnsi="Arial Narrow" w:cs="Arial"/>
          <w:lang w:eastAsia="pl-PL"/>
        </w:rPr>
        <w:t>p</w:t>
      </w:r>
      <w:r w:rsidR="00DC652A" w:rsidRPr="00CA2FB5">
        <w:rPr>
          <w:rFonts w:ascii="Arial Narrow" w:eastAsia="Times New Roman" w:hAnsi="Arial Narrow" w:cs="Arial"/>
          <w:lang w:eastAsia="pl-PL"/>
        </w:rPr>
        <w:t>ni</w:t>
      </w:r>
      <w:r w:rsidRPr="00CA2FB5">
        <w:rPr>
          <w:rFonts w:ascii="Arial Narrow" w:eastAsia="Times New Roman" w:hAnsi="Arial Narrow" w:cs="Arial"/>
          <w:lang w:eastAsia="pl-PL"/>
        </w:rPr>
        <w:t>ę</w:t>
      </w:r>
      <w:r w:rsidR="00DC652A" w:rsidRPr="00CA2FB5">
        <w:rPr>
          <w:rFonts w:ascii="Arial Narrow" w:eastAsia="Times New Roman" w:hAnsi="Arial Narrow" w:cs="Arial"/>
          <w:lang w:eastAsia="pl-PL"/>
        </w:rPr>
        <w:t xml:space="preserve"> </w:t>
      </w:r>
      <w:r w:rsidRPr="00CA2FB5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4FCA3B49" w14:textId="77777777" w:rsidR="0093388F" w:rsidRPr="00CA2FB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A2FB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C513743" w14:textId="77777777" w:rsidR="0093388F" w:rsidRPr="00CA2FB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CA2FB5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72C1D3B6" w14:textId="77777777" w:rsidR="0093388F" w:rsidRPr="00CA2FB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CA2FB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10E3ED2C" w14:textId="77777777" w:rsidR="00CB29AC" w:rsidRPr="00CA2FB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CA2FB5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130E74CC" w14:textId="77777777" w:rsidR="00CB29AC" w:rsidRPr="00CA2FB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A2FB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CA37859" w14:textId="77777777" w:rsidR="00830970" w:rsidRPr="00CA2FB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CA2FB5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CA2FB5">
        <w:rPr>
          <w:rFonts w:ascii="Arial Narrow" w:eastAsia="Times New Roman" w:hAnsi="Arial Narrow" w:cs="Arial"/>
          <w:lang w:eastAsia="pl-PL"/>
        </w:rPr>
        <w:t xml:space="preserve">mojego </w:t>
      </w:r>
      <w:r w:rsidRPr="00CA2FB5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CA2FB5">
        <w:rPr>
          <w:rFonts w:ascii="Arial Narrow" w:eastAsia="Times New Roman" w:hAnsi="Arial Narrow" w:cs="Arial"/>
          <w:lang w:eastAsia="pl-PL"/>
        </w:rPr>
        <w:t>będzie następujący:</w:t>
      </w:r>
    </w:p>
    <w:p w14:paraId="164CB7B1" w14:textId="77777777" w:rsidR="00E27ABB" w:rsidRPr="00CA2FB5" w:rsidRDefault="00830970" w:rsidP="00CA2FB5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A2FB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CA2FB5" w14:paraId="6ECFFBD2" w14:textId="77777777" w:rsidTr="00467CA2">
        <w:tc>
          <w:tcPr>
            <w:tcW w:w="2660" w:type="dxa"/>
            <w:shd w:val="clear" w:color="auto" w:fill="auto"/>
          </w:tcPr>
          <w:p w14:paraId="182FAE1C" w14:textId="337F263A" w:rsidR="00D520D3" w:rsidRPr="00CA2FB5" w:rsidRDefault="00D520D3" w:rsidP="00CA2FB5">
            <w:pPr>
              <w:widowControl w:val="0"/>
              <w:adjustRightInd w:val="0"/>
              <w:spacing w:before="240"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8373379" w14:textId="77777777" w:rsidR="00D520D3" w:rsidRPr="00CA2FB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A2FB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8BE97D9" w14:textId="77777777" w:rsidR="00D520D3" w:rsidRPr="00CA2FB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A2FB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2D45971" w14:textId="77777777" w:rsidR="00D520D3" w:rsidRPr="00CA2FB5" w:rsidRDefault="00D520D3" w:rsidP="00CA2FB5">
            <w:pPr>
              <w:widowControl w:val="0"/>
              <w:adjustRightInd w:val="0"/>
              <w:spacing w:before="240"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7781665" w14:textId="77777777" w:rsidR="00D520D3" w:rsidRPr="00CA2FB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A2FB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5001270" w14:textId="77777777" w:rsidR="00D520D3" w:rsidRPr="00CA2FB5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A2FB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7611C" w:rsidRPr="00CA2FB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CA2FB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CA2FB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CA2FB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3BFC9CC7" w14:textId="77777777" w:rsidR="00E27ABB" w:rsidRPr="00CA2FB5" w:rsidRDefault="00E27ABB" w:rsidP="00CA2FB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CA2FB5" w:rsidSect="00CA2F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36CED" w14:textId="77777777" w:rsidR="00EC3A5E" w:rsidRDefault="00EC3A5E" w:rsidP="00025386">
      <w:pPr>
        <w:spacing w:after="0" w:line="240" w:lineRule="auto"/>
      </w:pPr>
      <w:r>
        <w:separator/>
      </w:r>
    </w:p>
  </w:endnote>
  <w:endnote w:type="continuationSeparator" w:id="0">
    <w:p w14:paraId="31C9F61E" w14:textId="77777777" w:rsidR="00EC3A5E" w:rsidRDefault="00EC3A5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F4B74" w14:textId="77777777" w:rsidR="0077611C" w:rsidRDefault="007761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138FD" w14:textId="77777777" w:rsidR="00025386" w:rsidRDefault="005E39EB" w:rsidP="00025386">
    <w:pPr>
      <w:pStyle w:val="Stopka"/>
      <w:tabs>
        <w:tab w:val="clear" w:pos="4536"/>
      </w:tabs>
      <w:jc w:val="center"/>
    </w:pPr>
    <w:r>
      <w:rPr>
        <w:noProof/>
      </w:rPr>
      <w:pict w14:anchorId="1572A05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AF3F4C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02A9A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11E8E" w14:textId="77777777" w:rsidR="0077611C" w:rsidRDefault="007761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48474" w14:textId="77777777" w:rsidR="00EC3A5E" w:rsidRDefault="00EC3A5E" w:rsidP="00025386">
      <w:pPr>
        <w:spacing w:after="0" w:line="240" w:lineRule="auto"/>
      </w:pPr>
      <w:r>
        <w:separator/>
      </w:r>
    </w:p>
  </w:footnote>
  <w:footnote w:type="continuationSeparator" w:id="0">
    <w:p w14:paraId="66D328D2" w14:textId="77777777" w:rsidR="00EC3A5E" w:rsidRDefault="00EC3A5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854F5" w14:textId="77777777" w:rsidR="0077611C" w:rsidRDefault="007761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D5818" w14:textId="77777777" w:rsidR="0077611C" w:rsidRDefault="007761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29CA7" w14:textId="77777777" w:rsidR="0077611C" w:rsidRDefault="007761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4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3A5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E39EB"/>
    <w:rsid w:val="00620476"/>
    <w:rsid w:val="00657A47"/>
    <w:rsid w:val="0071340C"/>
    <w:rsid w:val="00745A44"/>
    <w:rsid w:val="007666D6"/>
    <w:rsid w:val="0077611C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A2FB5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C3A5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5DDBEB"/>
  <w15:chartTrackingRefBased/>
  <w15:docId w15:val="{8776430F-1A63-4CB6-B56A-AF02BE460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287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2023-12-07T08:24:00Z</dcterms:created>
  <dcterms:modified xsi:type="dcterms:W3CDTF">2023-12-07T08:24:00Z</dcterms:modified>
</cp:coreProperties>
</file>