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6D2C5" w14:textId="77777777" w:rsidR="00D62E6E" w:rsidRPr="00EF3D9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EF3D91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CF08A4" w:rsidRPr="00EF3D91">
        <w:rPr>
          <w:rFonts w:ascii="Arial Narrow" w:eastAsia="Times New Roman" w:hAnsi="Arial Narrow" w:cs="Arial"/>
          <w:bCs/>
          <w:lang w:eastAsia="pl-PL"/>
        </w:rPr>
        <w:t>5</w:t>
      </w:r>
      <w:r w:rsidRPr="00EF3D91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F3D91" w14:paraId="5D30062F" w14:textId="77777777" w:rsidTr="00D62E6E">
        <w:tc>
          <w:tcPr>
            <w:tcW w:w="2800" w:type="dxa"/>
            <w:shd w:val="clear" w:color="auto" w:fill="auto"/>
          </w:tcPr>
          <w:p w14:paraId="4C409BEB" w14:textId="77777777" w:rsidR="00D62E6E" w:rsidRPr="00EF3D9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F3D91">
              <w:rPr>
                <w:rFonts w:ascii="Arial Narrow" w:hAnsi="Arial Narrow" w:cs="Arial"/>
                <w:b/>
              </w:rPr>
              <w:t>Wykonawca</w:t>
            </w:r>
            <w:r w:rsidRPr="00EF3D9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5AA63BB" w14:textId="77777777" w:rsidR="00D62E6E" w:rsidRPr="00EF3D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4C0E336" w14:textId="77777777" w:rsidR="00D62E6E" w:rsidRPr="00EF3D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D96623" w14:textId="77777777" w:rsidR="00D62E6E" w:rsidRPr="00EF3D9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EF3D91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EF3D91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EF3D91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EF3D91" w14:paraId="15331546" w14:textId="77777777" w:rsidTr="00D62E6E">
        <w:tc>
          <w:tcPr>
            <w:tcW w:w="2800" w:type="dxa"/>
            <w:shd w:val="clear" w:color="auto" w:fill="auto"/>
          </w:tcPr>
          <w:p w14:paraId="166A1F21" w14:textId="77777777" w:rsidR="00D62E6E" w:rsidRPr="00EF3D9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F3D9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038F79B" w14:textId="77777777" w:rsidR="00D62E6E" w:rsidRPr="00EF3D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47F94C8" w14:textId="77777777" w:rsidR="00D62E6E" w:rsidRPr="00EF3D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7B7B39" w14:textId="77777777" w:rsidR="00D62E6E" w:rsidRPr="00EF3D9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EF3D91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EF3D91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EF3D91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63C3D08E" w14:textId="77777777" w:rsidR="00BC121E" w:rsidRPr="00EF3D9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08A4" w:rsidRPr="00EF3D91" w14:paraId="044AF48D" w14:textId="77777777" w:rsidTr="00422FC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24C547" w14:textId="77777777" w:rsidR="00CF08A4" w:rsidRPr="00EF3D91" w:rsidRDefault="00CF08A4" w:rsidP="00422FC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14:paraId="1FB13200" w14:textId="77777777" w:rsidR="00CF08A4" w:rsidRPr="00EF3D91" w:rsidRDefault="00CF08A4" w:rsidP="00422FC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F3D9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EF3D9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EF3D91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EF3D91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EF3D9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EF3D9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BD7F17B" w14:textId="77777777" w:rsidR="00CF08A4" w:rsidRPr="00EF3D91" w:rsidRDefault="00CF08A4" w:rsidP="00422FC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5657E076" w14:textId="77777777" w:rsidR="00CF08A4" w:rsidRPr="00EF3D91" w:rsidRDefault="00CF08A4" w:rsidP="00422FC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A9464FE" w14:textId="77777777" w:rsidR="00BC121E" w:rsidRPr="00EF3D91" w:rsidRDefault="00CF08A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F3D91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EF3D91">
        <w:rPr>
          <w:rFonts w:ascii="Arial Narrow" w:eastAsia="Times New Roman" w:hAnsi="Arial Narrow" w:cs="Arial"/>
          <w:lang w:eastAsia="pl-PL"/>
        </w:rPr>
        <w:t>N</w:t>
      </w:r>
      <w:r w:rsidR="00BC121E" w:rsidRPr="00EF3D91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F3D91" w14:paraId="458209C5" w14:textId="77777777" w:rsidTr="00D62E6E">
        <w:tc>
          <w:tcPr>
            <w:tcW w:w="2269" w:type="dxa"/>
            <w:shd w:val="clear" w:color="auto" w:fill="auto"/>
          </w:tcPr>
          <w:p w14:paraId="39F33EB6" w14:textId="77777777" w:rsidR="00D62E6E" w:rsidRPr="00EF3D9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B9AF2C" w14:textId="77777777" w:rsidR="00D62E6E" w:rsidRPr="00EF3D91" w:rsidRDefault="00CF08A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barierowych</w:t>
            </w:r>
            <w:r w:rsidR="00D62E6E" w:rsidRPr="00EF3D9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F08A4" w:rsidRPr="00EF3D91" w14:paraId="7D11D91A" w14:textId="77777777" w:rsidTr="00422FC2">
        <w:tc>
          <w:tcPr>
            <w:tcW w:w="2269" w:type="dxa"/>
            <w:shd w:val="clear" w:color="auto" w:fill="auto"/>
          </w:tcPr>
          <w:p w14:paraId="28BD9BCA" w14:textId="77777777" w:rsidR="00CF08A4" w:rsidRPr="00EF3D91" w:rsidRDefault="00CF08A4" w:rsidP="00422FC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0E6A54" w14:textId="77777777" w:rsidR="00CF08A4" w:rsidRPr="00EF3D91" w:rsidRDefault="00CF08A4" w:rsidP="00422F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bCs/>
                <w:lang w:eastAsia="pl-PL"/>
              </w:rPr>
              <w:t>137/2023</w:t>
            </w:r>
          </w:p>
        </w:tc>
      </w:tr>
    </w:tbl>
    <w:p w14:paraId="30C2AA51" w14:textId="77777777" w:rsidR="00BC121E" w:rsidRPr="00EF3D91" w:rsidRDefault="00CF08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EF3D91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EF3D91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EF3D91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EF3D91">
        <w:rPr>
          <w:rFonts w:ascii="Arial Narrow" w:eastAsia="Times New Roman" w:hAnsi="Arial Narrow" w:cs="Arial"/>
          <w:b/>
          <w:lang w:eastAsia="pl-PL"/>
        </w:rPr>
        <w:t>,</w:t>
      </w:r>
      <w:r w:rsidR="00BC121E" w:rsidRPr="00EF3D91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EF3D91">
        <w:rPr>
          <w:rFonts w:ascii="Arial Narrow" w:eastAsia="Times New Roman" w:hAnsi="Arial Narrow" w:cs="Arial"/>
          <w:bCs/>
          <w:lang w:eastAsia="pl-PL"/>
        </w:rPr>
        <w:t>, że:</w:t>
      </w:r>
    </w:p>
    <w:p w14:paraId="370CA03F" w14:textId="77777777" w:rsidR="00BC121E" w:rsidRPr="00EF3D9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EF3D91">
        <w:rPr>
          <w:rFonts w:ascii="Arial Narrow" w:eastAsia="Times New Roman" w:hAnsi="Arial Narrow" w:cs="Arial"/>
          <w:b/>
          <w:bCs/>
        </w:rPr>
        <w:object w:dxaOrig="0" w:dyaOrig="0" w14:anchorId="50D44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EF3D9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EF3D91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EF3D9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EF3D91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EF3D9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EF3D91">
        <w:rPr>
          <w:rFonts w:ascii="Arial Narrow" w:eastAsia="Times New Roman" w:hAnsi="Arial Narrow" w:cs="Arial"/>
          <w:lang w:eastAsia="pl-PL"/>
        </w:rPr>
        <w:t>.</w:t>
      </w:r>
    </w:p>
    <w:p w14:paraId="7A6C5AEA" w14:textId="77777777" w:rsidR="00BC121E" w:rsidRPr="00EF3D9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F3D91">
        <w:rPr>
          <w:rFonts w:ascii="Arial Narrow" w:eastAsia="Times New Roman" w:hAnsi="Arial Narrow" w:cs="Arial"/>
          <w:b/>
          <w:bCs/>
        </w:rPr>
        <w:object w:dxaOrig="0" w:dyaOrig="0" w14:anchorId="7B1531BA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EF3D9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EF3D91">
        <w:rPr>
          <w:rFonts w:ascii="Arial Narrow" w:eastAsia="Times New Roman" w:hAnsi="Arial Narrow" w:cs="Arial"/>
          <w:lang w:eastAsia="pl-PL"/>
        </w:rPr>
        <w:t xml:space="preserve">            </w:t>
      </w:r>
      <w:r w:rsidRPr="00EF3D9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EF3D91">
        <w:rPr>
          <w:rFonts w:ascii="Arial Narrow" w:eastAsia="Times New Roman" w:hAnsi="Arial Narrow" w:cs="Arial"/>
          <w:lang w:eastAsia="pl-PL"/>
        </w:rPr>
        <w:t>t.j. Dz.U. z 2023r. poz. 1689</w:t>
      </w:r>
      <w:r w:rsidRPr="00EF3D9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29E8AE88" w14:textId="77777777" w:rsidR="00BF69A4" w:rsidRPr="00EF3D9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F3D91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F3D91" w14:paraId="6D8A862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C640E" w14:textId="77777777" w:rsidR="00BC121E" w:rsidRPr="00EF3D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6651" w14:textId="77777777" w:rsidR="00BC121E" w:rsidRPr="00EF3D9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D2D95" w14:textId="77777777" w:rsidR="00BC121E" w:rsidRPr="00EF3D9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EF3D91" w14:paraId="0B1A4FF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90B2F" w14:textId="77777777" w:rsidR="00BC121E" w:rsidRPr="00EF3D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10DE" w14:textId="77777777" w:rsidR="00BC121E" w:rsidRPr="00EF3D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0C28" w14:textId="77777777" w:rsidR="00BC121E" w:rsidRPr="00EF3D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EF3D91" w14:paraId="69AD313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C2AC" w14:textId="77777777" w:rsidR="00BC121E" w:rsidRPr="00EF3D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E619" w14:textId="77777777" w:rsidR="00BC121E" w:rsidRPr="00EF3D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2DF7" w14:textId="77777777" w:rsidR="00BC121E" w:rsidRPr="00EF3D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44739E5" w14:textId="77777777" w:rsidR="00BC121E" w:rsidRPr="00EF3D9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EF3D91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B84D145" w14:textId="77777777" w:rsidR="00BC121E" w:rsidRPr="00EF3D9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EF3D91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15D1E0F" w14:textId="77777777" w:rsidR="00067B62" w:rsidRPr="00EF3D9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EF3D91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EF3D91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EF3D91">
        <w:rPr>
          <w:rFonts w:ascii="Arial Narrow" w:eastAsia="Times New Roman" w:hAnsi="Arial Narrow" w:cs="Arial"/>
          <w:color w:val="0070C0"/>
          <w:lang w:eastAsia="pl-PL"/>
        </w:rPr>
        <w:t>Należy zaznaczyć właściwe lub niepotrzebne skreślić</w:t>
      </w:r>
    </w:p>
    <w:p w14:paraId="0C56DEB3" w14:textId="77777777" w:rsidR="00067B62" w:rsidRPr="00EF3D9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F3D91" w14:paraId="367CAD89" w14:textId="77777777" w:rsidTr="00620E37">
        <w:tc>
          <w:tcPr>
            <w:tcW w:w="2660" w:type="dxa"/>
            <w:shd w:val="clear" w:color="auto" w:fill="auto"/>
          </w:tcPr>
          <w:p w14:paraId="7BAA23CF" w14:textId="77777777" w:rsidR="00BC121E" w:rsidRPr="00EF3D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92CB189" w14:textId="77777777" w:rsidR="00BC121E" w:rsidRPr="00EF3D9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2A3BFFE" w14:textId="77777777" w:rsidR="00BC121E" w:rsidRPr="00EF3D9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EF3D91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EF3D91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F094A56" w14:textId="77777777" w:rsidR="00BC121E" w:rsidRPr="00EF3D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275C7FE" w14:textId="77777777" w:rsidR="00BC121E" w:rsidRPr="00EF3D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8633C4" w14:textId="77777777" w:rsidR="00BC121E" w:rsidRPr="00EF3D9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F3D91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CF08A4" w:rsidRPr="00EF3D91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lub podpis zaufany lub elektroniczny podpis osobisty </w:t>
            </w:r>
            <w:r w:rsidR="00BC121E" w:rsidRPr="00EF3D91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EF3D91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14:paraId="681A379C" w14:textId="77777777" w:rsidR="00106AC7" w:rsidRPr="00EF3D91" w:rsidRDefault="00106AC7" w:rsidP="00BC121E">
      <w:pPr>
        <w:rPr>
          <w:rFonts w:ascii="Arial Narrow" w:hAnsi="Arial Narrow"/>
        </w:rPr>
      </w:pPr>
    </w:p>
    <w:sectPr w:rsidR="00106AC7" w:rsidRPr="00EF3D9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DF242" w14:textId="77777777" w:rsidR="00FD5800" w:rsidRDefault="00FD5800">
      <w:r>
        <w:separator/>
      </w:r>
    </w:p>
  </w:endnote>
  <w:endnote w:type="continuationSeparator" w:id="0">
    <w:p w14:paraId="6651968F" w14:textId="77777777" w:rsidR="00FD5800" w:rsidRDefault="00FD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AB7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8F7475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C13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5B208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DDDA627">
        <v:line id="_x0000_s1025" style="position:absolute;left:0;text-align:left;z-index:251657728" from="-3.85pt,8.7pt" to="455.15pt,8.7pt"/>
      </w:pict>
    </w:r>
  </w:p>
  <w:p w14:paraId="55FB89C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8F54C" w14:textId="77777777" w:rsidR="00CF08A4" w:rsidRDefault="00CF0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89ED2" w14:textId="77777777" w:rsidR="00FD5800" w:rsidRDefault="00FD5800">
      <w:r>
        <w:separator/>
      </w:r>
    </w:p>
  </w:footnote>
  <w:footnote w:type="continuationSeparator" w:id="0">
    <w:p w14:paraId="6D2E3942" w14:textId="77777777" w:rsidR="00FD5800" w:rsidRDefault="00FD5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FC08" w14:textId="77777777" w:rsidR="00CF08A4" w:rsidRDefault="00CF0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B0B68" w14:textId="77777777" w:rsidR="00CF08A4" w:rsidRDefault="00CF0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36048" w14:textId="77777777" w:rsidR="00CF08A4" w:rsidRDefault="00CF0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4002996">
    <w:abstractNumId w:val="13"/>
  </w:num>
  <w:num w:numId="2" w16cid:durableId="1870410600">
    <w:abstractNumId w:val="0"/>
  </w:num>
  <w:num w:numId="3" w16cid:durableId="1299143937">
    <w:abstractNumId w:val="11"/>
  </w:num>
  <w:num w:numId="4" w16cid:durableId="1056853572">
    <w:abstractNumId w:val="8"/>
  </w:num>
  <w:num w:numId="5" w16cid:durableId="1476097461">
    <w:abstractNumId w:val="7"/>
  </w:num>
  <w:num w:numId="6" w16cid:durableId="1997491125">
    <w:abstractNumId w:val="1"/>
  </w:num>
  <w:num w:numId="7" w16cid:durableId="572593051">
    <w:abstractNumId w:val="6"/>
  </w:num>
  <w:num w:numId="8" w16cid:durableId="1436167084">
    <w:abstractNumId w:val="3"/>
  </w:num>
  <w:num w:numId="9" w16cid:durableId="804349340">
    <w:abstractNumId w:val="2"/>
  </w:num>
  <w:num w:numId="10" w16cid:durableId="1885173005">
    <w:abstractNumId w:val="5"/>
  </w:num>
  <w:num w:numId="11" w16cid:durableId="1154448503">
    <w:abstractNumId w:val="10"/>
  </w:num>
  <w:num w:numId="12" w16cid:durableId="974063564">
    <w:abstractNumId w:val="4"/>
  </w:num>
  <w:num w:numId="13" w16cid:durableId="1195967416">
    <w:abstractNumId w:val="9"/>
  </w:num>
  <w:num w:numId="14" w16cid:durableId="15758235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580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7DE9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F08A4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F3D91"/>
    <w:rsid w:val="00F46593"/>
    <w:rsid w:val="00F568D6"/>
    <w:rsid w:val="00F70072"/>
    <w:rsid w:val="00FC0D91"/>
    <w:rsid w:val="00FD5800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494749"/>
  <w15:chartTrackingRefBased/>
  <w15:docId w15:val="{F8A271A2-FC58-460C-B98B-806D84E77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1774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2023-12-07T08:29:00Z</dcterms:created>
  <dcterms:modified xsi:type="dcterms:W3CDTF">2023-12-07T08:30:00Z</dcterms:modified>
</cp:coreProperties>
</file>