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7DAA1" w14:textId="77777777" w:rsidR="003E6519" w:rsidRPr="00911708" w:rsidRDefault="00E7120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11708">
        <w:rPr>
          <w:rFonts w:ascii="Arial Narrow" w:hAnsi="Arial Narrow" w:cs="Arial"/>
          <w:sz w:val="24"/>
          <w:szCs w:val="24"/>
        </w:rPr>
        <w:t>Bydgoszcz</w:t>
      </w:r>
      <w:r w:rsidR="003E6519" w:rsidRPr="00911708">
        <w:rPr>
          <w:rFonts w:ascii="Arial Narrow" w:hAnsi="Arial Narrow" w:cs="Arial"/>
          <w:sz w:val="24"/>
          <w:szCs w:val="24"/>
        </w:rPr>
        <w:t xml:space="preserve"> dnia: </w:t>
      </w:r>
      <w:r w:rsidRPr="00911708">
        <w:rPr>
          <w:rFonts w:ascii="Arial Narrow" w:hAnsi="Arial Narrow" w:cs="Arial"/>
          <w:sz w:val="24"/>
          <w:szCs w:val="24"/>
        </w:rPr>
        <w:t>2023-12-08</w:t>
      </w:r>
    </w:p>
    <w:p w14:paraId="7C9B2235" w14:textId="77777777" w:rsidR="003E6519" w:rsidRPr="00911708" w:rsidRDefault="00E7120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1170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67C55A5" w14:textId="77777777" w:rsidR="003E6519" w:rsidRPr="00911708" w:rsidRDefault="00E7120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11708">
        <w:rPr>
          <w:rFonts w:ascii="Arial Narrow" w:hAnsi="Arial Narrow" w:cs="Arial"/>
          <w:sz w:val="24"/>
          <w:szCs w:val="24"/>
        </w:rPr>
        <w:t>Powstańców Warszawy</w:t>
      </w:r>
      <w:r w:rsidR="003E6519" w:rsidRPr="00911708">
        <w:rPr>
          <w:rFonts w:ascii="Arial Narrow" w:hAnsi="Arial Narrow" w:cs="Arial"/>
          <w:sz w:val="24"/>
          <w:szCs w:val="24"/>
        </w:rPr>
        <w:t xml:space="preserve"> </w:t>
      </w:r>
      <w:r w:rsidRPr="00911708">
        <w:rPr>
          <w:rFonts w:ascii="Arial Narrow" w:hAnsi="Arial Narrow" w:cs="Arial"/>
          <w:sz w:val="24"/>
          <w:szCs w:val="24"/>
        </w:rPr>
        <w:t>5</w:t>
      </w:r>
    </w:p>
    <w:p w14:paraId="4AEE87A9" w14:textId="77777777" w:rsidR="003E6519" w:rsidRPr="00911708" w:rsidRDefault="00E7120C" w:rsidP="003E6519">
      <w:pPr>
        <w:rPr>
          <w:rFonts w:ascii="Arial Narrow" w:hAnsi="Arial Narrow" w:cs="Arial"/>
          <w:sz w:val="24"/>
          <w:szCs w:val="24"/>
        </w:rPr>
      </w:pPr>
      <w:r w:rsidRPr="00911708">
        <w:rPr>
          <w:rFonts w:ascii="Arial Narrow" w:hAnsi="Arial Narrow" w:cs="Arial"/>
          <w:sz w:val="24"/>
          <w:szCs w:val="24"/>
        </w:rPr>
        <w:t>85-681</w:t>
      </w:r>
      <w:r w:rsidR="003E6519" w:rsidRPr="00911708">
        <w:rPr>
          <w:rFonts w:ascii="Arial Narrow" w:hAnsi="Arial Narrow" w:cs="Arial"/>
          <w:sz w:val="24"/>
          <w:szCs w:val="24"/>
        </w:rPr>
        <w:t xml:space="preserve"> </w:t>
      </w:r>
      <w:r w:rsidRPr="00911708">
        <w:rPr>
          <w:rFonts w:ascii="Arial Narrow" w:hAnsi="Arial Narrow" w:cs="Arial"/>
          <w:sz w:val="24"/>
          <w:szCs w:val="24"/>
        </w:rPr>
        <w:t>Bydgoszcz</w:t>
      </w:r>
    </w:p>
    <w:p w14:paraId="3BD74DBD" w14:textId="77777777" w:rsidR="003E6519" w:rsidRPr="0091170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1170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DCE225A" w14:textId="77777777" w:rsidR="003E6519" w:rsidRPr="0091170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1170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11708" w14:paraId="467ACEA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08B69A" w14:textId="77777777" w:rsidR="003E6519" w:rsidRPr="0091170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1170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1521EF8" w14:textId="77777777" w:rsidR="003E6519" w:rsidRPr="0091170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1170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056F692" w14:textId="77777777" w:rsidR="003E6519" w:rsidRPr="0091170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1170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33E27CA" w14:textId="77777777" w:rsidR="003E6519" w:rsidRPr="0091170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1170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1170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1170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11708" w14:paraId="7425AC20" w14:textId="77777777" w:rsidTr="001A0FA2">
        <w:tc>
          <w:tcPr>
            <w:tcW w:w="2269" w:type="dxa"/>
            <w:shd w:val="clear" w:color="auto" w:fill="auto"/>
          </w:tcPr>
          <w:p w14:paraId="128947D4" w14:textId="77777777" w:rsidR="003E6519" w:rsidRPr="0091170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954285" w14:textId="77777777" w:rsidR="003E6519" w:rsidRPr="00911708" w:rsidRDefault="00E7120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</w:t>
            </w:r>
            <w:r w:rsidR="003E6519" w:rsidRPr="0091170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7120C" w:rsidRPr="00911708" w14:paraId="37ED2AC5" w14:textId="77777777" w:rsidTr="00950EB0">
        <w:tc>
          <w:tcPr>
            <w:tcW w:w="2269" w:type="dxa"/>
            <w:shd w:val="clear" w:color="auto" w:fill="auto"/>
          </w:tcPr>
          <w:p w14:paraId="64493039" w14:textId="77777777" w:rsidR="00E7120C" w:rsidRPr="00911708" w:rsidRDefault="00E7120C" w:rsidP="00950E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CBEA6C" w14:textId="77777777" w:rsidR="00E7120C" w:rsidRPr="00911708" w:rsidRDefault="00E7120C" w:rsidP="00950E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bCs/>
                <w:sz w:val="24"/>
                <w:szCs w:val="24"/>
              </w:rPr>
              <w:t>134/2023</w:t>
            </w:r>
          </w:p>
        </w:tc>
      </w:tr>
    </w:tbl>
    <w:p w14:paraId="208E92DF" w14:textId="77777777" w:rsidR="00890B92" w:rsidRPr="0091170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1170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11708">
        <w:rPr>
          <w:rFonts w:ascii="Arial Narrow" w:hAnsi="Arial Narrow" w:cs="Arial"/>
          <w:sz w:val="24"/>
          <w:szCs w:val="24"/>
        </w:rPr>
        <w:t>22</w:t>
      </w:r>
      <w:r w:rsidR="0049054E" w:rsidRPr="00911708">
        <w:rPr>
          <w:rFonts w:ascii="Arial Narrow" w:hAnsi="Arial Narrow" w:cs="Arial"/>
          <w:sz w:val="24"/>
          <w:szCs w:val="24"/>
        </w:rPr>
        <w:t>2</w:t>
      </w:r>
      <w:r w:rsidRPr="0091170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11708">
        <w:rPr>
          <w:rFonts w:ascii="Arial Narrow" w:hAnsi="Arial Narrow" w:cs="Arial"/>
          <w:sz w:val="24"/>
          <w:szCs w:val="24"/>
        </w:rPr>
        <w:t>4</w:t>
      </w:r>
      <w:r w:rsidRPr="00911708">
        <w:rPr>
          <w:rFonts w:ascii="Arial Narrow" w:hAnsi="Arial Narrow" w:cs="Arial"/>
          <w:sz w:val="24"/>
          <w:szCs w:val="24"/>
        </w:rPr>
        <w:t xml:space="preserve"> </w:t>
      </w:r>
      <w:r w:rsidR="00890B92" w:rsidRPr="0091170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11708">
        <w:rPr>
          <w:rFonts w:ascii="Arial Narrow" w:hAnsi="Arial Narrow" w:cs="Arial"/>
          <w:sz w:val="24"/>
          <w:szCs w:val="24"/>
        </w:rPr>
        <w:t xml:space="preserve"> </w:t>
      </w:r>
      <w:r w:rsidR="00E7120C" w:rsidRPr="00911708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911708">
        <w:rPr>
          <w:rFonts w:ascii="Arial Narrow" w:hAnsi="Arial Narrow" w:cs="Arial"/>
          <w:sz w:val="24"/>
          <w:szCs w:val="24"/>
        </w:rPr>
        <w:t xml:space="preserve"> </w:t>
      </w:r>
      <w:r w:rsidR="00890B92" w:rsidRPr="0091170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11708">
        <w:rPr>
          <w:rFonts w:ascii="Arial Narrow" w:hAnsi="Arial Narrow" w:cs="Arial"/>
          <w:sz w:val="24"/>
          <w:szCs w:val="24"/>
        </w:rPr>
        <w:t xml:space="preserve"> dla</w:t>
      </w:r>
      <w:r w:rsidR="00890B92" w:rsidRPr="0091170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7120C" w:rsidRPr="00911708" w14:paraId="1636D0BF" w14:textId="77777777" w:rsidTr="00950E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A53D8C" w14:textId="77777777" w:rsidR="00E7120C" w:rsidRPr="00911708" w:rsidRDefault="00E7120C" w:rsidP="00950E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sz w:val="24"/>
                <w:szCs w:val="24"/>
              </w:rPr>
              <w:t>części 1 zamówienia w wysokości 27 071.44 zł brutto;</w:t>
            </w:r>
          </w:p>
        </w:tc>
      </w:tr>
      <w:tr w:rsidR="00E7120C" w:rsidRPr="00911708" w14:paraId="32D3B705" w14:textId="77777777" w:rsidTr="00950E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F2DB4B" w14:textId="77777777" w:rsidR="00E7120C" w:rsidRPr="00911708" w:rsidRDefault="00E7120C" w:rsidP="00950E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sz w:val="24"/>
                <w:szCs w:val="24"/>
              </w:rPr>
              <w:t>części 2 zamówienia w wysokości 67 265.25 zł brutto;</w:t>
            </w:r>
          </w:p>
        </w:tc>
      </w:tr>
      <w:tr w:rsidR="00E7120C" w:rsidRPr="00911708" w14:paraId="3233AD70" w14:textId="77777777" w:rsidTr="00950E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210E6F" w14:textId="77777777" w:rsidR="00E7120C" w:rsidRPr="00911708" w:rsidRDefault="00E7120C" w:rsidP="00950EB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11708">
              <w:rPr>
                <w:rFonts w:ascii="Arial Narrow" w:hAnsi="Arial Narrow" w:cs="Arial"/>
                <w:sz w:val="24"/>
                <w:szCs w:val="24"/>
              </w:rPr>
              <w:t>części 3 zamówienia w wysokości 77 559.49 zł brutto;</w:t>
            </w:r>
          </w:p>
        </w:tc>
      </w:tr>
    </w:tbl>
    <w:p w14:paraId="039177EF" w14:textId="77777777" w:rsidR="00890B92" w:rsidRPr="009117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EB2C1EB" w14:textId="77777777" w:rsidR="00510EC8" w:rsidRPr="0091170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AC65A1F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11708">
        <w:rPr>
          <w:rFonts w:ascii="Arial Narrow" w:hAnsi="Arial Narrow" w:cs="Arial"/>
          <w:i/>
          <w:szCs w:val="24"/>
        </w:rPr>
        <w:t>Zamawiający</w:t>
      </w:r>
    </w:p>
    <w:p w14:paraId="166A2B91" w14:textId="77777777" w:rsidR="00911708" w:rsidRDefault="0091170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4B3A445" w14:textId="77777777" w:rsidR="00911708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4D157B" w14:textId="77777777" w:rsidR="00911708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9C5DB7" w14:textId="77777777" w:rsidR="00911708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F0FE6D" w14:textId="77777777" w:rsidR="00911708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867158" w14:textId="77777777" w:rsidR="00911708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577F98" w14:textId="77777777" w:rsidR="00911708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513D8F" w14:textId="17C6E5EE" w:rsidR="00911708" w:rsidRPr="00B9724A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47B3396B" w14:textId="77777777" w:rsidR="00911708" w:rsidRPr="00B9724A" w:rsidRDefault="00911708" w:rsidP="009117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1AE86A1" w14:textId="77777777" w:rsidR="00911708" w:rsidRDefault="00911708" w:rsidP="0091170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24B56F50" w14:textId="55CA6F31" w:rsidR="00911708" w:rsidRPr="00911708" w:rsidRDefault="00911708" w:rsidP="00911708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08.12.2023 r.</w:t>
      </w:r>
    </w:p>
    <w:sectPr w:rsidR="00911708" w:rsidRPr="0091170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58883" w14:textId="77777777" w:rsidR="002C7008" w:rsidRDefault="002C7008">
      <w:r>
        <w:separator/>
      </w:r>
    </w:p>
  </w:endnote>
  <w:endnote w:type="continuationSeparator" w:id="0">
    <w:p w14:paraId="48ED1469" w14:textId="77777777" w:rsidR="002C7008" w:rsidRDefault="002C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5E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919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B923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64BB8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A78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980D55" w14:textId="77777777" w:rsidR="009F189D" w:rsidRDefault="009F189D">
    <w:pPr>
      <w:pStyle w:val="Stopka"/>
      <w:tabs>
        <w:tab w:val="clear" w:pos="4536"/>
      </w:tabs>
      <w:jc w:val="center"/>
    </w:pPr>
  </w:p>
  <w:p w14:paraId="0F443A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6C94E" w14:textId="77777777" w:rsidR="002C7008" w:rsidRDefault="002C7008">
      <w:r>
        <w:separator/>
      </w:r>
    </w:p>
  </w:footnote>
  <w:footnote w:type="continuationSeparator" w:id="0">
    <w:p w14:paraId="63E47048" w14:textId="77777777" w:rsidR="002C7008" w:rsidRDefault="002C7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56402" w14:textId="77777777" w:rsidR="00E7120C" w:rsidRDefault="00E71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56742" w14:textId="77777777" w:rsidR="00E7120C" w:rsidRDefault="00E71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8814" w14:textId="77777777" w:rsidR="00E7120C" w:rsidRDefault="00E712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00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C700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170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7120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C2A8EB"/>
  <w15:chartTrackingRefBased/>
  <w15:docId w15:val="{1066753A-074C-4E7A-AC6D-B60ADF57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1170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117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2023-12-08T05:22:00Z</dcterms:created>
  <dcterms:modified xsi:type="dcterms:W3CDTF">2023-12-08T05:23:00Z</dcterms:modified>
</cp:coreProperties>
</file>