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36C1FC8B" w14:textId="4E1BE20B" w:rsidR="00D95D08" w:rsidRDefault="00AC5DFA" w:rsidP="00D95D08">
      <w:pPr>
        <w:spacing w:before="600"/>
        <w:jc w:val="center"/>
        <w:rPr>
          <w:b/>
          <w:sz w:val="28"/>
          <w:szCs w:val="28"/>
        </w:rPr>
      </w:pPr>
      <w:r>
        <w:rPr>
          <w:b/>
          <w:sz w:val="22"/>
          <w:szCs w:val="22"/>
        </w:rPr>
        <w:t>„</w:t>
      </w:r>
      <w:r w:rsidR="00D95D08">
        <w:rPr>
          <w:b/>
          <w:sz w:val="28"/>
          <w:szCs w:val="28"/>
        </w:rPr>
        <w:t>Dostawa produktów leczniczych do Szpitala Wojewódzkiego w Poznaniu - część 4</w:t>
      </w:r>
      <w:r w:rsidR="00D95D08">
        <w:rPr>
          <w:b/>
          <w:sz w:val="28"/>
          <w:szCs w:val="28"/>
        </w:rPr>
        <w:t>”</w:t>
      </w:r>
    </w:p>
    <w:p w14:paraId="5C30DA54" w14:textId="4B023E4F" w:rsidR="00281DC6" w:rsidRPr="00AC5DFA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Wykonawca jest małym / </w:t>
            </w:r>
            <w:r w:rsidRPr="00281DC6">
              <w:rPr>
                <w:rFonts w:eastAsia="Calibri"/>
                <w:sz w:val="22"/>
                <w:szCs w:val="22"/>
              </w:rPr>
              <w:lastRenderedPageBreak/>
              <w:t>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lastRenderedPageBreak/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14A7E24E" w14:textId="5473470C" w:rsidR="00281DC6" w:rsidRPr="005F3F69" w:rsidRDefault="0084447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281DC6" w:rsidRPr="005F3F69">
        <w:rPr>
          <w:bCs/>
          <w:sz w:val="22"/>
          <w:u w:val="single"/>
        </w:rPr>
        <w:t xml:space="preserve">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44665F6A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CB9F517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</w:t>
      </w:r>
      <w:r w:rsidR="0066224D"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31FE68E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5E136DA3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3</w:t>
      </w:r>
      <w:r w:rsidR="0066224D"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6AA6BB2F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1F72D561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4</w:t>
      </w:r>
      <w:r w:rsidR="0066224D"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44E79BF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6F285904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5</w:t>
      </w:r>
      <w:r w:rsidR="0066224D"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76C14C2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2</w:t>
      </w:r>
      <w:r w:rsidR="0084447F">
        <w:rPr>
          <w:bCs/>
          <w:sz w:val="22"/>
          <w:szCs w:val="22"/>
        </w:rPr>
        <w:t>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6E618CDD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4" w:name="_Hlk150932977"/>
      <w:r>
        <w:rPr>
          <w:bCs/>
          <w:sz w:val="22"/>
          <w:u w:val="single"/>
        </w:rPr>
        <w:t>Pakiet</w:t>
      </w:r>
      <w:bookmarkEnd w:id="4"/>
      <w:r w:rsidR="0066224D">
        <w:rPr>
          <w:bCs/>
          <w:sz w:val="22"/>
          <w:u w:val="single"/>
        </w:rPr>
        <w:t xml:space="preserve"> nr 6</w:t>
      </w:r>
      <w:r w:rsidR="0066224D"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43F280D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3F183362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7</w:t>
      </w:r>
      <w:r w:rsidR="0066224D"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110EC20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057FEC8" w14:textId="6FF80BD0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8</w:t>
      </w:r>
      <w:r w:rsidR="0066224D"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0A23D2F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7C3A3B0C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9</w:t>
      </w:r>
      <w:r w:rsidR="0066224D"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6D35B1A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0C55FF2E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10</w:t>
      </w:r>
      <w:r w:rsidR="0066224D"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274E76B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5F8CC13F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11</w:t>
      </w:r>
      <w:r w:rsidR="0066224D"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1101136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06C7E7BF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12</w:t>
      </w:r>
      <w:r w:rsidR="0066224D"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DCAEC2" w14:textId="1A81E20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A5AE1A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A57E" w14:textId="3EF2B2A7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13</w:t>
      </w:r>
      <w:r w:rsidR="0066224D"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18A30261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2FBBC183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14</w:t>
      </w:r>
      <w:r w:rsidR="0066224D"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072CA91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2F936FF0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15</w:t>
      </w:r>
      <w:r w:rsidR="0066224D"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0264318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2FB5D921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16</w:t>
      </w:r>
      <w:r w:rsidR="0066224D"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7079F7F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24B8BB3F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17</w:t>
      </w:r>
      <w:r w:rsidR="0066224D"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5300BFFD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6802590A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18</w:t>
      </w:r>
      <w:r w:rsidR="0066224D"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33870D5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18F31EB4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19</w:t>
      </w:r>
      <w:r w:rsidR="0066224D"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5E10831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42E7E26A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20</w:t>
      </w:r>
      <w:r w:rsidR="0066224D"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31967D7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577981D0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21</w:t>
      </w:r>
      <w:r w:rsidR="0066224D"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21A1AC3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269F8557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22</w:t>
      </w:r>
      <w:r w:rsidR="0066224D"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14E9C2B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1ADA1933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23</w:t>
      </w:r>
      <w:r w:rsidR="0066224D"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39EEB5AD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7980C135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24</w:t>
      </w:r>
      <w:r w:rsidR="0066224D"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7D84EC" w14:textId="340E8FB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03F7BCC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10E299" w14:textId="2E993CDF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25</w:t>
      </w:r>
      <w:r w:rsidR="0066224D"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63BD3A1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4FA526E8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26</w:t>
      </w:r>
      <w:r w:rsidR="0066224D"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540B568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0D8E419C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27</w:t>
      </w:r>
      <w:r w:rsidR="0066224D"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70836F6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61DDF40E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28</w:t>
      </w:r>
      <w:r w:rsidR="0066224D"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19C8BD" w14:textId="24B39196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3F137C6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7F580EB" w14:textId="423287F2" w:rsidR="0066224D" w:rsidRPr="00281DC6" w:rsidRDefault="0084447F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66224D">
        <w:rPr>
          <w:bCs/>
          <w:sz w:val="22"/>
          <w:u w:val="single"/>
        </w:rPr>
        <w:t xml:space="preserve"> nr 29</w:t>
      </w:r>
      <w:r w:rsidR="0066224D"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7B8AB6C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893B17D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30</w:t>
      </w:r>
      <w:r w:rsidR="00AE79F7"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667D811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493CEF4E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</w:t>
      </w:r>
      <w:r w:rsidR="00AE79F7">
        <w:rPr>
          <w:bCs/>
          <w:sz w:val="22"/>
          <w:u w:val="single"/>
        </w:rPr>
        <w:t>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794C2C1E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55B03047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32</w:t>
      </w:r>
      <w:r w:rsidR="00AE79F7"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3466603D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0BD7BC04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33</w:t>
      </w:r>
      <w:r w:rsidR="00AE79F7"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0135261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5DDE34BC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Pakiet</w:t>
      </w:r>
      <w:r w:rsidR="00AE79F7">
        <w:rPr>
          <w:bCs/>
          <w:sz w:val="22"/>
          <w:u w:val="single"/>
        </w:rPr>
        <w:t xml:space="preserve"> nr 34</w:t>
      </w:r>
      <w:r w:rsidR="00AE79F7"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3C8DA90C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50D07A51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35</w:t>
      </w:r>
      <w:r w:rsidR="00AE79F7"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4AF8856F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664C23E5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36</w:t>
      </w:r>
      <w:r w:rsidR="00AE79F7"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1DD3952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17CDDF08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37</w:t>
      </w:r>
      <w:r w:rsidR="00AE79F7"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1D69F315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EC79179" w:rsidR="00AE79F7" w:rsidRPr="00281DC6" w:rsidRDefault="0084447F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AE79F7">
        <w:rPr>
          <w:bCs/>
          <w:sz w:val="22"/>
          <w:u w:val="single"/>
        </w:rPr>
        <w:t xml:space="preserve"> nr 38</w:t>
      </w:r>
      <w:r w:rsidR="00AE79F7"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5CABE1E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FEB3314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E7ABC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D4D6C5C" w14:textId="291E3161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39</w:t>
      </w:r>
      <w:r w:rsidR="00CF394A" w:rsidRPr="00281DC6">
        <w:rPr>
          <w:bCs/>
          <w:sz w:val="22"/>
          <w:u w:val="single"/>
        </w:rPr>
        <w:t xml:space="preserve">: </w:t>
      </w:r>
    </w:p>
    <w:p w14:paraId="1E4301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BAEC34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8692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B2D19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1EADA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DF88A7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E4531E" w14:textId="2C6F8E2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BE28B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50ED9D" w14:textId="25BEAAA4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40</w:t>
      </w:r>
      <w:r w:rsidR="00CF394A" w:rsidRPr="00281DC6">
        <w:rPr>
          <w:bCs/>
          <w:sz w:val="22"/>
          <w:u w:val="single"/>
        </w:rPr>
        <w:t xml:space="preserve">: </w:t>
      </w:r>
    </w:p>
    <w:p w14:paraId="73B84F9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D320F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A553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83AA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2B51B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5EA4EC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8DC9003" w14:textId="26ED6F7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1144DB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66BA5E9" w14:textId="3C9B4CC9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41</w:t>
      </w:r>
      <w:r w:rsidR="00CF394A" w:rsidRPr="00281DC6">
        <w:rPr>
          <w:bCs/>
          <w:sz w:val="22"/>
          <w:u w:val="single"/>
        </w:rPr>
        <w:t xml:space="preserve">: </w:t>
      </w:r>
    </w:p>
    <w:p w14:paraId="2AC8AE3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FD054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3D77D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2B43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9C3C22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5FBAEE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70B25F" w14:textId="5A2DB671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4F907B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E866DEA" w14:textId="48DE8D89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42</w:t>
      </w:r>
      <w:r w:rsidR="00CF394A" w:rsidRPr="00281DC6">
        <w:rPr>
          <w:bCs/>
          <w:sz w:val="22"/>
          <w:u w:val="single"/>
        </w:rPr>
        <w:t xml:space="preserve">: </w:t>
      </w:r>
    </w:p>
    <w:p w14:paraId="46336F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3C9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49B1D6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C4DEE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4A710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81E3EB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90DCF" w14:textId="32DDD284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0F2FF4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2B7092" w14:textId="2EAFACF9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43</w:t>
      </w:r>
      <w:r w:rsidR="00CF394A" w:rsidRPr="00281DC6">
        <w:rPr>
          <w:bCs/>
          <w:sz w:val="22"/>
          <w:u w:val="single"/>
        </w:rPr>
        <w:t xml:space="preserve">: </w:t>
      </w:r>
    </w:p>
    <w:p w14:paraId="688A651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055B5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1BBA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9DFFA6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10954FF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B2A038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D57C54" w14:textId="7A8B457E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1FECDD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28A3371" w14:textId="321319A0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44</w:t>
      </w:r>
      <w:r w:rsidR="00CF394A" w:rsidRPr="00281DC6">
        <w:rPr>
          <w:bCs/>
          <w:sz w:val="22"/>
          <w:u w:val="single"/>
        </w:rPr>
        <w:t xml:space="preserve">: </w:t>
      </w:r>
    </w:p>
    <w:p w14:paraId="4AE447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94DE1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19DD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49842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5F332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939D2A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53440F" w14:textId="58F2FDB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AE226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5A48E45" w14:textId="7E1C1722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45</w:t>
      </w:r>
      <w:r w:rsidR="00CF394A" w:rsidRPr="00281DC6">
        <w:rPr>
          <w:bCs/>
          <w:sz w:val="22"/>
          <w:u w:val="single"/>
        </w:rPr>
        <w:t xml:space="preserve">: </w:t>
      </w:r>
    </w:p>
    <w:p w14:paraId="64F2A8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C3C4F3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B75D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8AC8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840574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76129D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8FF2C8" w14:textId="5F71E674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34BFFE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120B398" w14:textId="0C67683A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46</w:t>
      </w:r>
      <w:r w:rsidR="00CF394A" w:rsidRPr="00281DC6">
        <w:rPr>
          <w:bCs/>
          <w:sz w:val="22"/>
          <w:u w:val="single"/>
        </w:rPr>
        <w:t xml:space="preserve">: </w:t>
      </w:r>
    </w:p>
    <w:p w14:paraId="7E968D0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0AC67C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174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2D02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CB21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D0EF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8AD186" w14:textId="72942D32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B3A1B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B6E1142" w14:textId="4D3BD712" w:rsidR="00CF394A" w:rsidRPr="00281DC6" w:rsidRDefault="0084447F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47</w:t>
      </w:r>
      <w:r w:rsidR="00CF394A" w:rsidRPr="00281DC6">
        <w:rPr>
          <w:bCs/>
          <w:sz w:val="22"/>
          <w:u w:val="single"/>
        </w:rPr>
        <w:t xml:space="preserve">: </w:t>
      </w:r>
    </w:p>
    <w:p w14:paraId="3898ECB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BD025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108F3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53EEC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FB228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C695D2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278A85" w14:textId="1B3256A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DE46041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BF06D30" w14:textId="65DD6D57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48</w:t>
      </w:r>
      <w:r w:rsidR="00CF394A" w:rsidRPr="00281DC6">
        <w:rPr>
          <w:bCs/>
          <w:sz w:val="22"/>
          <w:u w:val="single"/>
        </w:rPr>
        <w:t xml:space="preserve">: </w:t>
      </w:r>
    </w:p>
    <w:p w14:paraId="71997D6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6C2C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58F7467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562FA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6DC70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79DA7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C00A64" w14:textId="3BA2F80D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CF4442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383DCD3" w14:textId="4C646AAB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49</w:t>
      </w:r>
      <w:r w:rsidR="00CF394A" w:rsidRPr="00281DC6">
        <w:rPr>
          <w:bCs/>
          <w:sz w:val="22"/>
          <w:u w:val="single"/>
        </w:rPr>
        <w:t xml:space="preserve">: </w:t>
      </w:r>
    </w:p>
    <w:p w14:paraId="04BB7F8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18B8C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74CC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CFBB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4FBFC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7CDE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7F3050" w14:textId="39A1161C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9F5BDE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95E302" w14:textId="605AA820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50</w:t>
      </w:r>
      <w:r w:rsidR="00CF394A" w:rsidRPr="00281DC6">
        <w:rPr>
          <w:bCs/>
          <w:sz w:val="22"/>
          <w:u w:val="single"/>
        </w:rPr>
        <w:t xml:space="preserve">: </w:t>
      </w:r>
    </w:p>
    <w:p w14:paraId="4932863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52BDB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4442D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C4D8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EA5CDF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DAC58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8D7EB16" w14:textId="3AF011AF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B6EE6B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5073FF" w14:textId="7E57E796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51</w:t>
      </w:r>
      <w:r w:rsidR="00CF394A" w:rsidRPr="00281DC6">
        <w:rPr>
          <w:bCs/>
          <w:sz w:val="22"/>
          <w:u w:val="single"/>
        </w:rPr>
        <w:t xml:space="preserve">: </w:t>
      </w:r>
    </w:p>
    <w:p w14:paraId="247EC07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AABC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15D13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0892B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F20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950CCA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C8DABE" w14:textId="0A887F28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B0CFA6F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E5ADA38" w14:textId="2B857D1F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52</w:t>
      </w:r>
      <w:r w:rsidR="00CF394A" w:rsidRPr="00281DC6">
        <w:rPr>
          <w:bCs/>
          <w:sz w:val="22"/>
          <w:u w:val="single"/>
        </w:rPr>
        <w:t xml:space="preserve">: </w:t>
      </w:r>
    </w:p>
    <w:p w14:paraId="5E727A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CD7B2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FA95E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55C0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1B7384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F5DFC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F974D4D" w14:textId="4902F1A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896799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2B52634" w14:textId="4CF2DF2F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Pakiet</w:t>
      </w:r>
      <w:r w:rsidR="00CF394A">
        <w:rPr>
          <w:bCs/>
          <w:sz w:val="22"/>
          <w:u w:val="single"/>
        </w:rPr>
        <w:t xml:space="preserve"> nr 53</w:t>
      </w:r>
      <w:r w:rsidR="00CF394A" w:rsidRPr="00281DC6">
        <w:rPr>
          <w:bCs/>
          <w:sz w:val="22"/>
          <w:u w:val="single"/>
        </w:rPr>
        <w:t xml:space="preserve">: </w:t>
      </w:r>
    </w:p>
    <w:p w14:paraId="1A8758C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566AE5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F3B928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712B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8F20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0E6128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607711" w14:textId="227C466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4E650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0C4C3E3" w14:textId="04C9CA00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54</w:t>
      </w:r>
      <w:r w:rsidR="00CF394A" w:rsidRPr="00281DC6">
        <w:rPr>
          <w:bCs/>
          <w:sz w:val="22"/>
          <w:u w:val="single"/>
        </w:rPr>
        <w:t xml:space="preserve">: </w:t>
      </w:r>
    </w:p>
    <w:p w14:paraId="279BC5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F706F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D23F6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D6B22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7C447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95ACCE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73FE61" w14:textId="3DD3065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E0429D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281F78" w14:textId="44BFF0E8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55</w:t>
      </w:r>
      <w:r w:rsidR="00CF394A" w:rsidRPr="00281DC6">
        <w:rPr>
          <w:bCs/>
          <w:sz w:val="22"/>
          <w:u w:val="single"/>
        </w:rPr>
        <w:t xml:space="preserve">: </w:t>
      </w:r>
    </w:p>
    <w:p w14:paraId="664C3D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5DF9C0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70CA0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03251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BB2C6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69E95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28A629" w14:textId="69447360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F2D28E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51F0E6" w14:textId="497666CC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56</w:t>
      </w:r>
      <w:r w:rsidR="00CF394A" w:rsidRPr="00281DC6">
        <w:rPr>
          <w:bCs/>
          <w:sz w:val="22"/>
          <w:u w:val="single"/>
        </w:rPr>
        <w:t xml:space="preserve">: </w:t>
      </w:r>
    </w:p>
    <w:p w14:paraId="169375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0EC5E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BCBF18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FEDA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10AD19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7163D4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38CC70" w14:textId="7BDF9722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704F5A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DC2BB9" w14:textId="427BCD35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</w:t>
      </w:r>
      <w:r w:rsidR="00CF394A">
        <w:rPr>
          <w:bCs/>
          <w:sz w:val="22"/>
          <w:u w:val="single"/>
        </w:rPr>
        <w:t>nr 57</w:t>
      </w:r>
      <w:r w:rsidR="00CF394A" w:rsidRPr="00281DC6">
        <w:rPr>
          <w:bCs/>
          <w:sz w:val="22"/>
          <w:u w:val="single"/>
        </w:rPr>
        <w:t xml:space="preserve">: </w:t>
      </w:r>
    </w:p>
    <w:p w14:paraId="2A862B3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3533C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C1110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A9138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25F2FA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8B4256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0BFDC5" w14:textId="358B536A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5EAE8B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CED081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48C6EAF" w14:textId="0B8265FE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58</w:t>
      </w:r>
      <w:r w:rsidR="00CF394A" w:rsidRPr="00281DC6">
        <w:rPr>
          <w:bCs/>
          <w:sz w:val="22"/>
          <w:u w:val="single"/>
        </w:rPr>
        <w:t xml:space="preserve">: </w:t>
      </w:r>
    </w:p>
    <w:p w14:paraId="4A7F1F8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E8F3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C5F8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DE7A4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0572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B064C46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A906F9" w14:textId="430330F0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7B79D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B15469" w14:textId="7D74156A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59</w:t>
      </w:r>
      <w:r w:rsidR="00CF394A" w:rsidRPr="00281DC6">
        <w:rPr>
          <w:bCs/>
          <w:sz w:val="22"/>
          <w:u w:val="single"/>
        </w:rPr>
        <w:t xml:space="preserve">: </w:t>
      </w:r>
    </w:p>
    <w:p w14:paraId="67FFFB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657E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AB691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8E633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5A2D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8D688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EF7973" w14:textId="7C4223A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60CC369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EBEFE5" w14:textId="1D420A02" w:rsidR="00CF394A" w:rsidRPr="00281DC6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</w:t>
      </w:r>
      <w:r w:rsidR="00CF394A">
        <w:rPr>
          <w:bCs/>
          <w:sz w:val="22"/>
          <w:u w:val="single"/>
        </w:rPr>
        <w:t xml:space="preserve"> nr 60</w:t>
      </w:r>
      <w:r w:rsidR="00CF394A" w:rsidRPr="00281DC6">
        <w:rPr>
          <w:bCs/>
          <w:sz w:val="22"/>
          <w:u w:val="single"/>
        </w:rPr>
        <w:t xml:space="preserve">: </w:t>
      </w:r>
    </w:p>
    <w:p w14:paraId="145EF0F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50211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11F02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37EE7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C48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7C988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909C1A" w14:textId="67843C3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ACF6240" w14:textId="77777777" w:rsidR="00AA5E5D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A590EE7" w14:textId="0F7F70F6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61</w:t>
      </w:r>
      <w:r w:rsidRPr="00281DC6">
        <w:rPr>
          <w:bCs/>
          <w:sz w:val="22"/>
          <w:u w:val="single"/>
        </w:rPr>
        <w:t xml:space="preserve">: </w:t>
      </w:r>
    </w:p>
    <w:p w14:paraId="559D897C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7B0448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041806D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BE8B4D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96E240C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169C3F0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18EB763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692C40F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8B9838" w14:textId="0ED826CD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62</w:t>
      </w:r>
      <w:r w:rsidRPr="00281DC6">
        <w:rPr>
          <w:bCs/>
          <w:sz w:val="22"/>
          <w:u w:val="single"/>
        </w:rPr>
        <w:t xml:space="preserve">: </w:t>
      </w:r>
    </w:p>
    <w:p w14:paraId="6C5B5D61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1A458F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EB210A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5F6F4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53CA6FA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2DE706F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8BFADD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A880099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5553B4D" w14:textId="19EB852A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63</w:t>
      </w:r>
      <w:r w:rsidRPr="00281DC6">
        <w:rPr>
          <w:bCs/>
          <w:sz w:val="22"/>
          <w:u w:val="single"/>
        </w:rPr>
        <w:t xml:space="preserve">: </w:t>
      </w:r>
    </w:p>
    <w:p w14:paraId="01D0AEA0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DC7E5B3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3D900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C689EBB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9E3B9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560A031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6EE4235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817FD7C" w14:textId="77777777" w:rsidR="00AA5E5D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9668D26" w14:textId="3B4C0073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64</w:t>
      </w:r>
      <w:r w:rsidRPr="00281DC6">
        <w:rPr>
          <w:bCs/>
          <w:sz w:val="22"/>
          <w:u w:val="single"/>
        </w:rPr>
        <w:t xml:space="preserve">: </w:t>
      </w:r>
    </w:p>
    <w:p w14:paraId="0E41B164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3F00DB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10758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7976B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1CC0692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B2502F4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EF247C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4ACFC" w14:textId="77777777" w:rsidR="005D779C" w:rsidRDefault="005D779C">
      <w:r>
        <w:separator/>
      </w:r>
    </w:p>
  </w:endnote>
  <w:endnote w:type="continuationSeparator" w:id="0">
    <w:p w14:paraId="09D8D03E" w14:textId="77777777" w:rsidR="005D779C" w:rsidRDefault="005D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D4B1D" w14:textId="77777777" w:rsidR="005D779C" w:rsidRDefault="005D779C">
      <w:r>
        <w:separator/>
      </w:r>
    </w:p>
  </w:footnote>
  <w:footnote w:type="continuationSeparator" w:id="0">
    <w:p w14:paraId="2AB9F7FA" w14:textId="77777777" w:rsidR="005D779C" w:rsidRDefault="005D779C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481E1A50" w:rsidR="003E2272" w:rsidRDefault="0066224D">
    <w:pPr>
      <w:pStyle w:val="Nagwek"/>
    </w:pPr>
    <w:r>
      <w:t>Znak sprawy: SZW/DZP/</w:t>
    </w:r>
    <w:r w:rsidR="0084447F">
      <w:t>133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D779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E6FF3"/>
    <w:rsid w:val="00815E8E"/>
    <w:rsid w:val="00821886"/>
    <w:rsid w:val="00821F87"/>
    <w:rsid w:val="0084447F"/>
    <w:rsid w:val="00851BC9"/>
    <w:rsid w:val="008657EA"/>
    <w:rsid w:val="00915BDC"/>
    <w:rsid w:val="009B4573"/>
    <w:rsid w:val="00A53B23"/>
    <w:rsid w:val="00A945E1"/>
    <w:rsid w:val="00AA5E5D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CE51A9"/>
    <w:rsid w:val="00CF394A"/>
    <w:rsid w:val="00D74BC1"/>
    <w:rsid w:val="00D90764"/>
    <w:rsid w:val="00D95D08"/>
    <w:rsid w:val="00DE0A8F"/>
    <w:rsid w:val="00E90381"/>
    <w:rsid w:val="00F2537A"/>
    <w:rsid w:val="00F52F42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17</Pages>
  <Words>5019</Words>
  <Characters>30117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29</cp:revision>
  <cp:lastPrinted>2007-10-05T06:59:00Z</cp:lastPrinted>
  <dcterms:created xsi:type="dcterms:W3CDTF">2022-05-25T07:12:00Z</dcterms:created>
  <dcterms:modified xsi:type="dcterms:W3CDTF">2023-12-04T12:40:00Z</dcterms:modified>
</cp:coreProperties>
</file>