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7CF88" w14:textId="77777777" w:rsidR="00D665F5" w:rsidRPr="007E24A2" w:rsidRDefault="00F4026D" w:rsidP="00D665F5">
      <w:pPr>
        <w:spacing w:after="240"/>
        <w:jc w:val="right"/>
        <w:rPr>
          <w:sz w:val="24"/>
          <w:szCs w:val="24"/>
        </w:rPr>
      </w:pPr>
      <w:r w:rsidRPr="00F4026D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F4026D">
        <w:rPr>
          <w:sz w:val="24"/>
          <w:szCs w:val="24"/>
        </w:rPr>
        <w:t>2023-12-08</w:t>
      </w:r>
    </w:p>
    <w:p w14:paraId="2EC18553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512490BA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2D105AB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7D31949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87DC6C8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796EA444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4A0B253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F4026D" w:rsidRPr="00F4026D">
        <w:rPr>
          <w:b/>
          <w:sz w:val="24"/>
          <w:szCs w:val="24"/>
        </w:rPr>
        <w:t>ZP/52/2023</w:t>
      </w:r>
      <w:r w:rsidR="00A80738" w:rsidRPr="007E24A2">
        <w:rPr>
          <w:sz w:val="24"/>
          <w:szCs w:val="24"/>
        </w:rPr>
        <w:tab/>
        <w:t xml:space="preserve"> </w:t>
      </w:r>
    </w:p>
    <w:p w14:paraId="43E5EA1A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52BA0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B70BB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4A14C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80CA65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56DF81" w14:textId="60EE1C8E" w:rsidR="00C659E2" w:rsidRDefault="00C659E2" w:rsidP="00C659E2">
      <w:pPr>
        <w:spacing w:before="120" w:after="120"/>
        <w:jc w:val="both"/>
        <w:rPr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F4026D" w:rsidRPr="00F4026D">
        <w:rPr>
          <w:sz w:val="24"/>
          <w:szCs w:val="24"/>
        </w:rPr>
        <w:t>podstawowy</w:t>
      </w:r>
      <w:r w:rsidR="00FD7C34">
        <w:rPr>
          <w:sz w:val="24"/>
          <w:szCs w:val="24"/>
        </w:rPr>
        <w:t>m</w:t>
      </w:r>
      <w:r w:rsidR="00F4026D" w:rsidRPr="00F4026D">
        <w:rPr>
          <w:sz w:val="24"/>
          <w:szCs w:val="24"/>
        </w:rPr>
        <w:t xml:space="preserve"> bez negocjacji - art. 275 pkt 1 ustawy </w:t>
      </w:r>
      <w:proofErr w:type="spellStart"/>
      <w:r w:rsidR="00F4026D" w:rsidRPr="00F4026D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29CA524C" w14:textId="77777777" w:rsidR="00FD7C34" w:rsidRPr="007E24A2" w:rsidRDefault="00FD7C34" w:rsidP="00C659E2">
      <w:pPr>
        <w:spacing w:before="120" w:after="120"/>
        <w:jc w:val="both"/>
        <w:rPr>
          <w:b/>
          <w:bCs/>
          <w:sz w:val="24"/>
          <w:szCs w:val="24"/>
        </w:rPr>
      </w:pPr>
    </w:p>
    <w:p w14:paraId="57C927D0" w14:textId="77777777" w:rsidR="00A80738" w:rsidRPr="007E24A2" w:rsidRDefault="00F4026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F4026D">
        <w:rPr>
          <w:b/>
          <w:szCs w:val="24"/>
        </w:rPr>
        <w:t xml:space="preserve">Całodobowe świadczenie usług w zakresie transportu pacjentów Szpitala karetką </w:t>
      </w:r>
      <w:proofErr w:type="spellStart"/>
      <w:r w:rsidRPr="00F4026D">
        <w:rPr>
          <w:b/>
          <w:szCs w:val="24"/>
        </w:rPr>
        <w:t>reanimacyjno</w:t>
      </w:r>
      <w:proofErr w:type="spellEnd"/>
      <w:r w:rsidRPr="00F4026D">
        <w:rPr>
          <w:b/>
          <w:szCs w:val="24"/>
        </w:rPr>
        <w:t xml:space="preserve"> - transportową RT z lekarzem (typu S) i karetką </w:t>
      </w:r>
      <w:proofErr w:type="spellStart"/>
      <w:r w:rsidRPr="00F4026D">
        <w:rPr>
          <w:b/>
          <w:szCs w:val="24"/>
        </w:rPr>
        <w:t>bariatryczną</w:t>
      </w:r>
      <w:proofErr w:type="spellEnd"/>
    </w:p>
    <w:p w14:paraId="5B092922" w14:textId="3D6661EF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097BDDA3" w14:textId="7B4E6EB1"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F4026D" w:rsidRPr="00FD7C34">
        <w:rPr>
          <w:b/>
          <w:bCs/>
          <w:sz w:val="24"/>
          <w:szCs w:val="24"/>
        </w:rPr>
        <w:t>08/12/2023</w:t>
      </w:r>
      <w:r w:rsidR="00FF4AB1" w:rsidRPr="007E24A2">
        <w:rPr>
          <w:sz w:val="24"/>
          <w:szCs w:val="24"/>
        </w:rPr>
        <w:t xml:space="preserve"> </w:t>
      </w:r>
      <w:r w:rsidR="00FF4AB1" w:rsidRPr="00FD7C34">
        <w:rPr>
          <w:b/>
          <w:bCs/>
          <w:sz w:val="24"/>
          <w:szCs w:val="24"/>
        </w:rPr>
        <w:t xml:space="preserve">o godz. </w:t>
      </w:r>
      <w:r w:rsidR="00F4026D" w:rsidRPr="00FD7C34">
        <w:rPr>
          <w:b/>
          <w:bCs/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p w14:paraId="0AF97324" w14:textId="77777777" w:rsidR="00FD7C34" w:rsidRPr="007E24A2" w:rsidRDefault="00FD7C34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02AEEE4F" w14:textId="77777777" w:rsidTr="003F57CD">
        <w:tc>
          <w:tcPr>
            <w:tcW w:w="993" w:type="dxa"/>
            <w:shd w:val="clear" w:color="auto" w:fill="auto"/>
            <w:vAlign w:val="center"/>
          </w:tcPr>
          <w:p w14:paraId="6FF27959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42641F2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BCA913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F4026D" w:rsidRPr="007E24A2" w14:paraId="6766B4AE" w14:textId="77777777" w:rsidTr="004567AF">
        <w:tc>
          <w:tcPr>
            <w:tcW w:w="993" w:type="dxa"/>
            <w:shd w:val="clear" w:color="auto" w:fill="auto"/>
            <w:vAlign w:val="center"/>
          </w:tcPr>
          <w:p w14:paraId="0BF90D37" w14:textId="77777777" w:rsidR="00F4026D" w:rsidRPr="007E24A2" w:rsidRDefault="00F4026D" w:rsidP="004567AF">
            <w:pPr>
              <w:spacing w:before="80" w:after="80"/>
              <w:jc w:val="center"/>
            </w:pPr>
            <w:r w:rsidRPr="00F4026D">
              <w:t>1</w:t>
            </w:r>
          </w:p>
        </w:tc>
        <w:tc>
          <w:tcPr>
            <w:tcW w:w="5244" w:type="dxa"/>
            <w:shd w:val="clear" w:color="auto" w:fill="auto"/>
          </w:tcPr>
          <w:p w14:paraId="6C7CB984" w14:textId="77777777" w:rsidR="00F4026D" w:rsidRPr="007E24A2" w:rsidRDefault="00F4026D" w:rsidP="004567AF">
            <w:pPr>
              <w:spacing w:before="80"/>
            </w:pPr>
            <w:r w:rsidRPr="00F4026D">
              <w:t>Krakowskie Pogotowie Ratunkowe</w:t>
            </w:r>
          </w:p>
          <w:p w14:paraId="07E5F92E" w14:textId="77777777" w:rsidR="00F4026D" w:rsidRPr="007E24A2" w:rsidRDefault="00F4026D" w:rsidP="004567AF">
            <w:r w:rsidRPr="00F4026D">
              <w:t>ul. św. Łazarza</w:t>
            </w:r>
            <w:r w:rsidRPr="007E24A2">
              <w:t xml:space="preserve"> </w:t>
            </w:r>
            <w:r w:rsidRPr="00F4026D">
              <w:t>14</w:t>
            </w:r>
            <w:r w:rsidRPr="007E24A2">
              <w:t xml:space="preserve"> </w:t>
            </w:r>
          </w:p>
          <w:p w14:paraId="1C950433" w14:textId="77777777" w:rsidR="00F4026D" w:rsidRPr="007E24A2" w:rsidRDefault="00F4026D" w:rsidP="004567AF">
            <w:pPr>
              <w:spacing w:after="80"/>
              <w:jc w:val="both"/>
            </w:pPr>
            <w:r w:rsidRPr="00F4026D">
              <w:t>31-530</w:t>
            </w:r>
            <w:r w:rsidRPr="007E24A2">
              <w:t xml:space="preserve"> </w:t>
            </w:r>
            <w:r w:rsidRPr="00F4026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CECBA2" w14:textId="77777777" w:rsidR="00F4026D" w:rsidRPr="007E24A2" w:rsidRDefault="00F4026D" w:rsidP="004567AF">
            <w:pPr>
              <w:spacing w:before="80" w:after="80"/>
              <w:jc w:val="center"/>
            </w:pPr>
            <w:r w:rsidRPr="00F4026D">
              <w:t>267 308.00 zł</w:t>
            </w:r>
          </w:p>
        </w:tc>
      </w:tr>
      <w:tr w:rsidR="00F4026D" w:rsidRPr="007E24A2" w14:paraId="250FB7D2" w14:textId="77777777" w:rsidTr="004567AF">
        <w:tc>
          <w:tcPr>
            <w:tcW w:w="993" w:type="dxa"/>
            <w:shd w:val="clear" w:color="auto" w:fill="auto"/>
            <w:vAlign w:val="center"/>
          </w:tcPr>
          <w:p w14:paraId="6A2E6534" w14:textId="77777777" w:rsidR="00F4026D" w:rsidRPr="007E24A2" w:rsidRDefault="00F4026D" w:rsidP="004567AF">
            <w:pPr>
              <w:spacing w:before="80" w:after="80"/>
              <w:jc w:val="center"/>
            </w:pPr>
            <w:r w:rsidRPr="00F4026D">
              <w:t>2</w:t>
            </w:r>
          </w:p>
        </w:tc>
        <w:tc>
          <w:tcPr>
            <w:tcW w:w="5244" w:type="dxa"/>
            <w:shd w:val="clear" w:color="auto" w:fill="auto"/>
          </w:tcPr>
          <w:p w14:paraId="10ED6E9C" w14:textId="77777777" w:rsidR="00F4026D" w:rsidRPr="007E24A2" w:rsidRDefault="00F4026D" w:rsidP="004567AF">
            <w:pPr>
              <w:spacing w:before="80"/>
            </w:pPr>
            <w:r w:rsidRPr="00F4026D">
              <w:t>Liberandum Sp. z o.o.</w:t>
            </w:r>
          </w:p>
          <w:p w14:paraId="7FB90DAA" w14:textId="77777777" w:rsidR="00F4026D" w:rsidRPr="007E24A2" w:rsidRDefault="00F4026D" w:rsidP="004567AF">
            <w:r w:rsidRPr="00F4026D">
              <w:t>ul. Wielicka</w:t>
            </w:r>
            <w:r w:rsidRPr="007E24A2">
              <w:t xml:space="preserve"> </w:t>
            </w:r>
            <w:r w:rsidRPr="00F4026D">
              <w:t>207</w:t>
            </w:r>
            <w:r w:rsidRPr="007E24A2">
              <w:t xml:space="preserve"> </w:t>
            </w:r>
          </w:p>
          <w:p w14:paraId="794E3F65" w14:textId="77777777" w:rsidR="00F4026D" w:rsidRPr="007E24A2" w:rsidRDefault="00F4026D" w:rsidP="004567AF">
            <w:pPr>
              <w:spacing w:after="80"/>
              <w:jc w:val="both"/>
            </w:pPr>
            <w:r w:rsidRPr="00F4026D">
              <w:t>30-663</w:t>
            </w:r>
            <w:r w:rsidRPr="007E24A2">
              <w:t xml:space="preserve"> </w:t>
            </w:r>
            <w:r w:rsidRPr="00F4026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E303A5" w14:textId="77777777" w:rsidR="00F4026D" w:rsidRPr="007E24A2" w:rsidRDefault="00F4026D" w:rsidP="004567AF">
            <w:pPr>
              <w:spacing w:before="80" w:after="80"/>
              <w:jc w:val="center"/>
            </w:pPr>
            <w:r w:rsidRPr="00F4026D">
              <w:t>281 406.30 zł</w:t>
            </w:r>
          </w:p>
        </w:tc>
      </w:tr>
    </w:tbl>
    <w:p w14:paraId="670BB5D3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474B44E1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2D9E54CA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6B088" w14:textId="77777777" w:rsidR="00731C34" w:rsidRDefault="00731C34">
      <w:r>
        <w:separator/>
      </w:r>
    </w:p>
  </w:endnote>
  <w:endnote w:type="continuationSeparator" w:id="0">
    <w:p w14:paraId="67DA8A89" w14:textId="77777777" w:rsidR="00731C34" w:rsidRDefault="00731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66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F0E7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797A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36A5D8">
        <v:line id="_x0000_s1025" style="position:absolute;left:0;text-align:left;z-index:251657728" from="-3.85pt,8.7pt" to="455.15pt,8.7pt"/>
      </w:pict>
    </w:r>
  </w:p>
  <w:p w14:paraId="7B3144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7ED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50A8F5" w14:textId="77777777" w:rsidR="009F189D" w:rsidRDefault="009F189D">
    <w:pPr>
      <w:pStyle w:val="Stopka"/>
      <w:tabs>
        <w:tab w:val="clear" w:pos="4536"/>
      </w:tabs>
      <w:jc w:val="center"/>
    </w:pPr>
  </w:p>
  <w:p w14:paraId="1B6EB2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79F77" w14:textId="77777777" w:rsidR="00731C34" w:rsidRDefault="00731C34">
      <w:r>
        <w:separator/>
      </w:r>
    </w:p>
  </w:footnote>
  <w:footnote w:type="continuationSeparator" w:id="0">
    <w:p w14:paraId="0036A488" w14:textId="77777777" w:rsidR="00731C34" w:rsidRDefault="00731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F0FEC" w14:textId="77777777" w:rsidR="00F4026D" w:rsidRDefault="00F402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5C7AC" w14:textId="77777777" w:rsidR="00F4026D" w:rsidRDefault="00F402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8D48" w14:textId="77777777" w:rsidR="00F4026D" w:rsidRDefault="00F402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1C3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31C34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026D"/>
    <w:rsid w:val="00F44906"/>
    <w:rsid w:val="00F95C33"/>
    <w:rsid w:val="00FD7C3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FCB0D"/>
  <w15:chartTrackingRefBased/>
  <w15:docId w15:val="{6DC4DD47-6B58-4886-B009-C39F64889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2023-12-08T11:24:00Z</cp:lastPrinted>
  <dcterms:created xsi:type="dcterms:W3CDTF">2023-12-08T11:22:00Z</dcterms:created>
  <dcterms:modified xsi:type="dcterms:W3CDTF">2023-12-08T11:24:00Z</dcterms:modified>
</cp:coreProperties>
</file>