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B845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7C70894A" w14:textId="77777777" w:rsidR="00281DC6" w:rsidRPr="00281DC6" w:rsidRDefault="00281DC6" w:rsidP="0066224D">
      <w:pPr>
        <w:keepNext/>
        <w:spacing w:line="360" w:lineRule="auto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08A97380" w14:textId="77777777" w:rsidTr="006014DA">
        <w:tc>
          <w:tcPr>
            <w:tcW w:w="9104" w:type="dxa"/>
            <w:shd w:val="clear" w:color="auto" w:fill="F2F2F2"/>
          </w:tcPr>
          <w:p w14:paraId="044FE8FA" w14:textId="0D959A6E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F3F69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67C09D36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35C04C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A0EFD" w:rsidRPr="0066224D">
        <w:rPr>
          <w:sz w:val="22"/>
          <w:szCs w:val="22"/>
        </w:rPr>
        <w:t>przetarg</w:t>
      </w:r>
      <w:r w:rsidR="00AA7E40" w:rsidRPr="0066224D">
        <w:rPr>
          <w:sz w:val="22"/>
          <w:szCs w:val="22"/>
        </w:rPr>
        <w:t>u nieograniczonego</w:t>
      </w:r>
      <w:r w:rsidRPr="00281DC6">
        <w:rPr>
          <w:sz w:val="22"/>
          <w:szCs w:val="22"/>
        </w:rPr>
        <w:t xml:space="preserve"> pn.: </w:t>
      </w:r>
    </w:p>
    <w:p w14:paraId="5C30DA54" w14:textId="05F58FDB" w:rsidR="00281DC6" w:rsidRPr="00AC5DFA" w:rsidRDefault="00AC5DFA" w:rsidP="00281DC6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84447F">
        <w:rPr>
          <w:b/>
          <w:sz w:val="22"/>
          <w:szCs w:val="22"/>
        </w:rPr>
        <w:t>Produkty lecznicze</w:t>
      </w:r>
      <w:r w:rsidR="00AE79F7">
        <w:rPr>
          <w:b/>
          <w:sz w:val="22"/>
          <w:szCs w:val="22"/>
        </w:rPr>
        <w:t xml:space="preserve"> cz.</w:t>
      </w:r>
      <w:r w:rsidR="0084447F">
        <w:rPr>
          <w:b/>
          <w:sz w:val="22"/>
          <w:szCs w:val="22"/>
        </w:rPr>
        <w:t xml:space="preserve"> </w:t>
      </w:r>
      <w:r w:rsidR="008515FC">
        <w:rPr>
          <w:b/>
          <w:sz w:val="22"/>
          <w:szCs w:val="22"/>
        </w:rPr>
        <w:t>3</w:t>
      </w:r>
      <w:r w:rsidR="00281DC6" w:rsidRPr="00AC5DFA">
        <w:rPr>
          <w:b/>
          <w:sz w:val="22"/>
          <w:szCs w:val="22"/>
        </w:rPr>
        <w:t>”</w:t>
      </w:r>
    </w:p>
    <w:p w14:paraId="5934A8A6" w14:textId="77777777" w:rsidR="00AA7E40" w:rsidRDefault="00AA7E40" w:rsidP="00281DC6">
      <w:pPr>
        <w:spacing w:after="120" w:line="276" w:lineRule="auto"/>
        <w:jc w:val="both"/>
        <w:rPr>
          <w:sz w:val="22"/>
          <w:szCs w:val="22"/>
        </w:rPr>
      </w:pPr>
    </w:p>
    <w:p w14:paraId="5436C3DE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404F42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D16D069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4F4622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281DC6" w14:paraId="4B005169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50B90B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65F6E01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93777AD" w14:textId="77777777" w:rsidTr="006014DA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66400EA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427FBB0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A688DB5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1FF70A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Pr="007E6FF3">
              <w:rPr>
                <w:sz w:val="22"/>
                <w:szCs w:val="22"/>
              </w:rPr>
              <w:t>województwo, powiat</w:t>
            </w:r>
            <w:r w:rsidRPr="00281DC6">
              <w:t>)</w:t>
            </w:r>
          </w:p>
        </w:tc>
        <w:tc>
          <w:tcPr>
            <w:tcW w:w="6140" w:type="dxa"/>
            <w:shd w:val="clear" w:color="auto" w:fill="auto"/>
          </w:tcPr>
          <w:p w14:paraId="634D5F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5094D5F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8112AF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5A990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900C358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70EA03E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CA3F52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0AC96D7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4D52C93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7BFDBF9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29898E4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823A7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5AEDDF3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4C4D921B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32E5C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0494675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B1DBAEC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56EAE84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0CDED1A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E881CDB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1E98E5F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6ABB4D0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77621551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36C7C05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2829DD9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692593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619DA223" w14:textId="77777777"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  <w:tr w:rsidR="00281DC6" w:rsidRPr="00281DC6" w14:paraId="3DF70633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8D8C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140" w:type="dxa"/>
            <w:shd w:val="clear" w:color="auto" w:fill="auto"/>
          </w:tcPr>
          <w:p w14:paraId="7F60C1C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Tak / Nie *</w:t>
            </w:r>
          </w:p>
        </w:tc>
      </w:tr>
    </w:tbl>
    <w:p w14:paraId="48B5A5C6" w14:textId="77777777" w:rsidR="00740C0B" w:rsidRDefault="00740C0B">
      <w:pPr>
        <w:spacing w:line="360" w:lineRule="auto"/>
        <w:jc w:val="both"/>
      </w:pPr>
    </w:p>
    <w:p w14:paraId="2C1AC8BB" w14:textId="7D8C022C" w:rsidR="005F3F69" w:rsidRDefault="00281DC6" w:rsidP="005F3F69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5F3F69">
        <w:rPr>
          <w:b/>
          <w:sz w:val="22"/>
        </w:rPr>
        <w:lastRenderedPageBreak/>
        <w:t>SKŁADAMY OFERTĘ</w:t>
      </w:r>
      <w:r w:rsidRPr="005F3F69">
        <w:rPr>
          <w:sz w:val="22"/>
        </w:rPr>
        <w:t xml:space="preserve"> </w:t>
      </w:r>
      <w:bookmarkStart w:id="2" w:name="_Hlk64876004"/>
      <w:r w:rsidR="005F3F69" w:rsidRPr="00281DC6">
        <w:rPr>
          <w:sz w:val="22"/>
        </w:rPr>
        <w:t xml:space="preserve">na wykonanie przedmiotu zamówienia </w:t>
      </w:r>
      <w:r w:rsidR="0015140A">
        <w:rPr>
          <w:sz w:val="22"/>
        </w:rPr>
        <w:t xml:space="preserve">wliczając w to dojazd </w:t>
      </w:r>
      <w:r w:rsidR="0015140A">
        <w:rPr>
          <w:sz w:val="22"/>
        </w:rPr>
        <w:br/>
        <w:t xml:space="preserve">do Zamawiającego </w:t>
      </w:r>
      <w:r w:rsidR="005F3F69" w:rsidRPr="00281DC6">
        <w:rPr>
          <w:sz w:val="22"/>
        </w:rPr>
        <w:t>zgodnie ze Specyfikacją Warunków Zamówienia</w:t>
      </w:r>
      <w:r w:rsidR="005F3F69">
        <w:rPr>
          <w:sz w:val="22"/>
        </w:rPr>
        <w:t xml:space="preserve"> oraz wzorem umowy</w:t>
      </w:r>
      <w:r w:rsidR="005F3F69" w:rsidRPr="00281DC6">
        <w:rPr>
          <w:sz w:val="22"/>
        </w:rPr>
        <w:t>, stosując niżej wymienione stawki:</w:t>
      </w:r>
    </w:p>
    <w:p w14:paraId="474C7738" w14:textId="77777777" w:rsidR="0015140A" w:rsidRDefault="0015140A" w:rsidP="005F3F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3" w:name="_Hlk150933992"/>
    </w:p>
    <w:p w14:paraId="14A7E24E" w14:textId="7F3C4C6A" w:rsidR="00281DC6" w:rsidRPr="005F3F69" w:rsidRDefault="008515FC" w:rsidP="005F3F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281DC6" w:rsidRPr="005F3F69">
        <w:rPr>
          <w:bCs/>
          <w:sz w:val="22"/>
          <w:u w:val="single"/>
        </w:rPr>
        <w:t xml:space="preserve"> </w:t>
      </w:r>
      <w:bookmarkEnd w:id="3"/>
      <w:r w:rsidR="00281DC6" w:rsidRPr="005F3F69">
        <w:rPr>
          <w:bCs/>
          <w:sz w:val="22"/>
          <w:u w:val="single"/>
        </w:rPr>
        <w:t xml:space="preserve">nr 1: </w:t>
      </w:r>
    </w:p>
    <w:p w14:paraId="07A177AC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878B0D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924FA2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9D800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745B940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AA7E40" w:rsidRPr="00AC5DFA">
        <w:rPr>
          <w:bCs/>
          <w:sz w:val="22"/>
        </w:rPr>
        <w:t>12</w:t>
      </w:r>
      <w:r w:rsidRPr="00AC5DFA">
        <w:rPr>
          <w:bCs/>
          <w:sz w:val="22"/>
        </w:rPr>
        <w:t xml:space="preserve"> miesięcy od daty zawarcia umowy</w:t>
      </w:r>
    </w:p>
    <w:p w14:paraId="28E0C03E" w14:textId="77777777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13BC4E4" w14:textId="44665F6A" w:rsidR="00AC5DFA" w:rsidRDefault="00A53B23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bookmarkStart w:id="4" w:name="_Hlk140644348"/>
      <w:r w:rsidRPr="005F3F69">
        <w:rPr>
          <w:bCs/>
          <w:sz w:val="22"/>
          <w:szCs w:val="22"/>
        </w:rPr>
        <w:t>w ciągu</w:t>
      </w:r>
      <w:r w:rsidR="00AE79F7" w:rsidRPr="005F3F69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 w:rsidRPr="005F3F69"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bookmarkEnd w:id="4"/>
    <w:p w14:paraId="7CFD4BC5" w14:textId="7777777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C50C8D1" w14:textId="53CF8A86" w:rsidR="0066224D" w:rsidRPr="00281DC6" w:rsidRDefault="008515FC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66224D">
        <w:rPr>
          <w:bCs/>
          <w:sz w:val="22"/>
          <w:u w:val="single"/>
        </w:rPr>
        <w:t xml:space="preserve"> nr 2</w:t>
      </w:r>
      <w:r w:rsidR="0066224D" w:rsidRPr="00281DC6">
        <w:rPr>
          <w:bCs/>
          <w:sz w:val="22"/>
          <w:u w:val="single"/>
        </w:rPr>
        <w:t xml:space="preserve">: </w:t>
      </w:r>
    </w:p>
    <w:p w14:paraId="6234C45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D5CB28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839504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9C9F4A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3BBBFB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4B61ABC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BB73089" w14:textId="31FE68E0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1501E254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04546857" w14:textId="56436FDC" w:rsidR="0066224D" w:rsidRPr="00281DC6" w:rsidRDefault="008515FC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66224D">
        <w:rPr>
          <w:bCs/>
          <w:sz w:val="22"/>
          <w:u w:val="single"/>
        </w:rPr>
        <w:t xml:space="preserve"> nr 3</w:t>
      </w:r>
      <w:r w:rsidR="0066224D" w:rsidRPr="00281DC6">
        <w:rPr>
          <w:bCs/>
          <w:sz w:val="22"/>
          <w:u w:val="single"/>
        </w:rPr>
        <w:t xml:space="preserve">: </w:t>
      </w:r>
    </w:p>
    <w:p w14:paraId="3533917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65F92F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B95CB5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CA5EE7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4BA37C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6FB94F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AECC755" w14:textId="6AA6BB2F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5768C188" w14:textId="77777777" w:rsidR="0066224D" w:rsidRDefault="0066224D" w:rsidP="00AE79F7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68D572D8" w14:textId="1C0AC667" w:rsidR="0066224D" w:rsidRPr="00281DC6" w:rsidRDefault="008515FC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66224D">
        <w:rPr>
          <w:bCs/>
          <w:sz w:val="22"/>
          <w:u w:val="single"/>
        </w:rPr>
        <w:t xml:space="preserve"> nr 4</w:t>
      </w:r>
      <w:r w:rsidR="0066224D" w:rsidRPr="00281DC6">
        <w:rPr>
          <w:bCs/>
          <w:sz w:val="22"/>
          <w:u w:val="single"/>
        </w:rPr>
        <w:t xml:space="preserve">: </w:t>
      </w:r>
    </w:p>
    <w:p w14:paraId="5FA3ACA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523308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20964D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D6D5B2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74DB31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ADD4D3A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E650079" w14:textId="44E79BF4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76661659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5744014" w14:textId="57360EE9" w:rsidR="0066224D" w:rsidRPr="00281DC6" w:rsidRDefault="008515FC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66224D">
        <w:rPr>
          <w:bCs/>
          <w:sz w:val="22"/>
          <w:u w:val="single"/>
        </w:rPr>
        <w:t xml:space="preserve"> nr 5</w:t>
      </w:r>
      <w:r w:rsidR="0066224D" w:rsidRPr="00281DC6">
        <w:rPr>
          <w:bCs/>
          <w:sz w:val="22"/>
          <w:u w:val="single"/>
        </w:rPr>
        <w:t xml:space="preserve">: </w:t>
      </w:r>
    </w:p>
    <w:p w14:paraId="17CB20E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6B9E50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49436B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503663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Wyliczona zgodnie z odpowiednią tabelą formularza asortymentowo – cenowego</w:t>
      </w:r>
    </w:p>
    <w:p w14:paraId="2E75291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FB73545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D6FCE0C" w14:textId="76C14C29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2</w:t>
      </w:r>
      <w:r w:rsidR="0084447F">
        <w:rPr>
          <w:bCs/>
          <w:sz w:val="22"/>
          <w:szCs w:val="22"/>
        </w:rPr>
        <w:t>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5936D19F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2714B161" w14:textId="67109071" w:rsidR="0066224D" w:rsidRPr="00281DC6" w:rsidRDefault="008515FC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66224D">
        <w:rPr>
          <w:bCs/>
          <w:sz w:val="22"/>
          <w:u w:val="single"/>
        </w:rPr>
        <w:t xml:space="preserve"> nr 6</w:t>
      </w:r>
      <w:r w:rsidR="0066224D" w:rsidRPr="00281DC6">
        <w:rPr>
          <w:bCs/>
          <w:sz w:val="22"/>
          <w:u w:val="single"/>
        </w:rPr>
        <w:t xml:space="preserve">: </w:t>
      </w:r>
    </w:p>
    <w:p w14:paraId="5FE5B04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9A9608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1E9CE4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19A3C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513A12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D19703D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59B54F7" w14:textId="43F280D9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384CD1D1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61A1265" w14:textId="77A86CFF" w:rsidR="0066224D" w:rsidRPr="00281DC6" w:rsidRDefault="008515FC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66224D">
        <w:rPr>
          <w:bCs/>
          <w:sz w:val="22"/>
          <w:u w:val="single"/>
        </w:rPr>
        <w:t xml:space="preserve"> nr 7</w:t>
      </w:r>
      <w:r w:rsidR="0066224D" w:rsidRPr="00281DC6">
        <w:rPr>
          <w:bCs/>
          <w:sz w:val="22"/>
          <w:u w:val="single"/>
        </w:rPr>
        <w:t xml:space="preserve">: </w:t>
      </w:r>
    </w:p>
    <w:p w14:paraId="614093D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5758A2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941161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0F84A3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044EB9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F0FBDA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FF7760C" w14:textId="110EC204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75BD0AE6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057FEC8" w14:textId="74600F6D" w:rsidR="0066224D" w:rsidRPr="00281DC6" w:rsidRDefault="008515FC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66224D">
        <w:rPr>
          <w:bCs/>
          <w:sz w:val="22"/>
          <w:u w:val="single"/>
        </w:rPr>
        <w:t xml:space="preserve"> nr 8</w:t>
      </w:r>
      <w:r w:rsidR="0066224D" w:rsidRPr="00281DC6">
        <w:rPr>
          <w:bCs/>
          <w:sz w:val="22"/>
          <w:u w:val="single"/>
        </w:rPr>
        <w:t xml:space="preserve">: </w:t>
      </w:r>
    </w:p>
    <w:p w14:paraId="7AD627C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4C0F78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9E3CD3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345213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E17C0E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0501ECE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0A40108" w14:textId="0A23D2F8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3026906C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527F4285" w14:textId="47D9B5B5" w:rsidR="0066224D" w:rsidRPr="00281DC6" w:rsidRDefault="008515FC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66224D">
        <w:rPr>
          <w:bCs/>
          <w:sz w:val="22"/>
          <w:u w:val="single"/>
        </w:rPr>
        <w:t xml:space="preserve"> nr 9</w:t>
      </w:r>
      <w:r w:rsidR="0066224D" w:rsidRPr="00281DC6">
        <w:rPr>
          <w:bCs/>
          <w:sz w:val="22"/>
          <w:u w:val="single"/>
        </w:rPr>
        <w:t xml:space="preserve">: </w:t>
      </w:r>
    </w:p>
    <w:p w14:paraId="7727C68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BF702B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E2F83F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FE5722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058B4C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61B3C9C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6F9B759" w14:textId="6D35B1A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62AAAE9D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8F99706" w14:textId="1A3A27D9" w:rsidR="0066224D" w:rsidRPr="00281DC6" w:rsidRDefault="008515FC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66224D">
        <w:rPr>
          <w:bCs/>
          <w:sz w:val="22"/>
          <w:u w:val="single"/>
        </w:rPr>
        <w:t xml:space="preserve"> nr 10</w:t>
      </w:r>
      <w:r w:rsidR="0066224D" w:rsidRPr="00281DC6">
        <w:rPr>
          <w:bCs/>
          <w:sz w:val="22"/>
          <w:u w:val="single"/>
        </w:rPr>
        <w:t xml:space="preserve">: </w:t>
      </w:r>
    </w:p>
    <w:p w14:paraId="2A23A0C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3DC368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>Wartość brutto za wykonanie całości przedmiotu zamówienia wynosi: ……………….. zł</w:t>
      </w:r>
    </w:p>
    <w:p w14:paraId="2224CE6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90E4A4F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445A83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F52446D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C6B63F5" w14:textId="274E76BC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2EE9730C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CEF58BE" w14:textId="4F948785" w:rsidR="0066224D" w:rsidRPr="00281DC6" w:rsidRDefault="008515FC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66224D">
        <w:rPr>
          <w:bCs/>
          <w:sz w:val="22"/>
          <w:u w:val="single"/>
        </w:rPr>
        <w:t xml:space="preserve"> nr 11</w:t>
      </w:r>
      <w:r w:rsidR="0066224D" w:rsidRPr="00281DC6">
        <w:rPr>
          <w:bCs/>
          <w:sz w:val="22"/>
          <w:u w:val="single"/>
        </w:rPr>
        <w:t xml:space="preserve">: </w:t>
      </w:r>
    </w:p>
    <w:p w14:paraId="152C528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06604C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4D1AE3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B164E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1D227C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64C380F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1CD8D49" w14:textId="1101136A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7D6B6AB0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1CE8E0CB" w14:textId="2E8D275F" w:rsidR="0066224D" w:rsidRPr="00281DC6" w:rsidRDefault="008515FC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66224D">
        <w:rPr>
          <w:bCs/>
          <w:sz w:val="22"/>
          <w:u w:val="single"/>
        </w:rPr>
        <w:t xml:space="preserve"> nr 12</w:t>
      </w:r>
      <w:r w:rsidR="0066224D" w:rsidRPr="00281DC6">
        <w:rPr>
          <w:bCs/>
          <w:sz w:val="22"/>
          <w:u w:val="single"/>
        </w:rPr>
        <w:t xml:space="preserve">: </w:t>
      </w:r>
    </w:p>
    <w:p w14:paraId="2D04932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38E1CF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DFA8C8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FEE95A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EEFE36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3F31DE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FDCAEC2" w14:textId="1A81E205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2A5AE1A1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B8EA57E" w14:textId="51787209" w:rsidR="0066224D" w:rsidRPr="00281DC6" w:rsidRDefault="008515FC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66224D">
        <w:rPr>
          <w:bCs/>
          <w:sz w:val="22"/>
          <w:u w:val="single"/>
        </w:rPr>
        <w:t xml:space="preserve"> nr 13</w:t>
      </w:r>
      <w:r w:rsidR="0066224D" w:rsidRPr="00281DC6">
        <w:rPr>
          <w:bCs/>
          <w:sz w:val="22"/>
          <w:u w:val="single"/>
        </w:rPr>
        <w:t xml:space="preserve">: </w:t>
      </w:r>
    </w:p>
    <w:p w14:paraId="2A6FC1F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C710FD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879DFF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6928C7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F232A0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3108AAF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A19BB7" w14:textId="18A30261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F514C85" w14:textId="77777777" w:rsidR="00B5559D" w:rsidRDefault="00B5559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CF15F48" w14:textId="7D280599" w:rsidR="0066224D" w:rsidRPr="00281DC6" w:rsidRDefault="008515FC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66224D">
        <w:rPr>
          <w:bCs/>
          <w:sz w:val="22"/>
          <w:u w:val="single"/>
        </w:rPr>
        <w:t xml:space="preserve"> nr 14</w:t>
      </w:r>
      <w:r w:rsidR="0066224D" w:rsidRPr="00281DC6">
        <w:rPr>
          <w:bCs/>
          <w:sz w:val="22"/>
          <w:u w:val="single"/>
        </w:rPr>
        <w:t xml:space="preserve">: </w:t>
      </w:r>
    </w:p>
    <w:p w14:paraId="52E14C9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844D57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3BDF31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922E64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AE8616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FED3D5A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4303886" w14:textId="072CA91E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270F3915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0E0D959A" w14:textId="0C551572" w:rsidR="0066224D" w:rsidRPr="00281DC6" w:rsidRDefault="008515FC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lastRenderedPageBreak/>
        <w:t>Zadanie</w:t>
      </w:r>
      <w:r w:rsidR="0066224D">
        <w:rPr>
          <w:bCs/>
          <w:sz w:val="22"/>
          <w:u w:val="single"/>
        </w:rPr>
        <w:t xml:space="preserve"> nr 15</w:t>
      </w:r>
      <w:r w:rsidR="0066224D" w:rsidRPr="00281DC6">
        <w:rPr>
          <w:bCs/>
          <w:sz w:val="22"/>
          <w:u w:val="single"/>
        </w:rPr>
        <w:t xml:space="preserve">: </w:t>
      </w:r>
    </w:p>
    <w:p w14:paraId="3A30E68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1096C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1866E6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4650A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D90861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C75B49D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0D5F38A" w14:textId="02643184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C070840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4D466CD" w14:textId="0E073E96" w:rsidR="0066224D" w:rsidRPr="00281DC6" w:rsidRDefault="008515FC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66224D">
        <w:rPr>
          <w:bCs/>
          <w:sz w:val="22"/>
          <w:u w:val="single"/>
        </w:rPr>
        <w:t xml:space="preserve"> nr 16</w:t>
      </w:r>
      <w:r w:rsidR="0066224D" w:rsidRPr="00281DC6">
        <w:rPr>
          <w:bCs/>
          <w:sz w:val="22"/>
          <w:u w:val="single"/>
        </w:rPr>
        <w:t xml:space="preserve">: </w:t>
      </w:r>
    </w:p>
    <w:p w14:paraId="2378A15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5D32CE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16F462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4E3400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D1B275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5C0878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98B3281" w14:textId="7079F7F8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15C2194D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525156A5" w14:textId="4E0603CD" w:rsidR="0066224D" w:rsidRPr="00281DC6" w:rsidRDefault="008515FC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66224D">
        <w:rPr>
          <w:bCs/>
          <w:sz w:val="22"/>
          <w:u w:val="single"/>
        </w:rPr>
        <w:t xml:space="preserve"> nr 17</w:t>
      </w:r>
      <w:r w:rsidR="0066224D" w:rsidRPr="00281DC6">
        <w:rPr>
          <w:bCs/>
          <w:sz w:val="22"/>
          <w:u w:val="single"/>
        </w:rPr>
        <w:t xml:space="preserve">: </w:t>
      </w:r>
    </w:p>
    <w:p w14:paraId="1575D03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3C15A0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BA83B3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FF4003F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EBA603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F0A8E2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C0684C6" w14:textId="5300BFFD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3C0DEB6D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D0D9973" w14:textId="60A7FDD2" w:rsidR="0066224D" w:rsidRPr="00281DC6" w:rsidRDefault="008515FC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66224D">
        <w:rPr>
          <w:bCs/>
          <w:sz w:val="22"/>
          <w:u w:val="single"/>
        </w:rPr>
        <w:t xml:space="preserve"> nr 18</w:t>
      </w:r>
      <w:r w:rsidR="0066224D" w:rsidRPr="00281DC6">
        <w:rPr>
          <w:bCs/>
          <w:sz w:val="22"/>
          <w:u w:val="single"/>
        </w:rPr>
        <w:t xml:space="preserve">: </w:t>
      </w:r>
    </w:p>
    <w:p w14:paraId="0DC4BD5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FA0E0D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9DD717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F56BD4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DA7CE2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99C1F68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A7E2325" w14:textId="33870D55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6DAC40F2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04448279" w14:textId="3D229A59" w:rsidR="0066224D" w:rsidRPr="00281DC6" w:rsidRDefault="008515FC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66224D">
        <w:rPr>
          <w:bCs/>
          <w:sz w:val="22"/>
          <w:u w:val="single"/>
        </w:rPr>
        <w:t xml:space="preserve"> nr 19</w:t>
      </w:r>
      <w:r w:rsidR="0066224D" w:rsidRPr="00281DC6">
        <w:rPr>
          <w:bCs/>
          <w:sz w:val="22"/>
          <w:u w:val="single"/>
        </w:rPr>
        <w:t xml:space="preserve">: </w:t>
      </w:r>
    </w:p>
    <w:p w14:paraId="534E077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38234B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52CC59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1A60B5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A0E441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0567893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328787D" w14:textId="5E10831C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lastRenderedPageBreak/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13628A6F" w14:textId="72A33C15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7C666B7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15F348D" w14:textId="4763115D" w:rsidR="0066224D" w:rsidRPr="00281DC6" w:rsidRDefault="008515FC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66224D">
        <w:rPr>
          <w:bCs/>
          <w:sz w:val="22"/>
          <w:u w:val="single"/>
        </w:rPr>
        <w:t xml:space="preserve"> nr 20</w:t>
      </w:r>
      <w:r w:rsidR="0066224D" w:rsidRPr="00281DC6">
        <w:rPr>
          <w:bCs/>
          <w:sz w:val="22"/>
          <w:u w:val="single"/>
        </w:rPr>
        <w:t xml:space="preserve">: </w:t>
      </w:r>
    </w:p>
    <w:p w14:paraId="2C6FD64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97CE99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81B1B3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2F06F3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CE66C9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EE0A2C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D941A6C" w14:textId="31967D79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EC961B7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1EB68725" w14:textId="6DC9C916" w:rsidR="0066224D" w:rsidRPr="00281DC6" w:rsidRDefault="008515FC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66224D">
        <w:rPr>
          <w:bCs/>
          <w:sz w:val="22"/>
          <w:u w:val="single"/>
        </w:rPr>
        <w:t xml:space="preserve"> nr 21</w:t>
      </w:r>
      <w:r w:rsidR="0066224D" w:rsidRPr="00281DC6">
        <w:rPr>
          <w:bCs/>
          <w:sz w:val="22"/>
          <w:u w:val="single"/>
        </w:rPr>
        <w:t xml:space="preserve">: </w:t>
      </w:r>
    </w:p>
    <w:p w14:paraId="5B6B4BD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E4A4AA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31FD68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7766A7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4DF14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D14C322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3BFC2E2" w14:textId="21A1AC3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2DA452AF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1404E01D" w14:textId="7A395517" w:rsidR="0066224D" w:rsidRPr="00281DC6" w:rsidRDefault="008515FC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66224D">
        <w:rPr>
          <w:bCs/>
          <w:sz w:val="22"/>
          <w:u w:val="single"/>
        </w:rPr>
        <w:t xml:space="preserve"> nr 22</w:t>
      </w:r>
      <w:r w:rsidR="0066224D" w:rsidRPr="00281DC6">
        <w:rPr>
          <w:bCs/>
          <w:sz w:val="22"/>
          <w:u w:val="single"/>
        </w:rPr>
        <w:t xml:space="preserve">: </w:t>
      </w:r>
    </w:p>
    <w:p w14:paraId="1A16788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B1A8B2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459A5F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E41018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EE430D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332AD07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473F738" w14:textId="14E9C2B4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60221503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168CF9EC" w14:textId="152E7952" w:rsidR="0066224D" w:rsidRPr="00281DC6" w:rsidRDefault="008515FC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66224D">
        <w:rPr>
          <w:bCs/>
          <w:sz w:val="22"/>
          <w:u w:val="single"/>
        </w:rPr>
        <w:t xml:space="preserve"> nr 23</w:t>
      </w:r>
      <w:r w:rsidR="0066224D" w:rsidRPr="00281DC6">
        <w:rPr>
          <w:bCs/>
          <w:sz w:val="22"/>
          <w:u w:val="single"/>
        </w:rPr>
        <w:t xml:space="preserve">: </w:t>
      </w:r>
    </w:p>
    <w:p w14:paraId="395C807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CB8414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3ABF1B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663EB0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23CD36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285BD3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29125FA" w14:textId="39EEB5AD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93AD6C2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14D9DF3" w14:textId="6436E215" w:rsidR="0066224D" w:rsidRPr="00281DC6" w:rsidRDefault="008515FC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66224D">
        <w:rPr>
          <w:bCs/>
          <w:sz w:val="22"/>
          <w:u w:val="single"/>
        </w:rPr>
        <w:t xml:space="preserve"> nr 24</w:t>
      </w:r>
      <w:r w:rsidR="0066224D" w:rsidRPr="00281DC6">
        <w:rPr>
          <w:bCs/>
          <w:sz w:val="22"/>
          <w:u w:val="single"/>
        </w:rPr>
        <w:t xml:space="preserve">: </w:t>
      </w:r>
    </w:p>
    <w:p w14:paraId="49B16C7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699D39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65705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37E8BD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Wyliczona zgodnie z odpowiednią tabelą formularza asortymentowo – cenowego</w:t>
      </w:r>
    </w:p>
    <w:p w14:paraId="78C74EA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120780B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B7D84EC" w14:textId="340E8FB4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03F7BCC1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5210E299" w14:textId="26AD893C" w:rsidR="0066224D" w:rsidRPr="00281DC6" w:rsidRDefault="008515FC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66224D">
        <w:rPr>
          <w:bCs/>
          <w:sz w:val="22"/>
          <w:u w:val="single"/>
        </w:rPr>
        <w:t xml:space="preserve"> nr 25</w:t>
      </w:r>
      <w:r w:rsidR="0066224D" w:rsidRPr="00281DC6">
        <w:rPr>
          <w:bCs/>
          <w:sz w:val="22"/>
          <w:u w:val="single"/>
        </w:rPr>
        <w:t xml:space="preserve">: </w:t>
      </w:r>
    </w:p>
    <w:p w14:paraId="6CD1E10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AB35E8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E3F354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9EC519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A0200E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9E9F7A8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E57D01E" w14:textId="63BD3A1E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5ECFE1A1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680FCC61" w14:textId="612DA45D" w:rsidR="0066224D" w:rsidRPr="00281DC6" w:rsidRDefault="008515FC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66224D">
        <w:rPr>
          <w:bCs/>
          <w:sz w:val="22"/>
          <w:u w:val="single"/>
        </w:rPr>
        <w:t xml:space="preserve"> nr 26</w:t>
      </w:r>
      <w:r w:rsidR="0066224D" w:rsidRPr="00281DC6">
        <w:rPr>
          <w:bCs/>
          <w:sz w:val="22"/>
          <w:u w:val="single"/>
        </w:rPr>
        <w:t xml:space="preserve">: </w:t>
      </w:r>
    </w:p>
    <w:p w14:paraId="41209ED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B7ABD1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EB5793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2F82CF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5E1CE7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2BB1AD9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FCCEE26" w14:textId="540B568E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8C82D71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2842A48" w14:textId="497CEAD7" w:rsidR="0066224D" w:rsidRPr="00281DC6" w:rsidRDefault="008515FC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66224D">
        <w:rPr>
          <w:bCs/>
          <w:sz w:val="22"/>
          <w:u w:val="single"/>
        </w:rPr>
        <w:t xml:space="preserve"> nr 27</w:t>
      </w:r>
      <w:r w:rsidR="0066224D" w:rsidRPr="00281DC6">
        <w:rPr>
          <w:bCs/>
          <w:sz w:val="22"/>
          <w:u w:val="single"/>
        </w:rPr>
        <w:t xml:space="preserve">: </w:t>
      </w:r>
    </w:p>
    <w:p w14:paraId="6356EB0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882D0A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D8B1BC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CB4EF2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4480AAF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ACE88AF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E65B8A7" w14:textId="70836F68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FF14E60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7588D9E" w14:textId="2B4B2F57" w:rsidR="0066224D" w:rsidRPr="00281DC6" w:rsidRDefault="008515FC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66224D">
        <w:rPr>
          <w:bCs/>
          <w:sz w:val="22"/>
          <w:u w:val="single"/>
        </w:rPr>
        <w:t xml:space="preserve"> nr 28</w:t>
      </w:r>
      <w:r w:rsidR="0066224D" w:rsidRPr="00281DC6">
        <w:rPr>
          <w:bCs/>
          <w:sz w:val="22"/>
          <w:u w:val="single"/>
        </w:rPr>
        <w:t xml:space="preserve">: </w:t>
      </w:r>
    </w:p>
    <w:p w14:paraId="1B3DD0F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D85B9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E1C832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6DF55C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0EB074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3829039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319C8BD" w14:textId="24B39196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63F137C6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37F580EB" w14:textId="597141ED" w:rsidR="0066224D" w:rsidRPr="00281DC6" w:rsidRDefault="008515FC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66224D">
        <w:rPr>
          <w:bCs/>
          <w:sz w:val="22"/>
          <w:u w:val="single"/>
        </w:rPr>
        <w:t xml:space="preserve"> nr 29</w:t>
      </w:r>
      <w:r w:rsidR="0066224D" w:rsidRPr="00281DC6">
        <w:rPr>
          <w:bCs/>
          <w:sz w:val="22"/>
          <w:u w:val="single"/>
        </w:rPr>
        <w:t xml:space="preserve">: </w:t>
      </w:r>
    </w:p>
    <w:p w14:paraId="605F96F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E2FEC5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>Wartość brutto za wykonanie całości przedmiotu zamówienia wynosi: ……………….. zł</w:t>
      </w:r>
    </w:p>
    <w:p w14:paraId="1F8A47D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F3614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1E75D3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3EF2BCA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9B2B495" w14:textId="7B8AB6C5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69CFD17D" w14:textId="17C680D0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4F525CD" w14:textId="7F291E7A" w:rsidR="00AE79F7" w:rsidRPr="00281DC6" w:rsidRDefault="008515FC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AE79F7">
        <w:rPr>
          <w:bCs/>
          <w:sz w:val="22"/>
          <w:u w:val="single"/>
        </w:rPr>
        <w:t xml:space="preserve"> nr 30</w:t>
      </w:r>
      <w:r w:rsidR="00AE79F7" w:rsidRPr="00281DC6">
        <w:rPr>
          <w:bCs/>
          <w:sz w:val="22"/>
          <w:u w:val="single"/>
        </w:rPr>
        <w:t xml:space="preserve">: </w:t>
      </w:r>
    </w:p>
    <w:p w14:paraId="3BB80376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D69A57A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8FE0A7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4E46C91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A25E1E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A580B9E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EC2AF26" w14:textId="667D811B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144DC411" w14:textId="77777777" w:rsidR="0066224D" w:rsidRPr="00B5559D" w:rsidRDefault="0066224D" w:rsidP="0066224D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bookmarkEnd w:id="2"/>
    <w:p w14:paraId="619FCCB6" w14:textId="2E96DCB0" w:rsidR="00AE79F7" w:rsidRPr="00281DC6" w:rsidRDefault="008515FC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Pr="005F3F69">
        <w:rPr>
          <w:bCs/>
          <w:sz w:val="22"/>
          <w:u w:val="single"/>
        </w:rPr>
        <w:t xml:space="preserve"> </w:t>
      </w:r>
      <w:r w:rsidR="00AE79F7">
        <w:rPr>
          <w:bCs/>
          <w:sz w:val="22"/>
          <w:u w:val="single"/>
        </w:rPr>
        <w:t>nr 31</w:t>
      </w:r>
      <w:r w:rsidR="00AE79F7" w:rsidRPr="00281DC6">
        <w:rPr>
          <w:bCs/>
          <w:sz w:val="22"/>
          <w:u w:val="single"/>
        </w:rPr>
        <w:t xml:space="preserve">: </w:t>
      </w:r>
    </w:p>
    <w:p w14:paraId="4A7D5821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5AAC70D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3A30820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07B9BA0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10E277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70CA7A5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B882D3F" w14:textId="794C2C1E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58C87A2" w14:textId="123CBA18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30DC39B4" w14:textId="60359DB3" w:rsidR="00AE79F7" w:rsidRPr="00281DC6" w:rsidRDefault="008515FC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AE79F7">
        <w:rPr>
          <w:bCs/>
          <w:sz w:val="22"/>
          <w:u w:val="single"/>
        </w:rPr>
        <w:t xml:space="preserve"> nr 32</w:t>
      </w:r>
      <w:r w:rsidR="00AE79F7" w:rsidRPr="00281DC6">
        <w:rPr>
          <w:bCs/>
          <w:sz w:val="22"/>
          <w:u w:val="single"/>
        </w:rPr>
        <w:t xml:space="preserve">: </w:t>
      </w:r>
    </w:p>
    <w:p w14:paraId="0B9E8A1B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C24EDD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FC6697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9C8D1D2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8264C1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041F04A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CAC09DE" w14:textId="3466603D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7B4B9AAA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25ACB93E" w14:textId="22E3A07D" w:rsidR="00AE79F7" w:rsidRPr="00281DC6" w:rsidRDefault="008515FC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AE79F7">
        <w:rPr>
          <w:bCs/>
          <w:sz w:val="22"/>
          <w:u w:val="single"/>
        </w:rPr>
        <w:t xml:space="preserve"> nr 33</w:t>
      </w:r>
      <w:r w:rsidR="00AE79F7" w:rsidRPr="00281DC6">
        <w:rPr>
          <w:bCs/>
          <w:sz w:val="22"/>
          <w:u w:val="single"/>
        </w:rPr>
        <w:t xml:space="preserve">: </w:t>
      </w:r>
    </w:p>
    <w:p w14:paraId="6E4B4714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8F2B603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23D72B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A66F0A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A2C3C86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E1A9714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D22AF29" w14:textId="0135261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11EA5E9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51242ABF" w14:textId="74500EE8" w:rsidR="00AE79F7" w:rsidRPr="00281DC6" w:rsidRDefault="008515FC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lastRenderedPageBreak/>
        <w:t>Zadanie</w:t>
      </w:r>
      <w:r w:rsidR="00AE79F7">
        <w:rPr>
          <w:bCs/>
          <w:sz w:val="22"/>
          <w:u w:val="single"/>
        </w:rPr>
        <w:t xml:space="preserve"> nr 34</w:t>
      </w:r>
      <w:r w:rsidR="00AE79F7" w:rsidRPr="00281DC6">
        <w:rPr>
          <w:bCs/>
          <w:sz w:val="22"/>
          <w:u w:val="single"/>
        </w:rPr>
        <w:t xml:space="preserve">: </w:t>
      </w:r>
    </w:p>
    <w:p w14:paraId="7388AF89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DC305EA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DC6D89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07113D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D131545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023BCC7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60DE76D" w14:textId="3C8DA90C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5E134BFC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6AD9C70C" w14:textId="70192BEE" w:rsidR="00AE79F7" w:rsidRPr="00281DC6" w:rsidRDefault="008515FC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AE79F7">
        <w:rPr>
          <w:bCs/>
          <w:sz w:val="22"/>
          <w:u w:val="single"/>
        </w:rPr>
        <w:t xml:space="preserve"> nr 35</w:t>
      </w:r>
      <w:r w:rsidR="00AE79F7" w:rsidRPr="00281DC6">
        <w:rPr>
          <w:bCs/>
          <w:sz w:val="22"/>
          <w:u w:val="single"/>
        </w:rPr>
        <w:t xml:space="preserve">: </w:t>
      </w:r>
    </w:p>
    <w:p w14:paraId="3FB5F52C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28B5C5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762811E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900645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F1654F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6C66F21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5A2384E" w14:textId="4AF8856F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13653034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2483FAAF" w14:textId="62F66C0D" w:rsidR="00AE79F7" w:rsidRPr="00281DC6" w:rsidRDefault="008515FC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AE79F7">
        <w:rPr>
          <w:bCs/>
          <w:sz w:val="22"/>
          <w:u w:val="single"/>
        </w:rPr>
        <w:t xml:space="preserve"> nr 36</w:t>
      </w:r>
      <w:r w:rsidR="00AE79F7" w:rsidRPr="00281DC6">
        <w:rPr>
          <w:bCs/>
          <w:sz w:val="22"/>
          <w:u w:val="single"/>
        </w:rPr>
        <w:t xml:space="preserve">: </w:t>
      </w:r>
    </w:p>
    <w:p w14:paraId="7634CF3B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2FF0B75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D677F9D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6978A65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EA50EF1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D3B33FA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345E48B" w14:textId="1DD3952B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E53B918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0A9D1C86" w14:textId="5A6846CC" w:rsidR="00AE79F7" w:rsidRPr="00281DC6" w:rsidRDefault="008515FC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AE79F7">
        <w:rPr>
          <w:bCs/>
          <w:sz w:val="22"/>
          <w:u w:val="single"/>
        </w:rPr>
        <w:t xml:space="preserve"> nr 37</w:t>
      </w:r>
      <w:r w:rsidR="00AE79F7" w:rsidRPr="00281DC6">
        <w:rPr>
          <w:bCs/>
          <w:sz w:val="22"/>
          <w:u w:val="single"/>
        </w:rPr>
        <w:t xml:space="preserve">: </w:t>
      </w:r>
    </w:p>
    <w:p w14:paraId="485BE5EB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8904CC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2DE310E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10CB9DB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042E33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114B5D0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28FC2CE" w14:textId="1D69F315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4AC337F2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52EF48D" w14:textId="1FECD3DA" w:rsidR="00AE79F7" w:rsidRPr="00281DC6" w:rsidRDefault="008515FC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AE79F7">
        <w:rPr>
          <w:bCs/>
          <w:sz w:val="22"/>
          <w:u w:val="single"/>
        </w:rPr>
        <w:t xml:space="preserve"> nr 38</w:t>
      </w:r>
      <w:r w:rsidR="00AE79F7" w:rsidRPr="00281DC6">
        <w:rPr>
          <w:bCs/>
          <w:sz w:val="22"/>
          <w:u w:val="single"/>
        </w:rPr>
        <w:t xml:space="preserve">: </w:t>
      </w:r>
    </w:p>
    <w:p w14:paraId="0568B2F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CA79816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482475A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4F82CD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FDD62E9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B287C02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B2A19D6" w14:textId="5CABE1EB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lastRenderedPageBreak/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4FEB3314" w14:textId="77777777" w:rsidR="00CF394A" w:rsidRDefault="00CF394A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3E7ABCE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7D4D6C5C" w14:textId="1105B2D8" w:rsidR="00CF394A" w:rsidRPr="00281DC6" w:rsidRDefault="008515FC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CF394A">
        <w:rPr>
          <w:bCs/>
          <w:sz w:val="22"/>
          <w:u w:val="single"/>
        </w:rPr>
        <w:t xml:space="preserve"> nr 39</w:t>
      </w:r>
      <w:r w:rsidR="00CF394A" w:rsidRPr="00281DC6">
        <w:rPr>
          <w:bCs/>
          <w:sz w:val="22"/>
          <w:u w:val="single"/>
        </w:rPr>
        <w:t xml:space="preserve">: </w:t>
      </w:r>
    </w:p>
    <w:p w14:paraId="1E4301F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BAEC34A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A869299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7B2D19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21EADA7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DF88A74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2E4531E" w14:textId="2C6F8E2B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1BE28BE1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850ED9D" w14:textId="0A3B4D20" w:rsidR="00CF394A" w:rsidRPr="00281DC6" w:rsidRDefault="008515FC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CF394A">
        <w:rPr>
          <w:bCs/>
          <w:sz w:val="22"/>
          <w:u w:val="single"/>
        </w:rPr>
        <w:t xml:space="preserve"> nr 40</w:t>
      </w:r>
      <w:r w:rsidR="00CF394A" w:rsidRPr="00281DC6">
        <w:rPr>
          <w:bCs/>
          <w:sz w:val="22"/>
          <w:u w:val="single"/>
        </w:rPr>
        <w:t xml:space="preserve">: </w:t>
      </w:r>
    </w:p>
    <w:p w14:paraId="73B84F9D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0D320FE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EA55391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783AA5B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12B51B4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5EA4EC4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8DC9003" w14:textId="26ED6F73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51144DBD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66BA5E9" w14:textId="4D2149F2" w:rsidR="00CF394A" w:rsidRPr="00281DC6" w:rsidRDefault="008515FC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Pr="005F3F69">
        <w:rPr>
          <w:bCs/>
          <w:sz w:val="22"/>
          <w:u w:val="single"/>
        </w:rPr>
        <w:t xml:space="preserve"> </w:t>
      </w:r>
      <w:r w:rsidR="00CF394A">
        <w:rPr>
          <w:bCs/>
          <w:sz w:val="22"/>
          <w:u w:val="single"/>
        </w:rPr>
        <w:t>nr 41</w:t>
      </w:r>
      <w:r w:rsidR="00CF394A" w:rsidRPr="00281DC6">
        <w:rPr>
          <w:bCs/>
          <w:sz w:val="22"/>
          <w:u w:val="single"/>
        </w:rPr>
        <w:t xml:space="preserve">: </w:t>
      </w:r>
    </w:p>
    <w:p w14:paraId="2AC8AE38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FD0544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3D77D7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F2B435B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9C3C22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5FBAEE0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370B25F" w14:textId="5A2DB671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64F907B2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3E866DEA" w14:textId="5D906C38" w:rsidR="00CF394A" w:rsidRPr="00281DC6" w:rsidRDefault="008515FC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CF394A">
        <w:rPr>
          <w:bCs/>
          <w:sz w:val="22"/>
          <w:u w:val="single"/>
        </w:rPr>
        <w:t xml:space="preserve"> nr 42</w:t>
      </w:r>
      <w:r w:rsidR="00CF394A" w:rsidRPr="00281DC6">
        <w:rPr>
          <w:bCs/>
          <w:sz w:val="22"/>
          <w:u w:val="single"/>
        </w:rPr>
        <w:t xml:space="preserve">: </w:t>
      </w:r>
    </w:p>
    <w:p w14:paraId="46336F2B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E3C913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49B1D6E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DC4DEE0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4A71004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81E3EB8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B590DCF" w14:textId="32DDD284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0F2FF4C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72B7092" w14:textId="4D0BDE46" w:rsidR="00CF394A" w:rsidRPr="00281DC6" w:rsidRDefault="008515FC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Pr="005F3F69">
        <w:rPr>
          <w:bCs/>
          <w:sz w:val="22"/>
          <w:u w:val="single"/>
        </w:rPr>
        <w:t xml:space="preserve"> </w:t>
      </w:r>
      <w:r w:rsidR="00CF394A">
        <w:rPr>
          <w:bCs/>
          <w:sz w:val="22"/>
          <w:u w:val="single"/>
        </w:rPr>
        <w:t>nr 43</w:t>
      </w:r>
      <w:r w:rsidR="00CF394A" w:rsidRPr="00281DC6">
        <w:rPr>
          <w:bCs/>
          <w:sz w:val="22"/>
          <w:u w:val="single"/>
        </w:rPr>
        <w:t xml:space="preserve">: </w:t>
      </w:r>
    </w:p>
    <w:p w14:paraId="688A651B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055B55F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31BBAF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9DFFA62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Wyliczona zgodnie z odpowiednią tabelą formularza asortymentowo – cenowego</w:t>
      </w:r>
    </w:p>
    <w:p w14:paraId="10954FFB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B2A0382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5D57C54" w14:textId="7A8B457E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21FECDD7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28A3371" w14:textId="3E828EAB" w:rsidR="00CF394A" w:rsidRPr="00281DC6" w:rsidRDefault="008515FC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CF394A">
        <w:rPr>
          <w:bCs/>
          <w:sz w:val="22"/>
          <w:u w:val="single"/>
        </w:rPr>
        <w:t xml:space="preserve"> nr 44</w:t>
      </w:r>
      <w:r w:rsidR="00CF394A" w:rsidRPr="00281DC6">
        <w:rPr>
          <w:bCs/>
          <w:sz w:val="22"/>
          <w:u w:val="single"/>
        </w:rPr>
        <w:t xml:space="preserve">: </w:t>
      </w:r>
    </w:p>
    <w:p w14:paraId="4AE4476C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294DE1D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419DD3F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F498424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25F332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939D2A8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A53440F" w14:textId="58F2FDB3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2FAE226E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5A48E45" w14:textId="15AA56DD" w:rsidR="00CF394A" w:rsidRPr="00281DC6" w:rsidRDefault="008515FC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Pr="005F3F69">
        <w:rPr>
          <w:bCs/>
          <w:sz w:val="22"/>
          <w:u w:val="single"/>
        </w:rPr>
        <w:t xml:space="preserve"> </w:t>
      </w:r>
      <w:r w:rsidR="00CF394A">
        <w:rPr>
          <w:bCs/>
          <w:sz w:val="22"/>
          <w:u w:val="single"/>
        </w:rPr>
        <w:t>nr 45</w:t>
      </w:r>
      <w:r w:rsidR="00CF394A" w:rsidRPr="00281DC6">
        <w:rPr>
          <w:bCs/>
          <w:sz w:val="22"/>
          <w:u w:val="single"/>
        </w:rPr>
        <w:t xml:space="preserve">: </w:t>
      </w:r>
    </w:p>
    <w:p w14:paraId="64F2A8A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C3C4F34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B75D80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58AC8A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8405747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76129DD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58FF2C8" w14:textId="5F71E674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034BFFE4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120B398" w14:textId="75D195D3" w:rsidR="00CF394A" w:rsidRPr="00281DC6" w:rsidRDefault="008515FC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CF394A">
        <w:rPr>
          <w:bCs/>
          <w:sz w:val="22"/>
          <w:u w:val="single"/>
        </w:rPr>
        <w:t xml:space="preserve"> nr 46</w:t>
      </w:r>
      <w:r w:rsidR="00CF394A" w:rsidRPr="00281DC6">
        <w:rPr>
          <w:bCs/>
          <w:sz w:val="22"/>
          <w:u w:val="single"/>
        </w:rPr>
        <w:t xml:space="preserve">: </w:t>
      </w:r>
    </w:p>
    <w:p w14:paraId="7E968D01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0AC67CE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117413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42D02A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DCB2180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4D0EFC3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E8AD186" w14:textId="72942D32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AB3A1BF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B6E1142" w14:textId="00FBAB2B" w:rsidR="00CF394A" w:rsidRPr="00281DC6" w:rsidRDefault="008515FC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CF394A">
        <w:rPr>
          <w:bCs/>
          <w:sz w:val="22"/>
          <w:u w:val="single"/>
        </w:rPr>
        <w:t xml:space="preserve"> nr 47</w:t>
      </w:r>
      <w:r w:rsidR="00CF394A" w:rsidRPr="00281DC6">
        <w:rPr>
          <w:bCs/>
          <w:sz w:val="22"/>
          <w:u w:val="single"/>
        </w:rPr>
        <w:t xml:space="preserve">: </w:t>
      </w:r>
    </w:p>
    <w:p w14:paraId="3898ECB1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DBD025D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7108F3D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153EEC1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BFB228D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C695D27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1278A85" w14:textId="1B3256AB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84447F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DE46041" w14:textId="77777777" w:rsidR="00CF394A" w:rsidRDefault="00CF394A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BF06D30" w14:textId="723B4F28" w:rsidR="00CF394A" w:rsidRPr="00281DC6" w:rsidRDefault="008515FC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CF394A">
        <w:rPr>
          <w:bCs/>
          <w:sz w:val="22"/>
          <w:u w:val="single"/>
        </w:rPr>
        <w:t xml:space="preserve"> nr 48</w:t>
      </w:r>
      <w:r w:rsidR="00CF394A" w:rsidRPr="00281DC6">
        <w:rPr>
          <w:bCs/>
          <w:sz w:val="22"/>
          <w:u w:val="single"/>
        </w:rPr>
        <w:t xml:space="preserve">: </w:t>
      </w:r>
    </w:p>
    <w:p w14:paraId="71997D6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86C2C96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>Wartość brutto za wykonanie całości przedmiotu zamówienia wynosi: ……………….. zł</w:t>
      </w:r>
    </w:p>
    <w:p w14:paraId="58F74671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1562FA0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26DC70C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879DA7F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5C00A64" w14:textId="3BA2F80D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AA5E5D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2CF4442B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383DCD3" w14:textId="4D2EAC2D" w:rsidR="00CF394A" w:rsidRPr="00281DC6" w:rsidRDefault="008515FC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CF394A">
        <w:rPr>
          <w:bCs/>
          <w:sz w:val="22"/>
          <w:u w:val="single"/>
        </w:rPr>
        <w:t xml:space="preserve"> nr 49</w:t>
      </w:r>
      <w:r w:rsidR="00CF394A" w:rsidRPr="00281DC6">
        <w:rPr>
          <w:bCs/>
          <w:sz w:val="22"/>
          <w:u w:val="single"/>
        </w:rPr>
        <w:t xml:space="preserve">: </w:t>
      </w:r>
    </w:p>
    <w:p w14:paraId="04BB7F8B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818B8C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774CC5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6CFBB4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A4FBFC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07CDEE1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17F3050" w14:textId="39A1161C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AA5E5D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29F5BDEC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895E302" w14:textId="29E7363D" w:rsidR="00CF394A" w:rsidRPr="00281DC6" w:rsidRDefault="008515FC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CF394A">
        <w:rPr>
          <w:bCs/>
          <w:sz w:val="22"/>
          <w:u w:val="single"/>
        </w:rPr>
        <w:t xml:space="preserve"> nr 50</w:t>
      </w:r>
      <w:r w:rsidR="00CF394A" w:rsidRPr="00281DC6">
        <w:rPr>
          <w:bCs/>
          <w:sz w:val="22"/>
          <w:u w:val="single"/>
        </w:rPr>
        <w:t xml:space="preserve">: </w:t>
      </w:r>
    </w:p>
    <w:p w14:paraId="49328630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252BDB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B4442D6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4C4D82B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EA5CDF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9DAC581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8D7EB16" w14:textId="3AF011AF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AA5E5D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6B6EE6B7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75073FF" w14:textId="196D5A71" w:rsidR="00CF394A" w:rsidRPr="00281DC6" w:rsidRDefault="008515FC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Pr="005F3F69">
        <w:rPr>
          <w:bCs/>
          <w:sz w:val="22"/>
          <w:u w:val="single"/>
        </w:rPr>
        <w:t xml:space="preserve"> </w:t>
      </w:r>
      <w:r w:rsidR="00CF394A">
        <w:rPr>
          <w:bCs/>
          <w:sz w:val="22"/>
          <w:u w:val="single"/>
        </w:rPr>
        <w:t>nr 51</w:t>
      </w:r>
      <w:r w:rsidR="00CF394A" w:rsidRPr="00281DC6">
        <w:rPr>
          <w:bCs/>
          <w:sz w:val="22"/>
          <w:u w:val="single"/>
        </w:rPr>
        <w:t xml:space="preserve">: </w:t>
      </w:r>
    </w:p>
    <w:p w14:paraId="247EC07A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DAABCB2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A15D13C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20892BD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DF2090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950CCAC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BC8DABE" w14:textId="0A887F28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AA5E5D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5B0CFA6F" w14:textId="77777777" w:rsidR="00CF394A" w:rsidRDefault="00CF394A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E5ADA38" w14:textId="34FC1CAC" w:rsidR="00CF394A" w:rsidRPr="00281DC6" w:rsidRDefault="008515FC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CF394A">
        <w:rPr>
          <w:bCs/>
          <w:sz w:val="22"/>
          <w:u w:val="single"/>
        </w:rPr>
        <w:t xml:space="preserve"> nr 52</w:t>
      </w:r>
      <w:r w:rsidR="00CF394A" w:rsidRPr="00281DC6">
        <w:rPr>
          <w:bCs/>
          <w:sz w:val="22"/>
          <w:u w:val="single"/>
        </w:rPr>
        <w:t xml:space="preserve">: </w:t>
      </w:r>
    </w:p>
    <w:p w14:paraId="5E727A5F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8CD7B28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DFA95E8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155C019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1B73840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CF5DFCA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F974D4D" w14:textId="4902F1A3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AA5E5D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08967997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2B52634" w14:textId="4EB0E9AA" w:rsidR="00CF394A" w:rsidRPr="00281DC6" w:rsidRDefault="008515FC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lastRenderedPageBreak/>
        <w:t>Zadanie</w:t>
      </w:r>
      <w:r w:rsidR="00CF394A">
        <w:rPr>
          <w:bCs/>
          <w:sz w:val="22"/>
          <w:u w:val="single"/>
        </w:rPr>
        <w:t xml:space="preserve"> nr 53</w:t>
      </w:r>
      <w:r w:rsidR="00CF394A" w:rsidRPr="00281DC6">
        <w:rPr>
          <w:bCs/>
          <w:sz w:val="22"/>
          <w:u w:val="single"/>
        </w:rPr>
        <w:t xml:space="preserve">: </w:t>
      </w:r>
    </w:p>
    <w:p w14:paraId="1A8758CF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566AE5A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F3B9287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B712B19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F8F20B2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0E61280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5607711" w14:textId="227C466B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AA5E5D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54E650C3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0C4C3E3" w14:textId="66A0DC7B" w:rsidR="00CF394A" w:rsidRPr="00281DC6" w:rsidRDefault="008515FC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CF394A">
        <w:rPr>
          <w:bCs/>
          <w:sz w:val="22"/>
          <w:u w:val="single"/>
        </w:rPr>
        <w:t xml:space="preserve"> nr 54</w:t>
      </w:r>
      <w:r w:rsidR="00CF394A" w:rsidRPr="00281DC6">
        <w:rPr>
          <w:bCs/>
          <w:sz w:val="22"/>
          <w:u w:val="single"/>
        </w:rPr>
        <w:t xml:space="preserve">: </w:t>
      </w:r>
    </w:p>
    <w:p w14:paraId="279BC591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DF706F2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8D23F64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4D6B220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B7C447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95ACCEA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B73FE61" w14:textId="3DD3065B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AA5E5D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0E0429D0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8281F78" w14:textId="193C586F" w:rsidR="00CF394A" w:rsidRPr="00281DC6" w:rsidRDefault="008515FC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CF394A">
        <w:rPr>
          <w:bCs/>
          <w:sz w:val="22"/>
          <w:u w:val="single"/>
        </w:rPr>
        <w:t xml:space="preserve"> nr 55</w:t>
      </w:r>
      <w:r w:rsidR="00CF394A" w:rsidRPr="00281DC6">
        <w:rPr>
          <w:bCs/>
          <w:sz w:val="22"/>
          <w:u w:val="single"/>
        </w:rPr>
        <w:t xml:space="preserve">: </w:t>
      </w:r>
    </w:p>
    <w:p w14:paraId="664C3D7C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5DF9C0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E70CA06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8032518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BB2C62F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469E952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E28A629" w14:textId="69447360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AA5E5D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F2D28EB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451F0E6" w14:textId="57CCE07C" w:rsidR="00CF394A" w:rsidRPr="00281DC6" w:rsidRDefault="008515FC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CF394A">
        <w:rPr>
          <w:bCs/>
          <w:sz w:val="22"/>
          <w:u w:val="single"/>
        </w:rPr>
        <w:t xml:space="preserve"> nr 56</w:t>
      </w:r>
      <w:r w:rsidR="00CF394A" w:rsidRPr="00281DC6">
        <w:rPr>
          <w:bCs/>
          <w:sz w:val="22"/>
          <w:u w:val="single"/>
        </w:rPr>
        <w:t xml:space="preserve">: </w:t>
      </w:r>
    </w:p>
    <w:p w14:paraId="1693757C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20EC5ED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BCBF18E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9FEDA5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10AD190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7163D42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B38CC70" w14:textId="7BDF9722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AA5E5D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6704F5AE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5DC2BB9" w14:textId="724EDEF1" w:rsidR="00CF394A" w:rsidRPr="00281DC6" w:rsidRDefault="008515FC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AA5E5D">
        <w:rPr>
          <w:bCs/>
          <w:sz w:val="22"/>
          <w:u w:val="single"/>
        </w:rPr>
        <w:t xml:space="preserve"> </w:t>
      </w:r>
      <w:r w:rsidR="00CF394A">
        <w:rPr>
          <w:bCs/>
          <w:sz w:val="22"/>
          <w:u w:val="single"/>
        </w:rPr>
        <w:t>nr 57</w:t>
      </w:r>
      <w:r w:rsidR="00CF394A" w:rsidRPr="00281DC6">
        <w:rPr>
          <w:bCs/>
          <w:sz w:val="22"/>
          <w:u w:val="single"/>
        </w:rPr>
        <w:t xml:space="preserve">: </w:t>
      </w:r>
    </w:p>
    <w:p w14:paraId="2A862B3B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83533CC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C11103F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5A91389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25F2FA8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8B42568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20BFDC5" w14:textId="358B536A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lastRenderedPageBreak/>
        <w:t>Realizacja dostaw: w ciągu</w:t>
      </w:r>
      <w:r>
        <w:rPr>
          <w:bCs/>
          <w:sz w:val="22"/>
          <w:szCs w:val="22"/>
        </w:rPr>
        <w:t xml:space="preserve"> </w:t>
      </w:r>
      <w:r w:rsidR="00AA5E5D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CED081C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748C6EAF" w14:textId="624F92CA" w:rsidR="00CF394A" w:rsidRPr="00281DC6" w:rsidRDefault="008515FC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CF394A">
        <w:rPr>
          <w:bCs/>
          <w:sz w:val="22"/>
          <w:u w:val="single"/>
        </w:rPr>
        <w:t xml:space="preserve"> nr 58</w:t>
      </w:r>
      <w:r w:rsidR="00CF394A" w:rsidRPr="00281DC6">
        <w:rPr>
          <w:bCs/>
          <w:sz w:val="22"/>
          <w:u w:val="single"/>
        </w:rPr>
        <w:t xml:space="preserve">: </w:t>
      </w:r>
    </w:p>
    <w:p w14:paraId="4A7F1F84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9E8F32F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8C5F896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DDE7A44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B057280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B064C46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BA906F9" w14:textId="430330F0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AA5E5D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A7B79DA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2B15469" w14:textId="40354381" w:rsidR="00CF394A" w:rsidRPr="00281DC6" w:rsidRDefault="008515FC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CF394A">
        <w:rPr>
          <w:bCs/>
          <w:sz w:val="22"/>
          <w:u w:val="single"/>
        </w:rPr>
        <w:t xml:space="preserve"> nr 59</w:t>
      </w:r>
      <w:r w:rsidR="00CF394A" w:rsidRPr="00281DC6">
        <w:rPr>
          <w:bCs/>
          <w:sz w:val="22"/>
          <w:u w:val="single"/>
        </w:rPr>
        <w:t xml:space="preserve">: </w:t>
      </w:r>
    </w:p>
    <w:p w14:paraId="67FFFBA3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2657E99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AB69104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8E633B2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25A2D6C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88D6884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3EF7973" w14:textId="7C4223A3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AA5E5D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160CC369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6EBEFE5" w14:textId="76F4F08D" w:rsidR="00CF394A" w:rsidRPr="00281DC6" w:rsidRDefault="008515FC" w:rsidP="00CF394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CF394A">
        <w:rPr>
          <w:bCs/>
          <w:sz w:val="22"/>
          <w:u w:val="single"/>
        </w:rPr>
        <w:t xml:space="preserve"> nr 60</w:t>
      </w:r>
      <w:r w:rsidR="00CF394A" w:rsidRPr="00281DC6">
        <w:rPr>
          <w:bCs/>
          <w:sz w:val="22"/>
          <w:u w:val="single"/>
        </w:rPr>
        <w:t xml:space="preserve">: </w:t>
      </w:r>
    </w:p>
    <w:p w14:paraId="145EF0FF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950211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211F02E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537EE79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DC48905" w14:textId="77777777" w:rsidR="00CF394A" w:rsidRPr="00281DC6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7C988C3" w14:textId="77777777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9909C1A" w14:textId="67843C33" w:rsidR="00CF394A" w:rsidRDefault="00CF394A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</w:t>
      </w:r>
      <w:r w:rsidR="00AA5E5D">
        <w:rPr>
          <w:bCs/>
          <w:sz w:val="22"/>
          <w:szCs w:val="22"/>
        </w:rPr>
        <w:t>24</w:t>
      </w:r>
      <w:r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2ACF6240" w14:textId="77777777" w:rsidR="00AA5E5D" w:rsidRDefault="00AA5E5D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A590EE7" w14:textId="4F9F5A50" w:rsidR="00AA5E5D" w:rsidRPr="00281DC6" w:rsidRDefault="008515FC" w:rsidP="00AA5E5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AA5E5D">
        <w:rPr>
          <w:bCs/>
          <w:sz w:val="22"/>
          <w:u w:val="single"/>
        </w:rPr>
        <w:t xml:space="preserve"> nr 61</w:t>
      </w:r>
      <w:r w:rsidR="00AA5E5D" w:rsidRPr="00281DC6">
        <w:rPr>
          <w:bCs/>
          <w:sz w:val="22"/>
          <w:u w:val="single"/>
        </w:rPr>
        <w:t xml:space="preserve">: </w:t>
      </w:r>
    </w:p>
    <w:p w14:paraId="559D897C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7B04486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041806D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BE8B4D5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96E240C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169C3F0" w14:textId="77777777" w:rsidR="00AA5E5D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18EB763" w14:textId="77777777" w:rsidR="00AA5E5D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2692C40F" w14:textId="77777777" w:rsidR="00AA5E5D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E8B9838" w14:textId="71890319" w:rsidR="00AA5E5D" w:rsidRPr="00281DC6" w:rsidRDefault="008515FC" w:rsidP="00AA5E5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AA5E5D">
        <w:rPr>
          <w:bCs/>
          <w:sz w:val="22"/>
          <w:u w:val="single"/>
        </w:rPr>
        <w:t xml:space="preserve"> nr 62</w:t>
      </w:r>
      <w:r w:rsidR="00AA5E5D" w:rsidRPr="00281DC6">
        <w:rPr>
          <w:bCs/>
          <w:sz w:val="22"/>
          <w:u w:val="single"/>
        </w:rPr>
        <w:t xml:space="preserve">: </w:t>
      </w:r>
    </w:p>
    <w:p w14:paraId="6C5B5D61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81A458F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2EB210A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15F6F46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53CA6FA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2DE706F" w14:textId="77777777" w:rsidR="00AA5E5D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A8BFADD" w14:textId="77777777" w:rsidR="00AA5E5D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0A880099" w14:textId="77777777" w:rsidR="00AA5E5D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5553B4D" w14:textId="72B97E10" w:rsidR="00AA5E5D" w:rsidRPr="00281DC6" w:rsidRDefault="008515FC" w:rsidP="00AA5E5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AA5E5D">
        <w:rPr>
          <w:bCs/>
          <w:sz w:val="22"/>
          <w:u w:val="single"/>
        </w:rPr>
        <w:t xml:space="preserve"> nr 63</w:t>
      </w:r>
      <w:r w:rsidR="00AA5E5D" w:rsidRPr="00281DC6">
        <w:rPr>
          <w:bCs/>
          <w:sz w:val="22"/>
          <w:u w:val="single"/>
        </w:rPr>
        <w:t xml:space="preserve">: </w:t>
      </w:r>
    </w:p>
    <w:p w14:paraId="01D0AEA0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DC7E5B3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8C3D900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C689EBB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49E3B95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560A031" w14:textId="77777777" w:rsidR="00AA5E5D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6EE4235" w14:textId="77777777" w:rsidR="00AA5E5D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1817FD7C" w14:textId="77777777" w:rsidR="00AA5E5D" w:rsidRDefault="00AA5E5D" w:rsidP="00CF394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9668D26" w14:textId="3F511456" w:rsidR="00AA5E5D" w:rsidRPr="00281DC6" w:rsidRDefault="008515FC" w:rsidP="00AA5E5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5" w:name="_Hlk150934301"/>
      <w:r>
        <w:rPr>
          <w:bCs/>
          <w:sz w:val="22"/>
          <w:u w:val="single"/>
        </w:rPr>
        <w:t>Zadanie</w:t>
      </w:r>
      <w:r w:rsidR="00AA5E5D">
        <w:rPr>
          <w:bCs/>
          <w:sz w:val="22"/>
          <w:u w:val="single"/>
        </w:rPr>
        <w:t xml:space="preserve"> nr 64</w:t>
      </w:r>
      <w:r w:rsidR="00AA5E5D" w:rsidRPr="00281DC6">
        <w:rPr>
          <w:bCs/>
          <w:sz w:val="22"/>
          <w:u w:val="single"/>
        </w:rPr>
        <w:t xml:space="preserve">: </w:t>
      </w:r>
    </w:p>
    <w:p w14:paraId="0E41B164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93F00DB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1107586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F7976B5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1CC0692" w14:textId="77777777" w:rsidR="00AA5E5D" w:rsidRPr="00281DC6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B2502F4" w14:textId="77777777" w:rsidR="00AA5E5D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5EF247C" w14:textId="77777777" w:rsidR="00AA5E5D" w:rsidRDefault="00AA5E5D" w:rsidP="00AA5E5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bookmarkEnd w:id="5"/>
    <w:p w14:paraId="450C66FB" w14:textId="77777777" w:rsidR="008515FC" w:rsidRDefault="008515FC" w:rsidP="00AA5E5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DC0CA16" w14:textId="73A5DF81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65</w:t>
      </w:r>
      <w:r w:rsidRPr="00281DC6">
        <w:rPr>
          <w:bCs/>
          <w:sz w:val="22"/>
          <w:u w:val="single"/>
        </w:rPr>
        <w:t xml:space="preserve">: </w:t>
      </w:r>
    </w:p>
    <w:p w14:paraId="48159A90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FD767B7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5B2DCC8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9CC9D87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9C418B5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2F4E1B2" w14:textId="77777777" w:rsidR="008515FC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78352F0" w14:textId="77777777" w:rsidR="008515FC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6400F04E" w14:textId="77777777" w:rsidR="008515FC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807BC81" w14:textId="6A738B71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66</w:t>
      </w:r>
      <w:r w:rsidRPr="00281DC6">
        <w:rPr>
          <w:bCs/>
          <w:sz w:val="22"/>
          <w:u w:val="single"/>
        </w:rPr>
        <w:t xml:space="preserve">: </w:t>
      </w:r>
    </w:p>
    <w:p w14:paraId="1BD77F33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537954E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06799A5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17E0D49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BD061CB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4446C07" w14:textId="77777777" w:rsidR="008515FC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FF14D16" w14:textId="79F91120" w:rsidR="008515FC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6676D613" w14:textId="77777777" w:rsidR="008515FC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DBB4FE1" w14:textId="03CB427F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67</w:t>
      </w:r>
      <w:r w:rsidRPr="00281DC6">
        <w:rPr>
          <w:bCs/>
          <w:sz w:val="22"/>
          <w:u w:val="single"/>
        </w:rPr>
        <w:t xml:space="preserve">: </w:t>
      </w:r>
    </w:p>
    <w:p w14:paraId="05F444F5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70612CB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F0BBA89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4FFFC381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1FC0C60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D73708D" w14:textId="77777777" w:rsidR="008515FC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0B1BB79" w14:textId="77777777" w:rsidR="008515FC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72CCA491" w14:textId="77777777" w:rsidR="008515FC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F27709D" w14:textId="657FD7FF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68</w:t>
      </w:r>
      <w:r w:rsidRPr="00281DC6">
        <w:rPr>
          <w:bCs/>
          <w:sz w:val="22"/>
          <w:u w:val="single"/>
        </w:rPr>
        <w:t xml:space="preserve">: </w:t>
      </w:r>
    </w:p>
    <w:p w14:paraId="7717DF1E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9D788EB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CAC8580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18A4914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1226C57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0A32AE8" w14:textId="77777777" w:rsidR="008515FC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EB1F64C" w14:textId="77777777" w:rsidR="008515FC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129E9A03" w14:textId="77777777" w:rsidR="008515FC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8D1B9D0" w14:textId="4E0844C5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69</w:t>
      </w:r>
      <w:r w:rsidRPr="00281DC6">
        <w:rPr>
          <w:bCs/>
          <w:sz w:val="22"/>
          <w:u w:val="single"/>
        </w:rPr>
        <w:t xml:space="preserve">: </w:t>
      </w:r>
    </w:p>
    <w:p w14:paraId="70D20EF1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5941E19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E538A4F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5EDE1C0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1FA4F8D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ACAB509" w14:textId="77777777" w:rsidR="008515FC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D8FC176" w14:textId="77777777" w:rsidR="008515FC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5ED9281D" w14:textId="77777777" w:rsidR="008515FC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7AF37B0" w14:textId="23BE95AD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70</w:t>
      </w:r>
      <w:r w:rsidRPr="00281DC6">
        <w:rPr>
          <w:bCs/>
          <w:sz w:val="22"/>
          <w:u w:val="single"/>
        </w:rPr>
        <w:t xml:space="preserve">: </w:t>
      </w:r>
    </w:p>
    <w:p w14:paraId="67F81AB3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42534F9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26DF62C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F89B4ED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0EEB1C2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02601CB" w14:textId="77777777" w:rsidR="008515FC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D1FA9EE" w14:textId="2B0154B8" w:rsidR="008515FC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</w:t>
      </w:r>
    </w:p>
    <w:p w14:paraId="6032E62E" w14:textId="77777777" w:rsidR="008515FC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B4FBBD9" w14:textId="5BCCC563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71</w:t>
      </w:r>
      <w:r w:rsidRPr="00281DC6">
        <w:rPr>
          <w:bCs/>
          <w:sz w:val="22"/>
          <w:u w:val="single"/>
        </w:rPr>
        <w:t xml:space="preserve">: </w:t>
      </w:r>
    </w:p>
    <w:p w14:paraId="0CE6267D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45F34CA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379301C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B374610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287ADE0" w14:textId="77777777" w:rsidR="008515FC" w:rsidRPr="00281DC6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A2650F3" w14:textId="77777777" w:rsidR="008515FC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1A6EDE4" w14:textId="59BD3EC8" w:rsidR="008515FC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42895991" w14:textId="77777777" w:rsidR="008515FC" w:rsidRDefault="008515FC" w:rsidP="008515FC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45C4D06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4C7BA06E" w14:textId="4CCA8662" w:rsidR="00CA7C6C" w:rsidRDefault="00606D8A" w:rsidP="00606D8A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>
        <w:rPr>
          <w:bCs/>
          <w:sz w:val="22"/>
        </w:rPr>
        <w:lastRenderedPageBreak/>
        <w:t xml:space="preserve">    </w:t>
      </w:r>
      <w:r w:rsidR="00AC5DFA">
        <w:rPr>
          <w:bCs/>
          <w:sz w:val="22"/>
        </w:rPr>
        <w:t xml:space="preserve"> </w:t>
      </w:r>
      <w:r w:rsidR="00071FE3" w:rsidRPr="00071FE3">
        <w:rPr>
          <w:bCs/>
          <w:sz w:val="22"/>
          <w:u w:val="single"/>
        </w:rPr>
        <w:t>UWAGA: Wykonawca może usunąć zadania na które nie składa oferty</w:t>
      </w:r>
      <w:r w:rsidR="00071FE3">
        <w:rPr>
          <w:bCs/>
          <w:sz w:val="22"/>
          <w:u w:val="single"/>
        </w:rPr>
        <w:t>.</w:t>
      </w:r>
    </w:p>
    <w:p w14:paraId="198F6B09" w14:textId="77777777" w:rsidR="00CF394A" w:rsidRPr="00606D8A" w:rsidRDefault="00CF394A" w:rsidP="00606D8A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DC681DD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370D654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1ADAFC3B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5E0B213F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6C076878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3B57C447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33FA3B9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B78F23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9F0BAC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33AA1A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4F7F863C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1BE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10F8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DF0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719D929F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D86A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4CE1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29B5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50EC516" w14:textId="77777777" w:rsidR="00281DC6" w:rsidRPr="00851BC9" w:rsidRDefault="00281DC6" w:rsidP="00851BC9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62ABC969" w14:textId="77777777"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art.108 ust 1 pkt 1-6 ustawy Pzp.</w:t>
      </w:r>
    </w:p>
    <w:p w14:paraId="735ABAFA" w14:textId="77777777"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109 ust. 1 pkt 4 ustawy Pzp</w:t>
      </w:r>
    </w:p>
    <w:p w14:paraId="549A25D3" w14:textId="77777777" w:rsidR="008657EA" w:rsidRDefault="00851BC9" w:rsidP="008657E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6E07C90C" w14:textId="777191A8" w:rsidR="00281DC6" w:rsidRPr="00606D8A" w:rsidRDefault="008657EA" w:rsidP="00606D8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657EA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3BB8BEC1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97AD372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14:paraId="380E946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25F308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38D52BA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"/>
        <w:gridCol w:w="3267"/>
        <w:gridCol w:w="2765"/>
        <w:gridCol w:w="2835"/>
      </w:tblGrid>
      <w:tr w:rsidR="00281DC6" w:rsidRPr="00281DC6" w14:paraId="2878ACA9" w14:textId="77777777" w:rsidTr="00606D8A">
        <w:trPr>
          <w:trHeight w:val="754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F81DC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9C188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66428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12C0B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6DA63B37" w14:textId="77777777" w:rsidTr="00606D8A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4AA5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852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2ED59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81CD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3721E24F" w14:textId="77777777" w:rsidTr="00606D8A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A9D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B917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9950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7B40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9F3B6E9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05BCC3B1" w14:textId="77777777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347DC4B0" w14:textId="77777777" w:rsidTr="006014DA">
        <w:tc>
          <w:tcPr>
            <w:tcW w:w="2521" w:type="dxa"/>
            <w:shd w:val="clear" w:color="auto" w:fill="auto"/>
            <w:vAlign w:val="center"/>
          </w:tcPr>
          <w:p w14:paraId="35AC15D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5CFEB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36566E0" w14:textId="77777777" w:rsidTr="006014DA">
        <w:tc>
          <w:tcPr>
            <w:tcW w:w="2521" w:type="dxa"/>
            <w:shd w:val="clear" w:color="auto" w:fill="auto"/>
            <w:vAlign w:val="center"/>
          </w:tcPr>
          <w:p w14:paraId="57EF554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13A7474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44543D4" w14:textId="77777777" w:rsidTr="006014DA">
        <w:tc>
          <w:tcPr>
            <w:tcW w:w="2521" w:type="dxa"/>
            <w:shd w:val="clear" w:color="auto" w:fill="auto"/>
            <w:vAlign w:val="center"/>
          </w:tcPr>
          <w:p w14:paraId="342866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0CE4E5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4C42EAF" w14:textId="77777777" w:rsidTr="006014DA">
        <w:tc>
          <w:tcPr>
            <w:tcW w:w="2521" w:type="dxa"/>
            <w:shd w:val="clear" w:color="auto" w:fill="auto"/>
            <w:vAlign w:val="center"/>
          </w:tcPr>
          <w:p w14:paraId="3047FE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4EEB5E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53FE762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0F9C8574" w14:textId="77777777" w:rsidR="00281DC6" w:rsidRPr="00851BC9" w:rsidRDefault="00281DC6" w:rsidP="00851BC9">
      <w:pPr>
        <w:numPr>
          <w:ilvl w:val="0"/>
          <w:numId w:val="35"/>
        </w:numPr>
        <w:spacing w:line="360" w:lineRule="auto"/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r w:rsidRPr="00851BC9">
        <w:rPr>
          <w:rFonts w:eastAsia="Calibri"/>
          <w:b/>
          <w:sz w:val="22"/>
          <w:szCs w:val="22"/>
          <w:lang w:val="en-US" w:eastAsia="en-US"/>
        </w:rPr>
        <w:t>Informacja</w:t>
      </w:r>
    </w:p>
    <w:p w14:paraId="02B8675F" w14:textId="77777777" w:rsidR="00281DC6" w:rsidRPr="000A0964" w:rsidRDefault="00281DC6" w:rsidP="00281DC6">
      <w:pPr>
        <w:spacing w:line="360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 Czy Wykonawca jest mikroprzedsiębiorstwem bądź małym lub średnim przedsiębiorstwem ?</w:t>
      </w:r>
    </w:p>
    <w:p w14:paraId="77624BC6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1101E7D7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Wykonawca jest: </w:t>
      </w:r>
      <w:r w:rsidRPr="000A0964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1127E5B8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mikroprzedsiębiorstwem</w:t>
      </w:r>
    </w:p>
    <w:p w14:paraId="42A489AD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małym przedsiębiorstwem</w:t>
      </w:r>
    </w:p>
    <w:p w14:paraId="3D4296C7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średnim przedsiębiorstwem</w:t>
      </w:r>
    </w:p>
    <w:p w14:paraId="3E9F1D78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793A61E0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FC9D40C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CD8AC00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4B351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340C34B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690EB8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0A8D810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875A9DE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15026B24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18D4EE1E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BBFA48E" w14:textId="77777777" w:rsidR="00CA7C6C" w:rsidRDefault="00CA7C6C">
      <w:pPr>
        <w:spacing w:line="360" w:lineRule="auto"/>
        <w:ind w:hanging="284"/>
        <w:jc w:val="both"/>
      </w:pPr>
    </w:p>
    <w:p w14:paraId="4218A325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4ACFC" w14:textId="77777777" w:rsidR="005D779C" w:rsidRDefault="005D779C">
      <w:r>
        <w:separator/>
      </w:r>
    </w:p>
  </w:endnote>
  <w:endnote w:type="continuationSeparator" w:id="0">
    <w:p w14:paraId="09D8D03E" w14:textId="77777777" w:rsidR="005D779C" w:rsidRDefault="005D7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94502" w14:textId="77777777" w:rsidR="003E2272" w:rsidRDefault="002E63E5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6224D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6519365D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D4B1D" w14:textId="77777777" w:rsidR="005D779C" w:rsidRDefault="005D779C">
      <w:r>
        <w:separator/>
      </w:r>
    </w:p>
  </w:footnote>
  <w:footnote w:type="continuationSeparator" w:id="0">
    <w:p w14:paraId="2AB9F7FA" w14:textId="77777777" w:rsidR="005D779C" w:rsidRDefault="005D779C">
      <w:r>
        <w:continuationSeparator/>
      </w:r>
    </w:p>
  </w:footnote>
  <w:footnote w:id="1">
    <w:p w14:paraId="66D29630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7D88D2C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9ACB3BE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17842E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ACAC88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8A1CF" w14:textId="2D3CD952" w:rsidR="003E2272" w:rsidRDefault="0066224D">
    <w:pPr>
      <w:pStyle w:val="Nagwek"/>
    </w:pPr>
    <w:r>
      <w:t>Znak sprawy: SZW/DZP/</w:t>
    </w:r>
    <w:r w:rsidR="0084447F">
      <w:t>13</w:t>
    </w:r>
    <w:r w:rsidR="008515FC">
      <w:t>8</w:t>
    </w:r>
    <w:r w:rsidR="003E2272">
      <w:t>/202</w:t>
    </w:r>
    <w:r w:rsidR="00AE79F7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926380089">
    <w:abstractNumId w:val="9"/>
  </w:num>
  <w:num w:numId="2" w16cid:durableId="2082561238">
    <w:abstractNumId w:val="20"/>
  </w:num>
  <w:num w:numId="3" w16cid:durableId="928588122">
    <w:abstractNumId w:val="22"/>
  </w:num>
  <w:num w:numId="4" w16cid:durableId="1041898389">
    <w:abstractNumId w:val="5"/>
  </w:num>
  <w:num w:numId="5" w16cid:durableId="2076077661">
    <w:abstractNumId w:val="26"/>
  </w:num>
  <w:num w:numId="6" w16cid:durableId="1496066377">
    <w:abstractNumId w:val="6"/>
  </w:num>
  <w:num w:numId="7" w16cid:durableId="320813404">
    <w:abstractNumId w:val="7"/>
  </w:num>
  <w:num w:numId="8" w16cid:durableId="1607467817">
    <w:abstractNumId w:val="30"/>
  </w:num>
  <w:num w:numId="9" w16cid:durableId="1066302292">
    <w:abstractNumId w:val="4"/>
  </w:num>
  <w:num w:numId="10" w16cid:durableId="1982540107">
    <w:abstractNumId w:val="29"/>
  </w:num>
  <w:num w:numId="11" w16cid:durableId="398018772">
    <w:abstractNumId w:val="24"/>
  </w:num>
  <w:num w:numId="12" w16cid:durableId="1976640968">
    <w:abstractNumId w:val="11"/>
  </w:num>
  <w:num w:numId="13" w16cid:durableId="1259753668">
    <w:abstractNumId w:val="23"/>
  </w:num>
  <w:num w:numId="14" w16cid:durableId="834153989">
    <w:abstractNumId w:val="36"/>
  </w:num>
  <w:num w:numId="15" w16cid:durableId="471556437">
    <w:abstractNumId w:val="21"/>
  </w:num>
  <w:num w:numId="16" w16cid:durableId="196283323">
    <w:abstractNumId w:val="35"/>
  </w:num>
  <w:num w:numId="17" w16cid:durableId="425611034">
    <w:abstractNumId w:val="10"/>
  </w:num>
  <w:num w:numId="18" w16cid:durableId="1459301678">
    <w:abstractNumId w:val="15"/>
  </w:num>
  <w:num w:numId="19" w16cid:durableId="250968318">
    <w:abstractNumId w:val="33"/>
  </w:num>
  <w:num w:numId="20" w16cid:durableId="360710738">
    <w:abstractNumId w:val="1"/>
  </w:num>
  <w:num w:numId="21" w16cid:durableId="1566721040">
    <w:abstractNumId w:val="27"/>
  </w:num>
  <w:num w:numId="22" w16cid:durableId="1095516622">
    <w:abstractNumId w:val="2"/>
  </w:num>
  <w:num w:numId="23" w16cid:durableId="1259677255">
    <w:abstractNumId w:val="12"/>
  </w:num>
  <w:num w:numId="24" w16cid:durableId="397829793">
    <w:abstractNumId w:val="31"/>
  </w:num>
  <w:num w:numId="25" w16cid:durableId="1485119770">
    <w:abstractNumId w:val="8"/>
  </w:num>
  <w:num w:numId="26" w16cid:durableId="542913654">
    <w:abstractNumId w:val="14"/>
  </w:num>
  <w:num w:numId="27" w16cid:durableId="1001467959">
    <w:abstractNumId w:val="18"/>
  </w:num>
  <w:num w:numId="28" w16cid:durableId="1011177747">
    <w:abstractNumId w:val="16"/>
  </w:num>
  <w:num w:numId="29" w16cid:durableId="737433797">
    <w:abstractNumId w:val="3"/>
  </w:num>
  <w:num w:numId="30" w16cid:durableId="414786199">
    <w:abstractNumId w:val="17"/>
  </w:num>
  <w:num w:numId="31" w16cid:durableId="1170564484">
    <w:abstractNumId w:val="0"/>
  </w:num>
  <w:num w:numId="32" w16cid:durableId="1054699445">
    <w:abstractNumId w:val="25"/>
  </w:num>
  <w:num w:numId="33" w16cid:durableId="215243307">
    <w:abstractNumId w:val="19"/>
  </w:num>
  <w:num w:numId="34" w16cid:durableId="1004168454">
    <w:abstractNumId w:val="28"/>
  </w:num>
  <w:num w:numId="35" w16cid:durableId="661542490">
    <w:abstractNumId w:val="34"/>
  </w:num>
  <w:num w:numId="36" w16cid:durableId="156724516">
    <w:abstractNumId w:val="32"/>
  </w:num>
  <w:num w:numId="37" w16cid:durableId="842207313">
    <w:abstractNumId w:val="13"/>
  </w:num>
  <w:num w:numId="38" w16cid:durableId="195975099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50374"/>
    <w:rsid w:val="000572DC"/>
    <w:rsid w:val="00057F93"/>
    <w:rsid w:val="00063B6A"/>
    <w:rsid w:val="00071FE3"/>
    <w:rsid w:val="000A0964"/>
    <w:rsid w:val="000B09F8"/>
    <w:rsid w:val="000C05AA"/>
    <w:rsid w:val="000D1C69"/>
    <w:rsid w:val="00111F10"/>
    <w:rsid w:val="00135545"/>
    <w:rsid w:val="001442F8"/>
    <w:rsid w:val="0015140A"/>
    <w:rsid w:val="00182264"/>
    <w:rsid w:val="0018410E"/>
    <w:rsid w:val="00186F95"/>
    <w:rsid w:val="00281DC6"/>
    <w:rsid w:val="002C54C1"/>
    <w:rsid w:val="002E63E5"/>
    <w:rsid w:val="0030391A"/>
    <w:rsid w:val="00311C3A"/>
    <w:rsid w:val="0039528D"/>
    <w:rsid w:val="003A652F"/>
    <w:rsid w:val="003C1648"/>
    <w:rsid w:val="003E2272"/>
    <w:rsid w:val="00412A27"/>
    <w:rsid w:val="00443C09"/>
    <w:rsid w:val="00460383"/>
    <w:rsid w:val="004A2566"/>
    <w:rsid w:val="004F0198"/>
    <w:rsid w:val="00535E57"/>
    <w:rsid w:val="005A192D"/>
    <w:rsid w:val="005A70C7"/>
    <w:rsid w:val="005B4C0B"/>
    <w:rsid w:val="005D19FC"/>
    <w:rsid w:val="005D779C"/>
    <w:rsid w:val="005F3F69"/>
    <w:rsid w:val="006014DA"/>
    <w:rsid w:val="00606D8A"/>
    <w:rsid w:val="00613B65"/>
    <w:rsid w:val="0066224D"/>
    <w:rsid w:val="006A0EFD"/>
    <w:rsid w:val="006D760D"/>
    <w:rsid w:val="007059CC"/>
    <w:rsid w:val="00710AF3"/>
    <w:rsid w:val="00740C0B"/>
    <w:rsid w:val="007717C3"/>
    <w:rsid w:val="007E6FF3"/>
    <w:rsid w:val="00815E8E"/>
    <w:rsid w:val="00821886"/>
    <w:rsid w:val="00821F87"/>
    <w:rsid w:val="0084447F"/>
    <w:rsid w:val="008515FC"/>
    <w:rsid w:val="00851BC9"/>
    <w:rsid w:val="008657EA"/>
    <w:rsid w:val="00915BDC"/>
    <w:rsid w:val="009B4573"/>
    <w:rsid w:val="00A53B23"/>
    <w:rsid w:val="00A945E1"/>
    <w:rsid w:val="00AA5E5D"/>
    <w:rsid w:val="00AA7E40"/>
    <w:rsid w:val="00AC5DFA"/>
    <w:rsid w:val="00AE3969"/>
    <w:rsid w:val="00AE79F7"/>
    <w:rsid w:val="00AF61A7"/>
    <w:rsid w:val="00B16CA2"/>
    <w:rsid w:val="00B22D6B"/>
    <w:rsid w:val="00B41204"/>
    <w:rsid w:val="00B5559D"/>
    <w:rsid w:val="00BF72BF"/>
    <w:rsid w:val="00C32366"/>
    <w:rsid w:val="00CA0475"/>
    <w:rsid w:val="00CA579C"/>
    <w:rsid w:val="00CA7C6C"/>
    <w:rsid w:val="00CB2BE7"/>
    <w:rsid w:val="00CE51A9"/>
    <w:rsid w:val="00CF394A"/>
    <w:rsid w:val="00D74BC1"/>
    <w:rsid w:val="00D90764"/>
    <w:rsid w:val="00DE0A8F"/>
    <w:rsid w:val="00E90381"/>
    <w:rsid w:val="00F2537A"/>
    <w:rsid w:val="00F52F42"/>
    <w:rsid w:val="00F65855"/>
    <w:rsid w:val="00FE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C2835"/>
  <w15:docId w15:val="{55ED0932-FA3C-1648-8799-CAB5620B2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101</TotalTime>
  <Pages>18</Pages>
  <Words>5506</Words>
  <Characters>33041</Characters>
  <Application>Microsoft Office Word</Application>
  <DocSecurity>0</DocSecurity>
  <Lines>275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38471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Małgorzata Watral-Duńska</cp:lastModifiedBy>
  <cp:revision>30</cp:revision>
  <cp:lastPrinted>2007-10-05T06:59:00Z</cp:lastPrinted>
  <dcterms:created xsi:type="dcterms:W3CDTF">2022-05-25T07:12:00Z</dcterms:created>
  <dcterms:modified xsi:type="dcterms:W3CDTF">2023-12-01T09:11:00Z</dcterms:modified>
</cp:coreProperties>
</file>