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A3669" w14:textId="77777777" w:rsidR="003E6519" w:rsidRPr="00A22EB9" w:rsidRDefault="003E50F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22EB9">
        <w:rPr>
          <w:rFonts w:ascii="Arial Narrow" w:hAnsi="Arial Narrow" w:cs="Arial"/>
          <w:sz w:val="24"/>
          <w:szCs w:val="24"/>
        </w:rPr>
        <w:t>Bydgoszcz</w:t>
      </w:r>
      <w:r w:rsidR="003E6519" w:rsidRPr="00A22EB9">
        <w:rPr>
          <w:rFonts w:ascii="Arial Narrow" w:hAnsi="Arial Narrow" w:cs="Arial"/>
          <w:sz w:val="24"/>
          <w:szCs w:val="24"/>
        </w:rPr>
        <w:t xml:space="preserve"> dnia: </w:t>
      </w:r>
      <w:r w:rsidRPr="00A22EB9">
        <w:rPr>
          <w:rFonts w:ascii="Arial Narrow" w:hAnsi="Arial Narrow" w:cs="Arial"/>
          <w:sz w:val="24"/>
          <w:szCs w:val="24"/>
        </w:rPr>
        <w:t>2023-12-12</w:t>
      </w:r>
    </w:p>
    <w:p w14:paraId="79A614CF" w14:textId="77777777" w:rsidR="003E6519" w:rsidRPr="00A22EB9" w:rsidRDefault="003E50F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22EB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3795204" w14:textId="77777777" w:rsidR="003E6519" w:rsidRPr="00A22EB9" w:rsidRDefault="003E50F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22EB9">
        <w:rPr>
          <w:rFonts w:ascii="Arial Narrow" w:hAnsi="Arial Narrow" w:cs="Arial"/>
          <w:sz w:val="24"/>
          <w:szCs w:val="24"/>
        </w:rPr>
        <w:t>Powstańców Warszawy</w:t>
      </w:r>
      <w:r w:rsidR="003E6519" w:rsidRPr="00A22EB9">
        <w:rPr>
          <w:rFonts w:ascii="Arial Narrow" w:hAnsi="Arial Narrow" w:cs="Arial"/>
          <w:sz w:val="24"/>
          <w:szCs w:val="24"/>
        </w:rPr>
        <w:t xml:space="preserve"> </w:t>
      </w:r>
      <w:r w:rsidRPr="00A22EB9">
        <w:rPr>
          <w:rFonts w:ascii="Arial Narrow" w:hAnsi="Arial Narrow" w:cs="Arial"/>
          <w:sz w:val="24"/>
          <w:szCs w:val="24"/>
        </w:rPr>
        <w:t>5</w:t>
      </w:r>
    </w:p>
    <w:p w14:paraId="104C575F" w14:textId="77777777" w:rsidR="003E6519" w:rsidRPr="00A22EB9" w:rsidRDefault="003E50F1" w:rsidP="003E6519">
      <w:pPr>
        <w:rPr>
          <w:rFonts w:ascii="Arial Narrow" w:hAnsi="Arial Narrow" w:cs="Arial"/>
          <w:sz w:val="24"/>
          <w:szCs w:val="24"/>
        </w:rPr>
      </w:pPr>
      <w:r w:rsidRPr="00A22EB9">
        <w:rPr>
          <w:rFonts w:ascii="Arial Narrow" w:hAnsi="Arial Narrow" w:cs="Arial"/>
          <w:sz w:val="24"/>
          <w:szCs w:val="24"/>
        </w:rPr>
        <w:t>85-681</w:t>
      </w:r>
      <w:r w:rsidR="003E6519" w:rsidRPr="00A22EB9">
        <w:rPr>
          <w:rFonts w:ascii="Arial Narrow" w:hAnsi="Arial Narrow" w:cs="Arial"/>
          <w:sz w:val="24"/>
          <w:szCs w:val="24"/>
        </w:rPr>
        <w:t xml:space="preserve"> </w:t>
      </w:r>
      <w:r w:rsidRPr="00A22EB9">
        <w:rPr>
          <w:rFonts w:ascii="Arial Narrow" w:hAnsi="Arial Narrow" w:cs="Arial"/>
          <w:sz w:val="24"/>
          <w:szCs w:val="24"/>
        </w:rPr>
        <w:t>Bydgoszcz</w:t>
      </w:r>
    </w:p>
    <w:p w14:paraId="5BC08AFC" w14:textId="77777777" w:rsidR="003E6519" w:rsidRPr="00A22EB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22EB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4A0DD96" w14:textId="77777777" w:rsidR="003E6519" w:rsidRPr="00A22EB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22EB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22EB9" w14:paraId="169192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617685" w14:textId="77777777" w:rsidR="003E6519" w:rsidRPr="00A22EB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22EB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0C9A8A" w14:textId="77777777" w:rsidR="003E6519" w:rsidRPr="00A22EB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22EB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9A46D4D" w14:textId="77777777" w:rsidR="003E6519" w:rsidRPr="00A22EB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22EB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4020AD2" w14:textId="77777777" w:rsidR="003E6519" w:rsidRPr="00A22EB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22EB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22EB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22EB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22EB9" w14:paraId="5FE84194" w14:textId="77777777" w:rsidTr="001A0FA2">
        <w:tc>
          <w:tcPr>
            <w:tcW w:w="2269" w:type="dxa"/>
            <w:shd w:val="clear" w:color="auto" w:fill="auto"/>
          </w:tcPr>
          <w:p w14:paraId="3D66110D" w14:textId="77777777" w:rsidR="003E6519" w:rsidRPr="00A22EB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A8F5BE" w14:textId="77777777" w:rsidR="003E6519" w:rsidRPr="00A22EB9" w:rsidRDefault="003E50F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bCs/>
                <w:sz w:val="24"/>
                <w:szCs w:val="24"/>
              </w:rPr>
              <w:t>Dostawy sukcesywne różnych artykułów oraz wody mineralnej źródlanej</w:t>
            </w:r>
            <w:r w:rsidR="003E6519" w:rsidRPr="00A22EB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E50F1" w:rsidRPr="00A22EB9" w14:paraId="0DA61585" w14:textId="77777777" w:rsidTr="00E40004">
        <w:tc>
          <w:tcPr>
            <w:tcW w:w="2269" w:type="dxa"/>
            <w:shd w:val="clear" w:color="auto" w:fill="auto"/>
          </w:tcPr>
          <w:p w14:paraId="6C28B683" w14:textId="77777777" w:rsidR="003E50F1" w:rsidRPr="00A22EB9" w:rsidRDefault="003E50F1" w:rsidP="00E400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EEA112" w14:textId="77777777" w:rsidR="003E50F1" w:rsidRPr="00A22EB9" w:rsidRDefault="003E50F1" w:rsidP="00E400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bCs/>
                <w:sz w:val="24"/>
                <w:szCs w:val="24"/>
              </w:rPr>
              <w:t>138/2023</w:t>
            </w:r>
          </w:p>
        </w:tc>
      </w:tr>
    </w:tbl>
    <w:p w14:paraId="37944B09" w14:textId="77777777" w:rsidR="00890B92" w:rsidRPr="00A22EB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2EB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22EB9">
        <w:rPr>
          <w:rFonts w:ascii="Arial Narrow" w:hAnsi="Arial Narrow" w:cs="Arial"/>
          <w:sz w:val="24"/>
          <w:szCs w:val="24"/>
        </w:rPr>
        <w:t>22</w:t>
      </w:r>
      <w:r w:rsidR="0049054E" w:rsidRPr="00A22EB9">
        <w:rPr>
          <w:rFonts w:ascii="Arial Narrow" w:hAnsi="Arial Narrow" w:cs="Arial"/>
          <w:sz w:val="24"/>
          <w:szCs w:val="24"/>
        </w:rPr>
        <w:t>2</w:t>
      </w:r>
      <w:r w:rsidRPr="00A22EB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22EB9">
        <w:rPr>
          <w:rFonts w:ascii="Arial Narrow" w:hAnsi="Arial Narrow" w:cs="Arial"/>
          <w:sz w:val="24"/>
          <w:szCs w:val="24"/>
        </w:rPr>
        <w:t>4</w:t>
      </w:r>
      <w:r w:rsidRPr="00A22EB9">
        <w:rPr>
          <w:rFonts w:ascii="Arial Narrow" w:hAnsi="Arial Narrow" w:cs="Arial"/>
          <w:sz w:val="24"/>
          <w:szCs w:val="24"/>
        </w:rPr>
        <w:t xml:space="preserve"> </w:t>
      </w:r>
      <w:r w:rsidR="00890B92" w:rsidRPr="00A22EB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22EB9">
        <w:rPr>
          <w:rFonts w:ascii="Arial Narrow" w:hAnsi="Arial Narrow" w:cs="Arial"/>
          <w:sz w:val="24"/>
          <w:szCs w:val="24"/>
        </w:rPr>
        <w:t xml:space="preserve"> </w:t>
      </w:r>
      <w:r w:rsidR="003E50F1" w:rsidRPr="00A22EB9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A22EB9">
        <w:rPr>
          <w:rFonts w:ascii="Arial Narrow" w:hAnsi="Arial Narrow" w:cs="Arial"/>
          <w:sz w:val="24"/>
          <w:szCs w:val="24"/>
        </w:rPr>
        <w:t xml:space="preserve"> </w:t>
      </w:r>
      <w:r w:rsidR="00890B92" w:rsidRPr="00A22EB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22EB9">
        <w:rPr>
          <w:rFonts w:ascii="Arial Narrow" w:hAnsi="Arial Narrow" w:cs="Arial"/>
          <w:sz w:val="24"/>
          <w:szCs w:val="24"/>
        </w:rPr>
        <w:t xml:space="preserve"> dla</w:t>
      </w:r>
      <w:r w:rsidR="00890B92" w:rsidRPr="00A22EB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E50F1" w:rsidRPr="00A22EB9" w14:paraId="1D435D3C" w14:textId="77777777" w:rsidTr="00E400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0F6931" w14:textId="77777777" w:rsidR="003E50F1" w:rsidRPr="00A22EB9" w:rsidRDefault="003E50F1" w:rsidP="00E4000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sz w:val="24"/>
                <w:szCs w:val="24"/>
              </w:rPr>
              <w:t>części 1 zamówienia w wysokości 383 455.72 zł brutto;</w:t>
            </w:r>
          </w:p>
        </w:tc>
      </w:tr>
      <w:tr w:rsidR="003E50F1" w:rsidRPr="00A22EB9" w14:paraId="473B0E05" w14:textId="77777777" w:rsidTr="00E400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C97DF" w14:textId="77777777" w:rsidR="003E50F1" w:rsidRPr="00A22EB9" w:rsidRDefault="003E50F1" w:rsidP="00E4000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sz w:val="24"/>
                <w:szCs w:val="24"/>
              </w:rPr>
              <w:t>części 2 zamówienia w wysokości 60 270.00 zł brutto;</w:t>
            </w:r>
          </w:p>
        </w:tc>
      </w:tr>
      <w:tr w:rsidR="003E50F1" w:rsidRPr="00A22EB9" w14:paraId="69F40F0F" w14:textId="77777777" w:rsidTr="00E400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959EA6" w14:textId="77777777" w:rsidR="003E50F1" w:rsidRPr="00A22EB9" w:rsidRDefault="003E50F1" w:rsidP="00E4000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22EB9">
              <w:rPr>
                <w:rFonts w:ascii="Arial Narrow" w:hAnsi="Arial Narrow" w:cs="Arial"/>
                <w:sz w:val="24"/>
                <w:szCs w:val="24"/>
              </w:rPr>
              <w:t>części 3 zamówienia w wysokości 83 640.00 zł brutto;</w:t>
            </w:r>
          </w:p>
        </w:tc>
      </w:tr>
    </w:tbl>
    <w:p w14:paraId="52F29A99" w14:textId="77777777" w:rsidR="00890B92" w:rsidRPr="00A22EB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21CBDB" w14:textId="77777777" w:rsidR="00510EC8" w:rsidRPr="00A22EB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B96561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22EB9">
        <w:rPr>
          <w:rFonts w:ascii="Arial Narrow" w:hAnsi="Arial Narrow" w:cs="Arial"/>
          <w:i/>
          <w:szCs w:val="24"/>
        </w:rPr>
        <w:t>Zamawiający</w:t>
      </w:r>
    </w:p>
    <w:p w14:paraId="6772B855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D53EA2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CA3313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729708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4BC9E5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3E74A3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74BA40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0A282A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04EC4A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EE7EF4" w14:textId="77777777" w:rsidR="00A22EB9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91E878" w14:textId="2B27C922" w:rsidR="00A22EB9" w:rsidRPr="00B9724A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88FFDCF" w14:textId="77777777" w:rsidR="00A22EB9" w:rsidRPr="00B9724A" w:rsidRDefault="00A22EB9" w:rsidP="00A22E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4708F393" w14:textId="77777777" w:rsidR="00A22EB9" w:rsidRPr="00F60D92" w:rsidRDefault="00A22EB9" w:rsidP="00A22EB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3D7519B5" w14:textId="5A96A92C" w:rsidR="00A22EB9" w:rsidRPr="00F60D92" w:rsidRDefault="00A22EB9" w:rsidP="00A22EB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12.12.2023 r.</w:t>
      </w:r>
    </w:p>
    <w:sectPr w:rsidR="00A22EB9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7BF41" w14:textId="77777777" w:rsidR="00983989" w:rsidRDefault="00983989">
      <w:r>
        <w:separator/>
      </w:r>
    </w:p>
  </w:endnote>
  <w:endnote w:type="continuationSeparator" w:id="0">
    <w:p w14:paraId="2E23EBF3" w14:textId="77777777" w:rsidR="00983989" w:rsidRDefault="00983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D9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1AE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A9A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1FE99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1A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83F806" w14:textId="77777777" w:rsidR="009F189D" w:rsidRDefault="009F189D">
    <w:pPr>
      <w:pStyle w:val="Stopka"/>
      <w:tabs>
        <w:tab w:val="clear" w:pos="4536"/>
      </w:tabs>
      <w:jc w:val="center"/>
    </w:pPr>
  </w:p>
  <w:p w14:paraId="7DCEE9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277BC" w14:textId="77777777" w:rsidR="00983989" w:rsidRDefault="00983989">
      <w:r>
        <w:separator/>
      </w:r>
    </w:p>
  </w:footnote>
  <w:footnote w:type="continuationSeparator" w:id="0">
    <w:p w14:paraId="2E9B66CF" w14:textId="77777777" w:rsidR="00983989" w:rsidRDefault="00983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686B" w14:textId="77777777" w:rsidR="003E50F1" w:rsidRDefault="003E50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D47B0" w14:textId="77777777" w:rsidR="003E50F1" w:rsidRDefault="003E50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9219" w14:textId="77777777" w:rsidR="003E50F1" w:rsidRDefault="003E50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98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50F1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83989"/>
    <w:rsid w:val="009D19BD"/>
    <w:rsid w:val="009F189D"/>
    <w:rsid w:val="00A22EB9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5D15E"/>
  <w15:chartTrackingRefBased/>
  <w15:docId w15:val="{91C5392F-D9FA-4ABE-9955-775120AEB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2E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22E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2023-12-12T05:25:00Z</dcterms:created>
  <dcterms:modified xsi:type="dcterms:W3CDTF">2023-12-12T05:26:00Z</dcterms:modified>
</cp:coreProperties>
</file>