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F7213" w14:textId="0BC72F35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>/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 xml:space="preserve">załącznik nr 1 </w:t>
      </w:r>
      <w:r w:rsidR="00813379" w:rsidRPr="00A45690">
        <w:rPr>
          <w:bCs/>
          <w:sz w:val="22"/>
          <w:szCs w:val="22"/>
          <w:u w:val="single"/>
        </w:rPr>
        <w:t>do umowy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72D3A787" w14:textId="49054E6A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925288">
        <w:rPr>
          <w:b/>
          <w:sz w:val="22"/>
          <w:szCs w:val="22"/>
        </w:rPr>
        <w:t>Przeglądy i naprawy sprzętu medycznego</w:t>
      </w:r>
      <w:r w:rsidR="00524B2C">
        <w:rPr>
          <w:b/>
          <w:sz w:val="22"/>
          <w:szCs w:val="22"/>
        </w:rPr>
        <w:t xml:space="preserve"> - powtórka</w:t>
      </w:r>
      <w:r w:rsidRPr="00281DC6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3D599571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</w:t>
      </w:r>
      <w:r w:rsidR="001F5C81" w:rsidRPr="001F5C81">
        <w:rPr>
          <w:sz w:val="22"/>
          <w:u w:val="single"/>
        </w:rPr>
        <w:t>uwzględniającą dojazd do Zamawiającego</w:t>
      </w:r>
      <w:r w:rsidR="001F5C81">
        <w:rPr>
          <w:sz w:val="22"/>
        </w:rPr>
        <w:t xml:space="preserve"> </w:t>
      </w:r>
      <w:r w:rsidRPr="00281DC6">
        <w:rPr>
          <w:sz w:val="22"/>
        </w:rPr>
        <w:t>na wykonanie przedmiotu zamówienia zgodnie ze Specyfikacją Warunków Zamówienia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6F874981" w14:textId="77777777" w:rsidR="001F5C81" w:rsidRPr="00281DC6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5A81163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253D2BBF" w14:textId="767EEACB" w:rsidR="00281DC6" w:rsidRPr="00F67712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64876004"/>
      <w:bookmarkStart w:id="3" w:name="_Hlk115774927"/>
      <w:r w:rsidRPr="00F67712">
        <w:rPr>
          <w:bCs/>
          <w:sz w:val="22"/>
          <w:u w:val="single"/>
          <w:lang w:val="en-US"/>
        </w:rPr>
        <w:lastRenderedPageBreak/>
        <w:t xml:space="preserve">Zadanie nr 1: </w:t>
      </w:r>
      <w:bookmarkStart w:id="4" w:name="_Hlk67910880"/>
      <w:r w:rsidR="00925288">
        <w:rPr>
          <w:bCs/>
          <w:sz w:val="22"/>
          <w:u w:val="single"/>
          <w:lang w:val="en-US"/>
        </w:rPr>
        <w:t>Przeglądy i naprawy Kardiotokografów prod. EDAN Chiny</w:t>
      </w:r>
    </w:p>
    <w:p w14:paraId="55987EB3" w14:textId="77777777" w:rsidR="00D35FDA" w:rsidRPr="00281DC6" w:rsidRDefault="00D35FDA" w:rsidP="00D35FDA">
      <w:pPr>
        <w:spacing w:after="120" w:line="276" w:lineRule="auto"/>
        <w:contextualSpacing/>
        <w:jc w:val="both"/>
        <w:rPr>
          <w:bCs/>
          <w:sz w:val="22"/>
        </w:rPr>
      </w:pPr>
      <w:bookmarkStart w:id="5" w:name="_Hlk153275872"/>
      <w:bookmarkEnd w:id="4"/>
      <w:r w:rsidRPr="00281DC6">
        <w:rPr>
          <w:bCs/>
          <w:sz w:val="22"/>
        </w:rPr>
        <w:t>Wartość netto za wykonanie całości przedmiotu</w:t>
      </w:r>
      <w:r>
        <w:rPr>
          <w:bCs/>
          <w:sz w:val="22"/>
        </w:rPr>
        <w:t xml:space="preserve"> zamówienia</w:t>
      </w:r>
      <w:r w:rsidRPr="00281DC6">
        <w:rPr>
          <w:bCs/>
          <w:sz w:val="22"/>
        </w:rPr>
        <w:t xml:space="preserve"> </w:t>
      </w:r>
      <w:bookmarkStart w:id="6" w:name="_Hlk115872913"/>
      <w:r>
        <w:rPr>
          <w:bCs/>
          <w:sz w:val="22"/>
        </w:rPr>
        <w:t xml:space="preserve">(przeglądy plus pakiet 5 roboczogodzin dla napraw) </w:t>
      </w:r>
      <w:bookmarkEnd w:id="6"/>
      <w:r w:rsidRPr="00281DC6">
        <w:rPr>
          <w:bCs/>
          <w:sz w:val="22"/>
        </w:rPr>
        <w:t>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56418479" w14:textId="77777777" w:rsidR="00D35FDA" w:rsidRDefault="00D35FDA" w:rsidP="00D35FDA">
      <w:pPr>
        <w:spacing w:after="120" w:line="276" w:lineRule="auto"/>
        <w:contextualSpacing/>
        <w:jc w:val="both"/>
        <w:rPr>
          <w:b/>
          <w:sz w:val="22"/>
        </w:rPr>
      </w:pPr>
      <w:r w:rsidRPr="00591410">
        <w:rPr>
          <w:b/>
          <w:sz w:val="22"/>
        </w:rPr>
        <w:t xml:space="preserve">Wartość brutto za wykonanie całości przedmiotu zamówienia (przeglądy plus pakiet </w:t>
      </w:r>
      <w:r>
        <w:rPr>
          <w:b/>
          <w:sz w:val="22"/>
        </w:rPr>
        <w:t>5</w:t>
      </w:r>
      <w:r w:rsidRPr="00591410">
        <w:rPr>
          <w:b/>
          <w:sz w:val="22"/>
        </w:rPr>
        <w:t xml:space="preserve"> roboczogodzin dla napraw) wynosi: ……………….. zł </w:t>
      </w:r>
    </w:p>
    <w:p w14:paraId="2A8401EE" w14:textId="77777777" w:rsidR="00D35FDA" w:rsidRPr="00281DC6" w:rsidRDefault="00D35FDA" w:rsidP="00D35FDA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  <w:r>
        <w:rPr>
          <w:bCs/>
          <w:sz w:val="22"/>
        </w:rPr>
        <w:t>,</w:t>
      </w:r>
    </w:p>
    <w:p w14:paraId="254AD77C" w14:textId="77777777" w:rsidR="00D35FDA" w:rsidRPr="00467243" w:rsidRDefault="00D35FDA" w:rsidP="00D35FDA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43398996" w14:textId="77777777" w:rsidR="00D35FDA" w:rsidRDefault="00D35FDA" w:rsidP="00D35FDA">
      <w:pPr>
        <w:jc w:val="both"/>
      </w:pPr>
      <w:r>
        <w:t xml:space="preserve">w tym: </w:t>
      </w:r>
    </w:p>
    <w:p w14:paraId="11601BA8" w14:textId="77777777" w:rsidR="00D35FDA" w:rsidRDefault="00D35FDA" w:rsidP="00D35FDA">
      <w:pPr>
        <w:numPr>
          <w:ilvl w:val="0"/>
          <w:numId w:val="4"/>
        </w:numPr>
      </w:pPr>
      <w:r>
        <w:t>Koszt jednego przeglądu (</w:t>
      </w:r>
      <w:r w:rsidRPr="00591410">
        <w:t>wraz z dojazdem do siedziby Zamawiającego</w:t>
      </w:r>
      <w:r>
        <w:t>)</w:t>
      </w:r>
    </w:p>
    <w:p w14:paraId="2F11BF8B" w14:textId="77777777" w:rsidR="00D35FDA" w:rsidRDefault="00D35FDA" w:rsidP="00D35FDA">
      <w:pPr>
        <w:ind w:left="1068"/>
      </w:pPr>
      <w:r>
        <w:t>Wartość netto:    ………. ….% VAT: ………..</w:t>
      </w:r>
    </w:p>
    <w:p w14:paraId="56EE0439" w14:textId="77777777" w:rsidR="00D35FDA" w:rsidRDefault="00D35FDA" w:rsidP="00D35FDA">
      <w:pPr>
        <w:ind w:left="1068"/>
      </w:pPr>
      <w:r>
        <w:t>Wartość brutto: ………..</w:t>
      </w:r>
    </w:p>
    <w:p w14:paraId="0424D88D" w14:textId="77777777" w:rsidR="00D35FDA" w:rsidRDefault="00D35FDA" w:rsidP="00D35FDA">
      <w:pPr>
        <w:ind w:left="1068"/>
      </w:pPr>
    </w:p>
    <w:p w14:paraId="14944489" w14:textId="77777777" w:rsidR="00D35FDA" w:rsidRPr="00DA6D45" w:rsidRDefault="00D35FDA" w:rsidP="00D35FDA">
      <w:pPr>
        <w:numPr>
          <w:ilvl w:val="0"/>
          <w:numId w:val="4"/>
        </w:numPr>
        <w:jc w:val="both"/>
        <w:rPr>
          <w:sz w:val="22"/>
          <w:szCs w:val="22"/>
        </w:rPr>
      </w:pPr>
      <w:r w:rsidRPr="00DA6D45">
        <w:rPr>
          <w:sz w:val="22"/>
          <w:szCs w:val="22"/>
        </w:rPr>
        <w:t>Za wykonanie  napraw asortymentu wymienionego w załączniku nr 2 do umowy, przysługuje zapłata wyliczona wg następujących ustaleń:</w:t>
      </w:r>
    </w:p>
    <w:p w14:paraId="1715EECC" w14:textId="77777777" w:rsidR="00D35FDA" w:rsidRPr="00DA6D45" w:rsidRDefault="00D35FDA" w:rsidP="00D35FDA">
      <w:pPr>
        <w:ind w:left="1068"/>
        <w:jc w:val="both"/>
        <w:rPr>
          <w:sz w:val="22"/>
          <w:szCs w:val="22"/>
        </w:rPr>
      </w:pPr>
      <w:r w:rsidRPr="00DA6D45">
        <w:rPr>
          <w:sz w:val="22"/>
          <w:szCs w:val="22"/>
        </w:rPr>
        <w:t>Wartość jednej roboczogodziny za wykonanie naprawy wynosi:</w:t>
      </w:r>
    </w:p>
    <w:p w14:paraId="3F76D656" w14:textId="77777777" w:rsidR="00D35FDA" w:rsidRPr="00DA6D45" w:rsidRDefault="00D35FDA" w:rsidP="00D35FDA">
      <w:pPr>
        <w:ind w:left="1068"/>
        <w:rPr>
          <w:sz w:val="22"/>
          <w:szCs w:val="22"/>
        </w:rPr>
      </w:pPr>
      <w:r w:rsidRPr="00DA6D45">
        <w:rPr>
          <w:sz w:val="22"/>
          <w:szCs w:val="22"/>
        </w:rPr>
        <w:tab/>
        <w:t xml:space="preserve">netto: </w:t>
      </w:r>
      <w:r w:rsidRPr="00DA6D45">
        <w:rPr>
          <w:sz w:val="22"/>
          <w:szCs w:val="22"/>
        </w:rPr>
        <w:tab/>
      </w:r>
      <w:r w:rsidRPr="00DA6D45">
        <w:rPr>
          <w:sz w:val="22"/>
          <w:szCs w:val="22"/>
        </w:rPr>
        <w:tab/>
        <w:t>________ zł</w:t>
      </w:r>
    </w:p>
    <w:p w14:paraId="4D096CFF" w14:textId="77777777" w:rsidR="00D35FDA" w:rsidRPr="00DA6D45" w:rsidRDefault="00D35FDA" w:rsidP="00D35FDA">
      <w:pPr>
        <w:ind w:left="1068"/>
        <w:rPr>
          <w:sz w:val="22"/>
          <w:szCs w:val="22"/>
        </w:rPr>
      </w:pPr>
      <w:r w:rsidRPr="00DA6D45">
        <w:rPr>
          <w:sz w:val="22"/>
          <w:szCs w:val="22"/>
        </w:rPr>
        <w:tab/>
        <w:t>podatek VAT:</w:t>
      </w:r>
      <w:r w:rsidRPr="00DA6D45">
        <w:rPr>
          <w:sz w:val="22"/>
          <w:szCs w:val="22"/>
        </w:rPr>
        <w:tab/>
        <w:t>________ zł ________ %</w:t>
      </w:r>
    </w:p>
    <w:p w14:paraId="7DA73E9C" w14:textId="77777777" w:rsidR="00D35FDA" w:rsidRPr="00DA6D45" w:rsidRDefault="00D35FDA" w:rsidP="00D35FDA">
      <w:pPr>
        <w:ind w:left="1068"/>
        <w:rPr>
          <w:sz w:val="22"/>
          <w:szCs w:val="22"/>
        </w:rPr>
      </w:pPr>
      <w:r w:rsidRPr="00DA6D45">
        <w:rPr>
          <w:sz w:val="22"/>
          <w:szCs w:val="22"/>
        </w:rPr>
        <w:tab/>
        <w:t xml:space="preserve">brutto: </w:t>
      </w:r>
      <w:r w:rsidRPr="00DA6D45">
        <w:rPr>
          <w:sz w:val="22"/>
          <w:szCs w:val="22"/>
        </w:rPr>
        <w:tab/>
      </w:r>
      <w:r w:rsidRPr="00DA6D45">
        <w:rPr>
          <w:sz w:val="22"/>
          <w:szCs w:val="22"/>
        </w:rPr>
        <w:tab/>
        <w:t>________ zł</w:t>
      </w:r>
    </w:p>
    <w:p w14:paraId="1419EDEC" w14:textId="77777777" w:rsidR="00D35FDA" w:rsidRDefault="00D35FDA" w:rsidP="00D35FDA">
      <w:pPr>
        <w:ind w:left="1068"/>
      </w:pPr>
    </w:p>
    <w:p w14:paraId="3EADDF25" w14:textId="77777777" w:rsidR="00925288" w:rsidRDefault="00925288" w:rsidP="00925288">
      <w:pPr>
        <w:jc w:val="both"/>
      </w:pPr>
      <w:bookmarkStart w:id="7" w:name="_Hlk153274862"/>
      <w:bookmarkStart w:id="8" w:name="_Hlk51753816"/>
      <w:bookmarkStart w:id="9" w:name="_Hlk50105795"/>
      <w:bookmarkEnd w:id="2"/>
      <w:bookmarkEnd w:id="3"/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2F565327" w14:textId="77777777" w:rsidR="00925288" w:rsidRPr="00CA2EB7" w:rsidRDefault="00925288" w:rsidP="0092528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1DC0C84D" w14:textId="73FB1DC8" w:rsidR="00925288" w:rsidRDefault="00925288" w:rsidP="00925288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3 miesiące, 4-12 miesięcy) od daty podpisania protokołu odbioru</w:t>
      </w:r>
      <w:r w:rsidR="00524B2C">
        <w:t xml:space="preserve"> – PODAĆ DOKŁADNIE ILE</w:t>
      </w:r>
    </w:p>
    <w:p w14:paraId="07D0F03E" w14:textId="02AB7717" w:rsidR="00925288" w:rsidRDefault="00925288" w:rsidP="00925288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h, 48 h</w:t>
      </w:r>
      <w:r w:rsidRPr="00B35DA3">
        <w:t>)</w:t>
      </w:r>
    </w:p>
    <w:bookmarkEnd w:id="7"/>
    <w:bookmarkEnd w:id="5"/>
    <w:p w14:paraId="070451D9" w14:textId="4BC4B6EB" w:rsidR="00925288" w:rsidRDefault="00925288" w:rsidP="00925288">
      <w:pPr>
        <w:jc w:val="both"/>
      </w:pPr>
    </w:p>
    <w:p w14:paraId="54AA31F9" w14:textId="204BFB7F" w:rsidR="00925288" w:rsidRDefault="00925288" w:rsidP="00925288">
      <w:pPr>
        <w:jc w:val="both"/>
      </w:pPr>
    </w:p>
    <w:p w14:paraId="04A77B2A" w14:textId="3C4EDE49" w:rsidR="00925288" w:rsidRPr="00F67712" w:rsidRDefault="00925288" w:rsidP="0092528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F67712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2</w:t>
      </w:r>
      <w:r w:rsidRPr="00F67712">
        <w:rPr>
          <w:bCs/>
          <w:sz w:val="22"/>
          <w:u w:val="single"/>
          <w:lang w:val="en-US"/>
        </w:rPr>
        <w:t xml:space="preserve">: </w:t>
      </w:r>
      <w:r>
        <w:rPr>
          <w:bCs/>
          <w:sz w:val="22"/>
          <w:u w:val="single"/>
          <w:lang w:val="en-US"/>
        </w:rPr>
        <w:t>Przeglądy i naprawy Kardiotokografów prod. Huntleight Healthcare Ltd.</w:t>
      </w:r>
    </w:p>
    <w:p w14:paraId="5BC93572" w14:textId="77777777" w:rsidR="00D35FDA" w:rsidRPr="00281DC6" w:rsidRDefault="00D35FDA" w:rsidP="00D35FDA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</w:t>
      </w:r>
      <w:r>
        <w:rPr>
          <w:bCs/>
          <w:sz w:val="22"/>
        </w:rPr>
        <w:t xml:space="preserve"> zamówienia</w:t>
      </w:r>
      <w:r w:rsidRPr="00281DC6">
        <w:rPr>
          <w:bCs/>
          <w:sz w:val="22"/>
        </w:rPr>
        <w:t xml:space="preserve"> </w:t>
      </w:r>
      <w:r>
        <w:rPr>
          <w:bCs/>
          <w:sz w:val="22"/>
        </w:rPr>
        <w:t xml:space="preserve">(przeglądy plus pakiet 5 roboczogodzin dla napraw) </w:t>
      </w:r>
      <w:r w:rsidRPr="00281DC6">
        <w:rPr>
          <w:bCs/>
          <w:sz w:val="22"/>
        </w:rPr>
        <w:t>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511448FB" w14:textId="77777777" w:rsidR="00D35FDA" w:rsidRDefault="00D35FDA" w:rsidP="00D35FDA">
      <w:pPr>
        <w:spacing w:after="120" w:line="276" w:lineRule="auto"/>
        <w:contextualSpacing/>
        <w:jc w:val="both"/>
        <w:rPr>
          <w:b/>
          <w:sz w:val="22"/>
        </w:rPr>
      </w:pPr>
      <w:r w:rsidRPr="00591410">
        <w:rPr>
          <w:b/>
          <w:sz w:val="22"/>
        </w:rPr>
        <w:t xml:space="preserve">Wartość brutto za wykonanie całości przedmiotu zamówienia (przeglądy plus pakiet </w:t>
      </w:r>
      <w:r>
        <w:rPr>
          <w:b/>
          <w:sz w:val="22"/>
        </w:rPr>
        <w:t>5</w:t>
      </w:r>
      <w:r w:rsidRPr="00591410">
        <w:rPr>
          <w:b/>
          <w:sz w:val="22"/>
        </w:rPr>
        <w:t xml:space="preserve"> roboczogodzin dla napraw) wynosi: ……………….. zł </w:t>
      </w:r>
    </w:p>
    <w:p w14:paraId="1240949C" w14:textId="77777777" w:rsidR="00D35FDA" w:rsidRPr="00281DC6" w:rsidRDefault="00D35FDA" w:rsidP="00D35FDA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  <w:r>
        <w:rPr>
          <w:bCs/>
          <w:sz w:val="22"/>
        </w:rPr>
        <w:t>,</w:t>
      </w:r>
    </w:p>
    <w:p w14:paraId="5291ECD4" w14:textId="77777777" w:rsidR="00D35FDA" w:rsidRPr="00467243" w:rsidRDefault="00D35FDA" w:rsidP="00D35FDA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433757C8" w14:textId="77777777" w:rsidR="00D35FDA" w:rsidRDefault="00D35FDA" w:rsidP="00D35FDA">
      <w:pPr>
        <w:jc w:val="both"/>
      </w:pPr>
      <w:r>
        <w:t xml:space="preserve">w tym: </w:t>
      </w:r>
    </w:p>
    <w:p w14:paraId="3D2F7A89" w14:textId="77777777" w:rsidR="00D35FDA" w:rsidRDefault="00D35FDA" w:rsidP="00D35FDA">
      <w:pPr>
        <w:numPr>
          <w:ilvl w:val="0"/>
          <w:numId w:val="4"/>
        </w:numPr>
      </w:pPr>
      <w:r>
        <w:t>Koszt jednego przeglądu (</w:t>
      </w:r>
      <w:r w:rsidRPr="00591410">
        <w:t>wraz z dojazdem do siedziby Zamawiającego</w:t>
      </w:r>
      <w:r>
        <w:t>)</w:t>
      </w:r>
    </w:p>
    <w:p w14:paraId="617C9C4E" w14:textId="77777777" w:rsidR="00D35FDA" w:rsidRDefault="00D35FDA" w:rsidP="00D35FDA">
      <w:pPr>
        <w:ind w:left="1068"/>
      </w:pPr>
      <w:r>
        <w:t>Wartość netto:    ………. ….% VAT: ………..</w:t>
      </w:r>
    </w:p>
    <w:p w14:paraId="04854191" w14:textId="77777777" w:rsidR="00D35FDA" w:rsidRDefault="00D35FDA" w:rsidP="00D35FDA">
      <w:pPr>
        <w:ind w:left="1068"/>
      </w:pPr>
      <w:r>
        <w:t>Wartość brutto: ………..</w:t>
      </w:r>
    </w:p>
    <w:p w14:paraId="07311A5E" w14:textId="77777777" w:rsidR="00D35FDA" w:rsidRDefault="00D35FDA" w:rsidP="00D35FDA">
      <w:pPr>
        <w:ind w:left="1068"/>
      </w:pPr>
    </w:p>
    <w:p w14:paraId="01CD2E97" w14:textId="77777777" w:rsidR="00D35FDA" w:rsidRPr="00DA6D45" w:rsidRDefault="00D35FDA" w:rsidP="00D35FDA">
      <w:pPr>
        <w:numPr>
          <w:ilvl w:val="0"/>
          <w:numId w:val="4"/>
        </w:numPr>
        <w:jc w:val="both"/>
        <w:rPr>
          <w:sz w:val="22"/>
          <w:szCs w:val="22"/>
        </w:rPr>
      </w:pPr>
      <w:r w:rsidRPr="00DA6D45">
        <w:rPr>
          <w:sz w:val="22"/>
          <w:szCs w:val="22"/>
        </w:rPr>
        <w:t>Za wykonanie  napraw asortymentu wymienionego w załączniku nr 2 do umowy, przysługuje zapłata wyliczona wg następujących ustaleń:</w:t>
      </w:r>
    </w:p>
    <w:p w14:paraId="3781114D" w14:textId="77777777" w:rsidR="00D35FDA" w:rsidRPr="00DA6D45" w:rsidRDefault="00D35FDA" w:rsidP="00D35FDA">
      <w:pPr>
        <w:ind w:left="1068"/>
        <w:jc w:val="both"/>
        <w:rPr>
          <w:sz w:val="22"/>
          <w:szCs w:val="22"/>
        </w:rPr>
      </w:pPr>
      <w:r w:rsidRPr="00DA6D45">
        <w:rPr>
          <w:sz w:val="22"/>
          <w:szCs w:val="22"/>
        </w:rPr>
        <w:t>Wartość jednej roboczogodziny za wykonanie naprawy wynosi:</w:t>
      </w:r>
    </w:p>
    <w:p w14:paraId="6D818486" w14:textId="77777777" w:rsidR="00D35FDA" w:rsidRPr="00DA6D45" w:rsidRDefault="00D35FDA" w:rsidP="00D35FDA">
      <w:pPr>
        <w:ind w:left="1068"/>
        <w:rPr>
          <w:sz w:val="22"/>
          <w:szCs w:val="22"/>
        </w:rPr>
      </w:pPr>
      <w:r w:rsidRPr="00DA6D45">
        <w:rPr>
          <w:sz w:val="22"/>
          <w:szCs w:val="22"/>
        </w:rPr>
        <w:tab/>
        <w:t xml:space="preserve">netto: </w:t>
      </w:r>
      <w:r w:rsidRPr="00DA6D45">
        <w:rPr>
          <w:sz w:val="22"/>
          <w:szCs w:val="22"/>
        </w:rPr>
        <w:tab/>
      </w:r>
      <w:r w:rsidRPr="00DA6D45">
        <w:rPr>
          <w:sz w:val="22"/>
          <w:szCs w:val="22"/>
        </w:rPr>
        <w:tab/>
        <w:t>________ zł</w:t>
      </w:r>
    </w:p>
    <w:p w14:paraId="1CC5F973" w14:textId="77777777" w:rsidR="00D35FDA" w:rsidRPr="00DA6D45" w:rsidRDefault="00D35FDA" w:rsidP="00D35FDA">
      <w:pPr>
        <w:ind w:left="1068"/>
        <w:rPr>
          <w:sz w:val="22"/>
          <w:szCs w:val="22"/>
        </w:rPr>
      </w:pPr>
      <w:r w:rsidRPr="00DA6D45">
        <w:rPr>
          <w:sz w:val="22"/>
          <w:szCs w:val="22"/>
        </w:rPr>
        <w:tab/>
        <w:t>podatek VAT:</w:t>
      </w:r>
      <w:r w:rsidRPr="00DA6D45">
        <w:rPr>
          <w:sz w:val="22"/>
          <w:szCs w:val="22"/>
        </w:rPr>
        <w:tab/>
        <w:t>________ zł ________ %</w:t>
      </w:r>
    </w:p>
    <w:p w14:paraId="71FF727D" w14:textId="77777777" w:rsidR="00D35FDA" w:rsidRPr="00DA6D45" w:rsidRDefault="00D35FDA" w:rsidP="00D35FDA">
      <w:pPr>
        <w:ind w:left="1068"/>
        <w:rPr>
          <w:sz w:val="22"/>
          <w:szCs w:val="22"/>
        </w:rPr>
      </w:pPr>
      <w:r w:rsidRPr="00DA6D45">
        <w:rPr>
          <w:sz w:val="22"/>
          <w:szCs w:val="22"/>
        </w:rPr>
        <w:tab/>
        <w:t xml:space="preserve">brutto: </w:t>
      </w:r>
      <w:r w:rsidRPr="00DA6D45">
        <w:rPr>
          <w:sz w:val="22"/>
          <w:szCs w:val="22"/>
        </w:rPr>
        <w:tab/>
      </w:r>
      <w:r w:rsidRPr="00DA6D45">
        <w:rPr>
          <w:sz w:val="22"/>
          <w:szCs w:val="22"/>
        </w:rPr>
        <w:tab/>
        <w:t>________ zł</w:t>
      </w:r>
    </w:p>
    <w:p w14:paraId="6FD80AB6" w14:textId="77777777" w:rsidR="00D35FDA" w:rsidRDefault="00D35FDA" w:rsidP="00D35FDA">
      <w:pPr>
        <w:ind w:left="1068"/>
      </w:pPr>
    </w:p>
    <w:p w14:paraId="4E1FD822" w14:textId="77777777" w:rsidR="00D35FDA" w:rsidRDefault="00D35FDA" w:rsidP="00D35FDA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36B37F79" w14:textId="77777777" w:rsidR="00D35FDA" w:rsidRPr="00CA2EB7" w:rsidRDefault="00D35FDA" w:rsidP="00D35FDA">
      <w:pPr>
        <w:ind w:hanging="284"/>
        <w:jc w:val="both"/>
      </w:pPr>
      <w:r w:rsidRPr="00CA2EB7">
        <w:lastRenderedPageBreak/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1F2E06BF" w14:textId="6DF3D74B" w:rsidR="00D35FDA" w:rsidRDefault="00D35FDA" w:rsidP="00D35FDA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3 miesiące, 4-12 miesięcy) od daty podpisania protokołu odbioru – PODAĆ DOKŁADNIE ILE</w:t>
      </w:r>
    </w:p>
    <w:p w14:paraId="43C5934B" w14:textId="77777777" w:rsidR="00D35FDA" w:rsidRDefault="00D35FDA" w:rsidP="00D35FDA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h, 48 h</w:t>
      </w:r>
      <w:r w:rsidRPr="00B35DA3">
        <w:t>)</w:t>
      </w:r>
    </w:p>
    <w:p w14:paraId="1DFBE90B" w14:textId="77777777" w:rsidR="00925288" w:rsidRDefault="00925288" w:rsidP="00925288">
      <w:pPr>
        <w:jc w:val="both"/>
      </w:pPr>
    </w:p>
    <w:p w14:paraId="001A10B3" w14:textId="77777777" w:rsidR="005001EB" w:rsidRDefault="005001EB" w:rsidP="00D200D8">
      <w:pPr>
        <w:jc w:val="both"/>
        <w:rPr>
          <w:u w:val="single"/>
        </w:rPr>
      </w:pPr>
    </w:p>
    <w:p w14:paraId="65587ABF" w14:textId="3E13C64B" w:rsidR="00925288" w:rsidRPr="00F67712" w:rsidRDefault="00925288" w:rsidP="0092528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F67712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3</w:t>
      </w:r>
      <w:r w:rsidRPr="00F67712">
        <w:rPr>
          <w:bCs/>
          <w:sz w:val="22"/>
          <w:u w:val="single"/>
          <w:lang w:val="en-US"/>
        </w:rPr>
        <w:t xml:space="preserve">: </w:t>
      </w:r>
      <w:r>
        <w:rPr>
          <w:bCs/>
          <w:sz w:val="22"/>
          <w:u w:val="single"/>
          <w:lang w:val="en-US"/>
        </w:rPr>
        <w:t>Przeglądy i naprawy Kardiotokografów prod. Hewlett Packard</w:t>
      </w:r>
    </w:p>
    <w:p w14:paraId="5F78A083" w14:textId="77777777" w:rsidR="00D35FDA" w:rsidRPr="00281DC6" w:rsidRDefault="00D35FDA" w:rsidP="00D35FDA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</w:t>
      </w:r>
      <w:r>
        <w:rPr>
          <w:bCs/>
          <w:sz w:val="22"/>
        </w:rPr>
        <w:t xml:space="preserve"> zamówienia</w:t>
      </w:r>
      <w:r w:rsidRPr="00281DC6">
        <w:rPr>
          <w:bCs/>
          <w:sz w:val="22"/>
        </w:rPr>
        <w:t xml:space="preserve"> </w:t>
      </w:r>
      <w:r>
        <w:rPr>
          <w:bCs/>
          <w:sz w:val="22"/>
        </w:rPr>
        <w:t xml:space="preserve">(przeglądy plus pakiet 5 roboczogodzin dla napraw) </w:t>
      </w:r>
      <w:r w:rsidRPr="00281DC6">
        <w:rPr>
          <w:bCs/>
          <w:sz w:val="22"/>
        </w:rPr>
        <w:t>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31B2B91A" w14:textId="77777777" w:rsidR="00D35FDA" w:rsidRDefault="00D35FDA" w:rsidP="00D35FDA">
      <w:pPr>
        <w:spacing w:after="120" w:line="276" w:lineRule="auto"/>
        <w:contextualSpacing/>
        <w:jc w:val="both"/>
        <w:rPr>
          <w:b/>
          <w:sz w:val="22"/>
        </w:rPr>
      </w:pPr>
      <w:r w:rsidRPr="00591410">
        <w:rPr>
          <w:b/>
          <w:sz w:val="22"/>
        </w:rPr>
        <w:t xml:space="preserve">Wartość brutto za wykonanie całości przedmiotu zamówienia (przeglądy plus pakiet </w:t>
      </w:r>
      <w:r>
        <w:rPr>
          <w:b/>
          <w:sz w:val="22"/>
        </w:rPr>
        <w:t>5</w:t>
      </w:r>
      <w:r w:rsidRPr="00591410">
        <w:rPr>
          <w:b/>
          <w:sz w:val="22"/>
        </w:rPr>
        <w:t xml:space="preserve"> roboczogodzin dla napraw) wynosi: ……………….. zł </w:t>
      </w:r>
    </w:p>
    <w:p w14:paraId="3073E96C" w14:textId="77777777" w:rsidR="00D35FDA" w:rsidRPr="00281DC6" w:rsidRDefault="00D35FDA" w:rsidP="00D35FDA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  <w:r>
        <w:rPr>
          <w:bCs/>
          <w:sz w:val="22"/>
        </w:rPr>
        <w:t>,</w:t>
      </w:r>
    </w:p>
    <w:p w14:paraId="69CE98F1" w14:textId="77777777" w:rsidR="00D35FDA" w:rsidRPr="00467243" w:rsidRDefault="00D35FDA" w:rsidP="00D35FDA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35CE450C" w14:textId="77777777" w:rsidR="00D35FDA" w:rsidRDefault="00D35FDA" w:rsidP="00D35FDA">
      <w:pPr>
        <w:jc w:val="both"/>
      </w:pPr>
      <w:r>
        <w:t xml:space="preserve">w tym: </w:t>
      </w:r>
    </w:p>
    <w:p w14:paraId="453B9BA0" w14:textId="77777777" w:rsidR="00D35FDA" w:rsidRDefault="00D35FDA" w:rsidP="00D35FDA">
      <w:pPr>
        <w:numPr>
          <w:ilvl w:val="0"/>
          <w:numId w:val="4"/>
        </w:numPr>
      </w:pPr>
      <w:r>
        <w:t>Koszt jednego przeglądu (</w:t>
      </w:r>
      <w:r w:rsidRPr="00591410">
        <w:t>wraz z dojazdem do siedziby Zamawiającego</w:t>
      </w:r>
      <w:r>
        <w:t>)</w:t>
      </w:r>
    </w:p>
    <w:p w14:paraId="1ACE20CB" w14:textId="77777777" w:rsidR="00D35FDA" w:rsidRDefault="00D35FDA" w:rsidP="00D35FDA">
      <w:pPr>
        <w:ind w:left="1068"/>
      </w:pPr>
      <w:r>
        <w:t>Wartość netto:    ………. ….% VAT: ………..</w:t>
      </w:r>
    </w:p>
    <w:p w14:paraId="70CCD326" w14:textId="77777777" w:rsidR="00D35FDA" w:rsidRDefault="00D35FDA" w:rsidP="00D35FDA">
      <w:pPr>
        <w:ind w:left="1068"/>
      </w:pPr>
      <w:r>
        <w:t>Wartość brutto: ………..</w:t>
      </w:r>
    </w:p>
    <w:p w14:paraId="7CCD5CFA" w14:textId="77777777" w:rsidR="00D35FDA" w:rsidRDefault="00D35FDA" w:rsidP="00D35FDA">
      <w:pPr>
        <w:ind w:left="1068"/>
      </w:pPr>
    </w:p>
    <w:p w14:paraId="6D74CC8B" w14:textId="77777777" w:rsidR="00D35FDA" w:rsidRPr="00DA6D45" w:rsidRDefault="00D35FDA" w:rsidP="00D35FDA">
      <w:pPr>
        <w:numPr>
          <w:ilvl w:val="0"/>
          <w:numId w:val="4"/>
        </w:numPr>
        <w:jc w:val="both"/>
        <w:rPr>
          <w:sz w:val="22"/>
          <w:szCs w:val="22"/>
        </w:rPr>
      </w:pPr>
      <w:r w:rsidRPr="00DA6D45">
        <w:rPr>
          <w:sz w:val="22"/>
          <w:szCs w:val="22"/>
        </w:rPr>
        <w:t>Za wykonanie  napraw asortymentu wymienionego w załączniku nr 2 do umowy, przysługuje zapłata wyliczona wg następujących ustaleń:</w:t>
      </w:r>
    </w:p>
    <w:p w14:paraId="34D7D5BA" w14:textId="77777777" w:rsidR="00D35FDA" w:rsidRPr="00DA6D45" w:rsidRDefault="00D35FDA" w:rsidP="00D35FDA">
      <w:pPr>
        <w:ind w:left="1068"/>
        <w:jc w:val="both"/>
        <w:rPr>
          <w:sz w:val="22"/>
          <w:szCs w:val="22"/>
        </w:rPr>
      </w:pPr>
      <w:r w:rsidRPr="00DA6D45">
        <w:rPr>
          <w:sz w:val="22"/>
          <w:szCs w:val="22"/>
        </w:rPr>
        <w:t>Wartość jednej roboczogodziny za wykonanie naprawy wynosi:</w:t>
      </w:r>
    </w:p>
    <w:p w14:paraId="572F0355" w14:textId="77777777" w:rsidR="00D35FDA" w:rsidRPr="00DA6D45" w:rsidRDefault="00D35FDA" w:rsidP="00D35FDA">
      <w:pPr>
        <w:ind w:left="1068"/>
        <w:rPr>
          <w:sz w:val="22"/>
          <w:szCs w:val="22"/>
        </w:rPr>
      </w:pPr>
      <w:r w:rsidRPr="00DA6D45">
        <w:rPr>
          <w:sz w:val="22"/>
          <w:szCs w:val="22"/>
        </w:rPr>
        <w:tab/>
        <w:t xml:space="preserve">netto: </w:t>
      </w:r>
      <w:r w:rsidRPr="00DA6D45">
        <w:rPr>
          <w:sz w:val="22"/>
          <w:szCs w:val="22"/>
        </w:rPr>
        <w:tab/>
      </w:r>
      <w:r w:rsidRPr="00DA6D45">
        <w:rPr>
          <w:sz w:val="22"/>
          <w:szCs w:val="22"/>
        </w:rPr>
        <w:tab/>
        <w:t>________ zł</w:t>
      </w:r>
    </w:p>
    <w:p w14:paraId="419FA7A6" w14:textId="77777777" w:rsidR="00D35FDA" w:rsidRPr="00DA6D45" w:rsidRDefault="00D35FDA" w:rsidP="00D35FDA">
      <w:pPr>
        <w:ind w:left="1068"/>
        <w:rPr>
          <w:sz w:val="22"/>
          <w:szCs w:val="22"/>
        </w:rPr>
      </w:pPr>
      <w:r w:rsidRPr="00DA6D45">
        <w:rPr>
          <w:sz w:val="22"/>
          <w:szCs w:val="22"/>
        </w:rPr>
        <w:tab/>
        <w:t>podatek VAT:</w:t>
      </w:r>
      <w:r w:rsidRPr="00DA6D45">
        <w:rPr>
          <w:sz w:val="22"/>
          <w:szCs w:val="22"/>
        </w:rPr>
        <w:tab/>
        <w:t>________ zł ________ %</w:t>
      </w:r>
    </w:p>
    <w:p w14:paraId="24EF67FE" w14:textId="77777777" w:rsidR="00D35FDA" w:rsidRPr="00DA6D45" w:rsidRDefault="00D35FDA" w:rsidP="00D35FDA">
      <w:pPr>
        <w:ind w:left="1068"/>
        <w:rPr>
          <w:sz w:val="22"/>
          <w:szCs w:val="22"/>
        </w:rPr>
      </w:pPr>
      <w:r w:rsidRPr="00DA6D45">
        <w:rPr>
          <w:sz w:val="22"/>
          <w:szCs w:val="22"/>
        </w:rPr>
        <w:tab/>
        <w:t xml:space="preserve">brutto: </w:t>
      </w:r>
      <w:r w:rsidRPr="00DA6D45">
        <w:rPr>
          <w:sz w:val="22"/>
          <w:szCs w:val="22"/>
        </w:rPr>
        <w:tab/>
      </w:r>
      <w:r w:rsidRPr="00DA6D45">
        <w:rPr>
          <w:sz w:val="22"/>
          <w:szCs w:val="22"/>
        </w:rPr>
        <w:tab/>
        <w:t>________ zł</w:t>
      </w:r>
    </w:p>
    <w:p w14:paraId="0F754934" w14:textId="77777777" w:rsidR="00D35FDA" w:rsidRDefault="00D35FDA" w:rsidP="00D35FDA">
      <w:pPr>
        <w:ind w:left="1068"/>
      </w:pPr>
    </w:p>
    <w:p w14:paraId="2185FFC6" w14:textId="77777777" w:rsidR="00D35FDA" w:rsidRDefault="00D35FDA" w:rsidP="00D35FDA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2CB20508" w14:textId="77777777" w:rsidR="00D35FDA" w:rsidRPr="00CA2EB7" w:rsidRDefault="00D35FDA" w:rsidP="00D35FDA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4477BCED" w14:textId="4CA242B2" w:rsidR="00D35FDA" w:rsidRDefault="00D35FDA" w:rsidP="00D35FDA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3 miesiące, 4-12 miesięcy) od daty podpisania protokołu odbioru – PODAĆ DOKŁADNIE ILE</w:t>
      </w:r>
    </w:p>
    <w:p w14:paraId="4097B2B4" w14:textId="77777777" w:rsidR="00D35FDA" w:rsidRDefault="00D35FDA" w:rsidP="00D35FDA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h, 48 h</w:t>
      </w:r>
      <w:r w:rsidRPr="00B35DA3">
        <w:t>)</w:t>
      </w:r>
    </w:p>
    <w:p w14:paraId="619C1A6B" w14:textId="17AB04A3" w:rsidR="00B36CBF" w:rsidRDefault="00B36CBF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16DDAF71" w14:textId="57FA4372" w:rsidR="00925288" w:rsidRDefault="00925288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67458894" w14:textId="739EB58A" w:rsidR="00925288" w:rsidRDefault="00925288" w:rsidP="0092528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F67712">
        <w:rPr>
          <w:bCs/>
          <w:sz w:val="22"/>
          <w:u w:val="single"/>
          <w:lang w:val="en-US"/>
        </w:rPr>
        <w:t xml:space="preserve">Zadanie nr </w:t>
      </w:r>
      <w:r w:rsidR="00524B2C">
        <w:rPr>
          <w:bCs/>
          <w:sz w:val="22"/>
          <w:u w:val="single"/>
          <w:lang w:val="en-US"/>
        </w:rPr>
        <w:t>4</w:t>
      </w:r>
      <w:r w:rsidRPr="00F67712">
        <w:rPr>
          <w:bCs/>
          <w:sz w:val="22"/>
          <w:u w:val="single"/>
          <w:lang w:val="en-US"/>
        </w:rPr>
        <w:t xml:space="preserve">: </w:t>
      </w:r>
      <w:r>
        <w:rPr>
          <w:bCs/>
          <w:sz w:val="22"/>
          <w:u w:val="single"/>
          <w:lang w:val="en-US"/>
        </w:rPr>
        <w:t>Elektromiograf prod. Alpine Biomed</w:t>
      </w:r>
    </w:p>
    <w:p w14:paraId="4C4ACB17" w14:textId="77777777" w:rsidR="00D35FDA" w:rsidRPr="00281DC6" w:rsidRDefault="00D35FDA" w:rsidP="00D35FDA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</w:t>
      </w:r>
      <w:r>
        <w:rPr>
          <w:bCs/>
          <w:sz w:val="22"/>
        </w:rPr>
        <w:t xml:space="preserve"> zamówienia</w:t>
      </w:r>
      <w:r w:rsidRPr="00281DC6">
        <w:rPr>
          <w:bCs/>
          <w:sz w:val="22"/>
        </w:rPr>
        <w:t xml:space="preserve"> </w:t>
      </w:r>
      <w:r>
        <w:rPr>
          <w:bCs/>
          <w:sz w:val="22"/>
        </w:rPr>
        <w:t xml:space="preserve">(przeglądy plus pakiet 5 roboczogodzin dla napraw) </w:t>
      </w:r>
      <w:r w:rsidRPr="00281DC6">
        <w:rPr>
          <w:bCs/>
          <w:sz w:val="22"/>
        </w:rPr>
        <w:t>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6C5E09C5" w14:textId="77777777" w:rsidR="00D35FDA" w:rsidRDefault="00D35FDA" w:rsidP="00D35FDA">
      <w:pPr>
        <w:spacing w:after="120" w:line="276" w:lineRule="auto"/>
        <w:contextualSpacing/>
        <w:jc w:val="both"/>
        <w:rPr>
          <w:b/>
          <w:sz w:val="22"/>
        </w:rPr>
      </w:pPr>
      <w:r w:rsidRPr="00591410">
        <w:rPr>
          <w:b/>
          <w:sz w:val="22"/>
        </w:rPr>
        <w:t xml:space="preserve">Wartość brutto za wykonanie całości przedmiotu zamówienia (przeglądy plus pakiet </w:t>
      </w:r>
      <w:r>
        <w:rPr>
          <w:b/>
          <w:sz w:val="22"/>
        </w:rPr>
        <w:t>5</w:t>
      </w:r>
      <w:r w:rsidRPr="00591410">
        <w:rPr>
          <w:b/>
          <w:sz w:val="22"/>
        </w:rPr>
        <w:t xml:space="preserve"> roboczogodzin dla napraw) wynosi: ……………….. zł </w:t>
      </w:r>
    </w:p>
    <w:p w14:paraId="6EA9B14A" w14:textId="77777777" w:rsidR="00D35FDA" w:rsidRPr="00281DC6" w:rsidRDefault="00D35FDA" w:rsidP="00D35FDA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  <w:r>
        <w:rPr>
          <w:bCs/>
          <w:sz w:val="22"/>
        </w:rPr>
        <w:t>,</w:t>
      </w:r>
    </w:p>
    <w:p w14:paraId="7F036548" w14:textId="77777777" w:rsidR="00D35FDA" w:rsidRPr="00467243" w:rsidRDefault="00D35FDA" w:rsidP="00D35FDA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40516FAC" w14:textId="77777777" w:rsidR="00D35FDA" w:rsidRDefault="00D35FDA" w:rsidP="00D35FDA">
      <w:pPr>
        <w:jc w:val="both"/>
      </w:pPr>
      <w:r>
        <w:t xml:space="preserve">w tym: </w:t>
      </w:r>
    </w:p>
    <w:p w14:paraId="0F35DE59" w14:textId="77777777" w:rsidR="00D35FDA" w:rsidRDefault="00D35FDA" w:rsidP="00D35FDA">
      <w:pPr>
        <w:numPr>
          <w:ilvl w:val="0"/>
          <w:numId w:val="4"/>
        </w:numPr>
      </w:pPr>
      <w:r>
        <w:t>Koszt jednego przeglądu (</w:t>
      </w:r>
      <w:r w:rsidRPr="00591410">
        <w:t>wraz z dojazdem do siedziby Zamawiającego</w:t>
      </w:r>
      <w:r>
        <w:t>)</w:t>
      </w:r>
    </w:p>
    <w:p w14:paraId="209FAD0A" w14:textId="77777777" w:rsidR="00D35FDA" w:rsidRDefault="00D35FDA" w:rsidP="00D35FDA">
      <w:pPr>
        <w:ind w:left="1068"/>
      </w:pPr>
      <w:r>
        <w:t>Wartość netto:    ………. ….% VAT: ………..</w:t>
      </w:r>
    </w:p>
    <w:p w14:paraId="28BE0EA8" w14:textId="77777777" w:rsidR="00D35FDA" w:rsidRDefault="00D35FDA" w:rsidP="00D35FDA">
      <w:pPr>
        <w:ind w:left="1068"/>
      </w:pPr>
      <w:r>
        <w:t>Wartość brutto: ………..</w:t>
      </w:r>
    </w:p>
    <w:p w14:paraId="1E451B73" w14:textId="77777777" w:rsidR="00D35FDA" w:rsidRDefault="00D35FDA" w:rsidP="00D35FDA">
      <w:pPr>
        <w:ind w:left="1068"/>
      </w:pPr>
    </w:p>
    <w:p w14:paraId="5C3ACB24" w14:textId="77777777" w:rsidR="00D35FDA" w:rsidRPr="00DA6D45" w:rsidRDefault="00D35FDA" w:rsidP="00D35FDA">
      <w:pPr>
        <w:numPr>
          <w:ilvl w:val="0"/>
          <w:numId w:val="4"/>
        </w:numPr>
        <w:jc w:val="both"/>
        <w:rPr>
          <w:sz w:val="22"/>
          <w:szCs w:val="22"/>
        </w:rPr>
      </w:pPr>
      <w:r w:rsidRPr="00DA6D45">
        <w:rPr>
          <w:sz w:val="22"/>
          <w:szCs w:val="22"/>
        </w:rPr>
        <w:lastRenderedPageBreak/>
        <w:t>Za wykonanie  napraw asortymentu wymienionego w załączniku nr 2 do umowy, przysługuje zapłata wyliczona wg następujących ustaleń:</w:t>
      </w:r>
    </w:p>
    <w:p w14:paraId="568FFF0A" w14:textId="77777777" w:rsidR="00D35FDA" w:rsidRPr="00DA6D45" w:rsidRDefault="00D35FDA" w:rsidP="00D35FDA">
      <w:pPr>
        <w:ind w:left="1068"/>
        <w:jc w:val="both"/>
        <w:rPr>
          <w:sz w:val="22"/>
          <w:szCs w:val="22"/>
        </w:rPr>
      </w:pPr>
      <w:r w:rsidRPr="00DA6D45">
        <w:rPr>
          <w:sz w:val="22"/>
          <w:szCs w:val="22"/>
        </w:rPr>
        <w:t>Wartość jednej roboczogodziny za wykonanie naprawy wynosi:</w:t>
      </w:r>
    </w:p>
    <w:p w14:paraId="6D38101A" w14:textId="77777777" w:rsidR="00D35FDA" w:rsidRPr="00DA6D45" w:rsidRDefault="00D35FDA" w:rsidP="00D35FDA">
      <w:pPr>
        <w:ind w:left="1068"/>
        <w:rPr>
          <w:sz w:val="22"/>
          <w:szCs w:val="22"/>
        </w:rPr>
      </w:pPr>
      <w:r w:rsidRPr="00DA6D45">
        <w:rPr>
          <w:sz w:val="22"/>
          <w:szCs w:val="22"/>
        </w:rPr>
        <w:tab/>
        <w:t xml:space="preserve">netto: </w:t>
      </w:r>
      <w:r w:rsidRPr="00DA6D45">
        <w:rPr>
          <w:sz w:val="22"/>
          <w:szCs w:val="22"/>
        </w:rPr>
        <w:tab/>
      </w:r>
      <w:r w:rsidRPr="00DA6D45">
        <w:rPr>
          <w:sz w:val="22"/>
          <w:szCs w:val="22"/>
        </w:rPr>
        <w:tab/>
        <w:t>________ zł</w:t>
      </w:r>
    </w:p>
    <w:p w14:paraId="1ACE9DC0" w14:textId="77777777" w:rsidR="00D35FDA" w:rsidRPr="00DA6D45" w:rsidRDefault="00D35FDA" w:rsidP="00D35FDA">
      <w:pPr>
        <w:ind w:left="1068"/>
        <w:rPr>
          <w:sz w:val="22"/>
          <w:szCs w:val="22"/>
        </w:rPr>
      </w:pPr>
      <w:r w:rsidRPr="00DA6D45">
        <w:rPr>
          <w:sz w:val="22"/>
          <w:szCs w:val="22"/>
        </w:rPr>
        <w:tab/>
        <w:t>podatek VAT:</w:t>
      </w:r>
      <w:r w:rsidRPr="00DA6D45">
        <w:rPr>
          <w:sz w:val="22"/>
          <w:szCs w:val="22"/>
        </w:rPr>
        <w:tab/>
        <w:t>________ zł ________ %</w:t>
      </w:r>
    </w:p>
    <w:p w14:paraId="03867C3C" w14:textId="77777777" w:rsidR="00D35FDA" w:rsidRPr="00DA6D45" w:rsidRDefault="00D35FDA" w:rsidP="00D35FDA">
      <w:pPr>
        <w:ind w:left="1068"/>
        <w:rPr>
          <w:sz w:val="22"/>
          <w:szCs w:val="22"/>
        </w:rPr>
      </w:pPr>
      <w:r w:rsidRPr="00DA6D45">
        <w:rPr>
          <w:sz w:val="22"/>
          <w:szCs w:val="22"/>
        </w:rPr>
        <w:tab/>
        <w:t xml:space="preserve">brutto: </w:t>
      </w:r>
      <w:r w:rsidRPr="00DA6D45">
        <w:rPr>
          <w:sz w:val="22"/>
          <w:szCs w:val="22"/>
        </w:rPr>
        <w:tab/>
      </w:r>
      <w:r w:rsidRPr="00DA6D45">
        <w:rPr>
          <w:sz w:val="22"/>
          <w:szCs w:val="22"/>
        </w:rPr>
        <w:tab/>
        <w:t>________ zł</w:t>
      </w:r>
    </w:p>
    <w:p w14:paraId="5958C716" w14:textId="77777777" w:rsidR="00D35FDA" w:rsidRDefault="00D35FDA" w:rsidP="00D35FDA">
      <w:pPr>
        <w:ind w:left="1068"/>
      </w:pPr>
    </w:p>
    <w:p w14:paraId="3DDA8729" w14:textId="77777777" w:rsidR="00D35FDA" w:rsidRDefault="00D35FDA" w:rsidP="00D35FDA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03800684" w14:textId="77777777" w:rsidR="00D35FDA" w:rsidRPr="00CA2EB7" w:rsidRDefault="00D35FDA" w:rsidP="00D35FDA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6186A887" w14:textId="0D7F2402" w:rsidR="00D35FDA" w:rsidRDefault="00D35FDA" w:rsidP="00D35FDA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3 miesiące, 4-12 miesięcy) od daty podpisania protokołu odbioru – PODAĆ DOKŁADNIE ILE</w:t>
      </w:r>
    </w:p>
    <w:p w14:paraId="05FC3430" w14:textId="77777777" w:rsidR="00D35FDA" w:rsidRDefault="00D35FDA" w:rsidP="00D35FDA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h, 48 h</w:t>
      </w:r>
      <w:r w:rsidRPr="00B35DA3">
        <w:t>)</w:t>
      </w:r>
    </w:p>
    <w:p w14:paraId="55B72EDB" w14:textId="6F8D5F26" w:rsidR="00BB7503" w:rsidRDefault="00BB7503" w:rsidP="00925288">
      <w:pPr>
        <w:jc w:val="both"/>
      </w:pPr>
    </w:p>
    <w:p w14:paraId="6C247E1D" w14:textId="77777777" w:rsidR="00BB7503" w:rsidRDefault="00BB7503" w:rsidP="00BB7503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133E2FBF" w14:textId="77777777" w:rsidR="00D35FDA" w:rsidRDefault="00D35FDA" w:rsidP="00BB7503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1E98F682" w14:textId="77777777" w:rsidR="00D35FDA" w:rsidRPr="00071FE3" w:rsidRDefault="00D35FDA" w:rsidP="00BB7503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bookmarkEnd w:id="8"/>
    <w:bookmarkEnd w:id="9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587D83A2" w14:textId="77777777" w:rsidR="00D35FDA" w:rsidRDefault="00D35FDA" w:rsidP="00D35FDA">
      <w:pPr>
        <w:numPr>
          <w:ilvl w:val="0"/>
          <w:numId w:val="2"/>
        </w:numPr>
        <w:spacing w:before="120" w:line="276" w:lineRule="auto"/>
        <w:contextualSpacing/>
        <w:jc w:val="both"/>
        <w:rPr>
          <w:b/>
          <w:bCs/>
          <w:sz w:val="22"/>
        </w:rPr>
      </w:pPr>
      <w:r>
        <w:rPr>
          <w:b/>
          <w:bCs/>
          <w:sz w:val="22"/>
        </w:rPr>
        <w:t>p</w:t>
      </w:r>
      <w:r w:rsidRPr="00B03F5C">
        <w:rPr>
          <w:b/>
          <w:bCs/>
          <w:sz w:val="22"/>
        </w:rPr>
        <w:t xml:space="preserve">racownik serwisu realizujący umowę </w:t>
      </w:r>
      <w:r>
        <w:rPr>
          <w:b/>
          <w:bCs/>
          <w:sz w:val="22"/>
        </w:rPr>
        <w:t xml:space="preserve">– a </w:t>
      </w:r>
      <w:r w:rsidRPr="00A721F9">
        <w:rPr>
          <w:b/>
          <w:bCs/>
          <w:sz w:val="22"/>
        </w:rPr>
        <w:t>wykonując</w:t>
      </w:r>
      <w:r>
        <w:rPr>
          <w:b/>
          <w:bCs/>
          <w:sz w:val="22"/>
        </w:rPr>
        <w:t>y</w:t>
      </w:r>
      <w:r w:rsidRPr="00A721F9">
        <w:rPr>
          <w:b/>
          <w:bCs/>
          <w:sz w:val="22"/>
        </w:rPr>
        <w:t xml:space="preserve"> usługi u Zamawiającego (zarówno </w:t>
      </w:r>
      <w:r>
        <w:rPr>
          <w:b/>
          <w:bCs/>
          <w:sz w:val="22"/>
        </w:rPr>
        <w:br/>
      </w:r>
      <w:r w:rsidRPr="00A721F9">
        <w:rPr>
          <w:b/>
          <w:bCs/>
          <w:sz w:val="22"/>
        </w:rPr>
        <w:t>u Wykonawcy jak i Podwykonawcy) zatrudnion</w:t>
      </w:r>
      <w:r>
        <w:rPr>
          <w:b/>
          <w:bCs/>
          <w:sz w:val="22"/>
        </w:rPr>
        <w:t>y jest</w:t>
      </w:r>
      <w:r w:rsidRPr="00A721F9">
        <w:rPr>
          <w:b/>
          <w:bCs/>
          <w:sz w:val="22"/>
        </w:rPr>
        <w:t xml:space="preserve"> na podstawie umowy o pracę </w:t>
      </w:r>
      <w:r>
        <w:rPr>
          <w:b/>
          <w:bCs/>
          <w:sz w:val="22"/>
        </w:rPr>
        <w:br/>
      </w:r>
      <w:r w:rsidRPr="00A721F9">
        <w:rPr>
          <w:b/>
          <w:bCs/>
          <w:sz w:val="22"/>
        </w:rPr>
        <w:t>w sposób określony w art. 22 § 1 Ustawy z dnia 26 czerwca 1974 r.  Kodeks Pracy (Dz.U. z 2014 r, poz. 1502, z późn. zm.)</w:t>
      </w:r>
    </w:p>
    <w:p w14:paraId="3E1966ED" w14:textId="7DA06E76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13F5386E" w14:textId="77777777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t xml:space="preserve">oświadczam, że nie podlegam wykluczeniu z postępowania na podstawie art. 7 ust. 1 ustawy z dnia 13 kwietnia 2022 r. o szczególnych rozwiązaniach w zakresie </w:t>
      </w:r>
      <w:r w:rsidRPr="00A14CA3">
        <w:lastRenderedPageBreak/>
        <w:t>przeciwdziałania wspieraniu agresji na Ukrainę oraz służących ochronie bezpieczeństwa narodowego</w:t>
      </w:r>
    </w:p>
    <w:p w14:paraId="418290E1" w14:textId="3AEC45BC" w:rsidR="000B7920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59A345C5" w:rsid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405E3E59" w14:textId="77777777" w:rsidR="00635C6E" w:rsidRPr="00281DC6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lastRenderedPageBreak/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03764" w14:textId="6F76F356" w:rsidR="00D74BC1" w:rsidRDefault="00281DC6">
    <w:pPr>
      <w:pStyle w:val="Nagwek"/>
    </w:pPr>
    <w:r>
      <w:t>Znak sprawy: SZW/DZP/</w:t>
    </w:r>
    <w:r w:rsidR="00524B2C">
      <w:t>116</w:t>
    </w:r>
    <w:r>
      <w:t>/202</w:t>
    </w:r>
    <w:r w:rsidR="0050665F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5043864"/>
    <w:multiLevelType w:val="hybridMultilevel"/>
    <w:tmpl w:val="2698E90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05617C7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0A15937"/>
    <w:multiLevelType w:val="hybridMultilevel"/>
    <w:tmpl w:val="F124A09C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73C34C4D"/>
    <w:multiLevelType w:val="hybridMultilevel"/>
    <w:tmpl w:val="5966289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4"/>
  </w:num>
  <w:num w:numId="2" w16cid:durableId="1906186095">
    <w:abstractNumId w:val="33"/>
  </w:num>
  <w:num w:numId="3" w16cid:durableId="1681618092">
    <w:abstractNumId w:val="15"/>
  </w:num>
  <w:num w:numId="4" w16cid:durableId="484904262">
    <w:abstractNumId w:val="18"/>
  </w:num>
  <w:num w:numId="5" w16cid:durableId="606275709">
    <w:abstractNumId w:val="12"/>
  </w:num>
  <w:num w:numId="6" w16cid:durableId="621153586">
    <w:abstractNumId w:val="6"/>
  </w:num>
  <w:num w:numId="7" w16cid:durableId="409469870">
    <w:abstractNumId w:val="24"/>
  </w:num>
  <w:num w:numId="8" w16cid:durableId="52237868">
    <w:abstractNumId w:val="36"/>
  </w:num>
  <w:num w:numId="9" w16cid:durableId="141969295">
    <w:abstractNumId w:val="16"/>
  </w:num>
  <w:num w:numId="10" w16cid:durableId="1750955323">
    <w:abstractNumId w:val="3"/>
  </w:num>
  <w:num w:numId="11" w16cid:durableId="1438477906">
    <w:abstractNumId w:val="9"/>
  </w:num>
  <w:num w:numId="12" w16cid:durableId="240722652">
    <w:abstractNumId w:val="42"/>
  </w:num>
  <w:num w:numId="13" w16cid:durableId="1976792985">
    <w:abstractNumId w:val="8"/>
  </w:num>
  <w:num w:numId="14" w16cid:durableId="1640645222">
    <w:abstractNumId w:val="44"/>
  </w:num>
  <w:num w:numId="15" w16cid:durableId="194539141">
    <w:abstractNumId w:val="20"/>
  </w:num>
  <w:num w:numId="16" w16cid:durableId="1014115996">
    <w:abstractNumId w:val="25"/>
  </w:num>
  <w:num w:numId="17" w16cid:durableId="45569915">
    <w:abstractNumId w:val="14"/>
  </w:num>
  <w:num w:numId="18" w16cid:durableId="913315008">
    <w:abstractNumId w:val="22"/>
  </w:num>
  <w:num w:numId="19" w16cid:durableId="678582291">
    <w:abstractNumId w:val="5"/>
  </w:num>
  <w:num w:numId="20" w16cid:durableId="1578900274">
    <w:abstractNumId w:val="0"/>
  </w:num>
  <w:num w:numId="21" w16cid:durableId="1374768203">
    <w:abstractNumId w:val="40"/>
  </w:num>
  <w:num w:numId="22" w16cid:durableId="492645822">
    <w:abstractNumId w:val="37"/>
  </w:num>
  <w:num w:numId="23" w16cid:durableId="1260141959">
    <w:abstractNumId w:val="29"/>
  </w:num>
  <w:num w:numId="24" w16cid:durableId="1325469297">
    <w:abstractNumId w:val="35"/>
  </w:num>
  <w:num w:numId="25" w16cid:durableId="831603133">
    <w:abstractNumId w:val="21"/>
  </w:num>
  <w:num w:numId="26" w16cid:durableId="713627480">
    <w:abstractNumId w:val="26"/>
  </w:num>
  <w:num w:numId="27" w16cid:durableId="1508399122">
    <w:abstractNumId w:val="38"/>
  </w:num>
  <w:num w:numId="28" w16cid:durableId="1648706482">
    <w:abstractNumId w:val="28"/>
  </w:num>
  <w:num w:numId="29" w16cid:durableId="1554348830">
    <w:abstractNumId w:val="27"/>
  </w:num>
  <w:num w:numId="30" w16cid:durableId="1663463448">
    <w:abstractNumId w:val="23"/>
  </w:num>
  <w:num w:numId="31" w16cid:durableId="1169753012">
    <w:abstractNumId w:val="41"/>
  </w:num>
  <w:num w:numId="32" w16cid:durableId="633414430">
    <w:abstractNumId w:val="43"/>
  </w:num>
  <w:num w:numId="33" w16cid:durableId="266813225">
    <w:abstractNumId w:val="32"/>
  </w:num>
  <w:num w:numId="34" w16cid:durableId="593133266">
    <w:abstractNumId w:val="31"/>
  </w:num>
  <w:num w:numId="35" w16cid:durableId="1825466200">
    <w:abstractNumId w:val="1"/>
  </w:num>
  <w:num w:numId="36" w16cid:durableId="1701205170">
    <w:abstractNumId w:val="7"/>
  </w:num>
  <w:num w:numId="37" w16cid:durableId="1540976527">
    <w:abstractNumId w:val="30"/>
  </w:num>
  <w:num w:numId="38" w16cid:durableId="2065908881">
    <w:abstractNumId w:val="10"/>
  </w:num>
  <w:num w:numId="39" w16cid:durableId="1147865665">
    <w:abstractNumId w:val="45"/>
  </w:num>
  <w:num w:numId="40" w16cid:durableId="1182159761">
    <w:abstractNumId w:val="4"/>
  </w:num>
  <w:num w:numId="41" w16cid:durableId="171459467">
    <w:abstractNumId w:val="2"/>
  </w:num>
  <w:num w:numId="42" w16cid:durableId="1445155286">
    <w:abstractNumId w:val="46"/>
  </w:num>
  <w:num w:numId="43" w16cid:durableId="1959216376">
    <w:abstractNumId w:val="13"/>
  </w:num>
  <w:num w:numId="44" w16cid:durableId="1606838556">
    <w:abstractNumId w:val="19"/>
  </w:num>
  <w:num w:numId="45" w16cid:durableId="1741900571">
    <w:abstractNumId w:val="17"/>
  </w:num>
  <w:num w:numId="46" w16cid:durableId="1761289395">
    <w:abstractNumId w:val="39"/>
  </w:num>
  <w:num w:numId="47" w16cid:durableId="538862703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71FE3"/>
    <w:rsid w:val="000859D9"/>
    <w:rsid w:val="000B7920"/>
    <w:rsid w:val="0018410E"/>
    <w:rsid w:val="00195E99"/>
    <w:rsid w:val="001F5C81"/>
    <w:rsid w:val="002569A6"/>
    <w:rsid w:val="00281DC6"/>
    <w:rsid w:val="002B612F"/>
    <w:rsid w:val="002D0B11"/>
    <w:rsid w:val="00302047"/>
    <w:rsid w:val="0030391A"/>
    <w:rsid w:val="003A652F"/>
    <w:rsid w:val="003B13D5"/>
    <w:rsid w:val="004064EE"/>
    <w:rsid w:val="004127BF"/>
    <w:rsid w:val="00443C09"/>
    <w:rsid w:val="00460383"/>
    <w:rsid w:val="00467243"/>
    <w:rsid w:val="004858D2"/>
    <w:rsid w:val="004A2566"/>
    <w:rsid w:val="005001EB"/>
    <w:rsid w:val="0050665F"/>
    <w:rsid w:val="0051587F"/>
    <w:rsid w:val="00524B2C"/>
    <w:rsid w:val="00535E57"/>
    <w:rsid w:val="0054209F"/>
    <w:rsid w:val="00592545"/>
    <w:rsid w:val="005A70C7"/>
    <w:rsid w:val="00613B65"/>
    <w:rsid w:val="00635C6E"/>
    <w:rsid w:val="006929C9"/>
    <w:rsid w:val="006A2CCB"/>
    <w:rsid w:val="006B0115"/>
    <w:rsid w:val="006E5589"/>
    <w:rsid w:val="00740C0B"/>
    <w:rsid w:val="007717C3"/>
    <w:rsid w:val="007D1797"/>
    <w:rsid w:val="007F5C45"/>
    <w:rsid w:val="0080270C"/>
    <w:rsid w:val="00813379"/>
    <w:rsid w:val="008D29B6"/>
    <w:rsid w:val="00925288"/>
    <w:rsid w:val="00925993"/>
    <w:rsid w:val="00942685"/>
    <w:rsid w:val="009971F0"/>
    <w:rsid w:val="009E5297"/>
    <w:rsid w:val="00A35DA2"/>
    <w:rsid w:val="00A45690"/>
    <w:rsid w:val="00AC0870"/>
    <w:rsid w:val="00AE55B5"/>
    <w:rsid w:val="00B03F5C"/>
    <w:rsid w:val="00B22D6B"/>
    <w:rsid w:val="00B36CBF"/>
    <w:rsid w:val="00B71BCD"/>
    <w:rsid w:val="00BB3E12"/>
    <w:rsid w:val="00BB7503"/>
    <w:rsid w:val="00BE1621"/>
    <w:rsid w:val="00C02BAF"/>
    <w:rsid w:val="00C336B1"/>
    <w:rsid w:val="00C3420C"/>
    <w:rsid w:val="00CA0475"/>
    <w:rsid w:val="00CA7C6C"/>
    <w:rsid w:val="00CB2BE7"/>
    <w:rsid w:val="00D17FD4"/>
    <w:rsid w:val="00D200D8"/>
    <w:rsid w:val="00D35FDA"/>
    <w:rsid w:val="00D710C9"/>
    <w:rsid w:val="00D74BC1"/>
    <w:rsid w:val="00D81677"/>
    <w:rsid w:val="00E57579"/>
    <w:rsid w:val="00E67A95"/>
    <w:rsid w:val="00E93CBB"/>
    <w:rsid w:val="00F2537A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78</TotalTime>
  <Pages>6</Pages>
  <Words>1454</Words>
  <Characters>8726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Watral-Duńska</cp:lastModifiedBy>
  <cp:revision>27</cp:revision>
  <cp:lastPrinted>2007-10-05T06:59:00Z</cp:lastPrinted>
  <dcterms:created xsi:type="dcterms:W3CDTF">2022-10-05T12:38:00Z</dcterms:created>
  <dcterms:modified xsi:type="dcterms:W3CDTF">2023-12-12T12:40:00Z</dcterms:modified>
</cp:coreProperties>
</file>