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DB8455" w14:textId="77777777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08A97380" w14:textId="77777777" w:rsidTr="006014DA">
        <w:tc>
          <w:tcPr>
            <w:tcW w:w="9104" w:type="dxa"/>
            <w:shd w:val="clear" w:color="auto" w:fill="F2F2F2"/>
          </w:tcPr>
          <w:p w14:paraId="044FE8FA" w14:textId="0D959A6E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5F3F69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67C09D36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635C04C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6A0EFD" w:rsidRPr="0066224D">
        <w:rPr>
          <w:sz w:val="22"/>
          <w:szCs w:val="22"/>
        </w:rPr>
        <w:t>przetarg</w:t>
      </w:r>
      <w:r w:rsidR="00AA7E40" w:rsidRPr="0066224D">
        <w:rPr>
          <w:sz w:val="22"/>
          <w:szCs w:val="22"/>
        </w:rPr>
        <w:t>u nieograniczonego</w:t>
      </w:r>
      <w:r w:rsidRPr="00281DC6">
        <w:rPr>
          <w:sz w:val="22"/>
          <w:szCs w:val="22"/>
        </w:rPr>
        <w:t xml:space="preserve"> pn.: </w:t>
      </w:r>
    </w:p>
    <w:p w14:paraId="5934A8A6" w14:textId="4ADBE42A" w:rsidR="00AA7E40" w:rsidRPr="007644F9" w:rsidRDefault="007644F9" w:rsidP="007644F9">
      <w:pPr>
        <w:spacing w:after="120" w:line="276" w:lineRule="auto"/>
        <w:jc w:val="center"/>
        <w:rPr>
          <w:sz w:val="28"/>
          <w:szCs w:val="28"/>
        </w:rPr>
      </w:pPr>
      <w:r w:rsidRPr="007644F9">
        <w:rPr>
          <w:b/>
          <w:sz w:val="28"/>
          <w:szCs w:val="28"/>
        </w:rPr>
        <w:t>Dostawa produktów leczniczych do Szpitala Wojewódzkiego w Poznaniu - część 2</w:t>
      </w:r>
    </w:p>
    <w:p w14:paraId="5436C3DE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5D16D069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4F4622FC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281DC6" w:rsidRPr="00281DC6" w14:paraId="4B005169" w14:textId="77777777" w:rsidTr="006014DA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50B90B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65F6E01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93777AD" w14:textId="77777777" w:rsidTr="006014DA">
        <w:trPr>
          <w:trHeight w:val="339"/>
        </w:trPr>
        <w:tc>
          <w:tcPr>
            <w:tcW w:w="2814" w:type="dxa"/>
            <w:shd w:val="clear" w:color="auto" w:fill="auto"/>
            <w:vAlign w:val="center"/>
          </w:tcPr>
          <w:p w14:paraId="7F7257E5" w14:textId="77777777" w:rsidR="007644F9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  <w:p w14:paraId="66400EAC" w14:textId="023D612D" w:rsidR="00281DC6" w:rsidRPr="00281DC6" w:rsidRDefault="007644F9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>(</w:t>
            </w:r>
            <w:r>
              <w:t xml:space="preserve">ulica, kod,  miasto, </w:t>
            </w:r>
            <w:r w:rsidRPr="007E6FF3">
              <w:rPr>
                <w:sz w:val="22"/>
                <w:szCs w:val="22"/>
              </w:rPr>
              <w:t>województwo</w:t>
            </w:r>
            <w:r w:rsidRPr="00281DC6">
              <w:t>)</w:t>
            </w:r>
          </w:p>
        </w:tc>
        <w:tc>
          <w:tcPr>
            <w:tcW w:w="6140" w:type="dxa"/>
            <w:shd w:val="clear" w:color="auto" w:fill="auto"/>
          </w:tcPr>
          <w:p w14:paraId="427FBB0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5094D5F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08112AF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15A990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900C358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70EA03E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5CA3F52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0AC96D7" w14:textId="77777777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4D52C93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7BFDBF9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4C4D921B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632E5C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0494675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E881CDB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1E98E5F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6ABB4D0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77621551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36C7C05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2829DD9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692593A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619DA223" w14:textId="77777777" w:rsidR="00281DC6" w:rsidRPr="007E6FF3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sz w:val="22"/>
                <w:szCs w:val="22"/>
              </w:rPr>
            </w:pPr>
            <w:r w:rsidRPr="007E6FF3">
              <w:rPr>
                <w:sz w:val="22"/>
                <w:szCs w:val="22"/>
              </w:rPr>
              <w:t>tel.                                          e-mail:</w:t>
            </w:r>
          </w:p>
        </w:tc>
      </w:tr>
    </w:tbl>
    <w:p w14:paraId="48B5A5C6" w14:textId="77777777" w:rsidR="00740C0B" w:rsidRDefault="00740C0B">
      <w:pPr>
        <w:spacing w:line="360" w:lineRule="auto"/>
        <w:jc w:val="both"/>
      </w:pPr>
    </w:p>
    <w:p w14:paraId="2C1AC8BB" w14:textId="77777777" w:rsidR="005F3F69" w:rsidRDefault="00281DC6" w:rsidP="005F3F69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5F3F69">
        <w:rPr>
          <w:b/>
          <w:sz w:val="22"/>
        </w:rPr>
        <w:t>SKŁADAMY OFERTĘ</w:t>
      </w:r>
      <w:r w:rsidRPr="005F3F69">
        <w:rPr>
          <w:sz w:val="22"/>
        </w:rPr>
        <w:t xml:space="preserve"> </w:t>
      </w:r>
      <w:bookmarkStart w:id="2" w:name="_Hlk64876004"/>
      <w:r w:rsidR="005F3F69" w:rsidRPr="00281DC6">
        <w:rPr>
          <w:sz w:val="22"/>
        </w:rPr>
        <w:t>na wykonanie przedmiotu zamówienia zgodnie ze Specyfikacją Warunków Zamówienia</w:t>
      </w:r>
      <w:r w:rsidR="005F3F69">
        <w:rPr>
          <w:sz w:val="22"/>
        </w:rPr>
        <w:t xml:space="preserve"> oraz wzorem umowy</w:t>
      </w:r>
      <w:r w:rsidR="005F3F69" w:rsidRPr="00281DC6">
        <w:rPr>
          <w:sz w:val="22"/>
        </w:rPr>
        <w:t>, stosując niżej wymienione stawki:</w:t>
      </w:r>
    </w:p>
    <w:p w14:paraId="25B56852" w14:textId="77777777" w:rsidR="002266E0" w:rsidRDefault="002266E0" w:rsidP="005F3F6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14A7E24E" w14:textId="7D14E580" w:rsidR="00281DC6" w:rsidRPr="005F3F69" w:rsidRDefault="00281DC6" w:rsidP="005F3F6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5F3F69">
        <w:rPr>
          <w:bCs/>
          <w:sz w:val="22"/>
          <w:u w:val="single"/>
        </w:rPr>
        <w:t xml:space="preserve">Zadanie nr 1: </w:t>
      </w:r>
    </w:p>
    <w:p w14:paraId="07A177AC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878B0D7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924FA27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A9D800A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745B940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="00AA7E40" w:rsidRPr="00AC5DFA">
        <w:rPr>
          <w:bCs/>
          <w:sz w:val="22"/>
        </w:rPr>
        <w:t>12</w:t>
      </w:r>
      <w:r w:rsidRPr="00AC5DFA">
        <w:rPr>
          <w:bCs/>
          <w:sz w:val="22"/>
        </w:rPr>
        <w:t xml:space="preserve"> miesięcy od daty zawarcia umowy</w:t>
      </w:r>
    </w:p>
    <w:p w14:paraId="28E0C03E" w14:textId="77777777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13BC4E4" w14:textId="21E93526" w:rsidR="00AC5DFA" w:rsidRDefault="00A53B23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lastRenderedPageBreak/>
        <w:t xml:space="preserve">Realizacja dostaw: </w:t>
      </w:r>
      <w:bookmarkStart w:id="3" w:name="_Hlk140644348"/>
      <w:r w:rsidRPr="005F3F69">
        <w:rPr>
          <w:bCs/>
          <w:sz w:val="22"/>
          <w:szCs w:val="22"/>
        </w:rPr>
        <w:t>w ciągu</w:t>
      </w:r>
      <w:r w:rsidR="00AE79F7" w:rsidRPr="005F3F69">
        <w:rPr>
          <w:bCs/>
          <w:sz w:val="22"/>
          <w:szCs w:val="22"/>
        </w:rPr>
        <w:t xml:space="preserve"> 24h roboczych</w:t>
      </w:r>
      <w:r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bookmarkEnd w:id="3"/>
    <w:p w14:paraId="7CFD4BC5" w14:textId="77777777"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C50C8D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</w:t>
      </w:r>
      <w:r w:rsidRPr="00281DC6">
        <w:rPr>
          <w:bCs/>
          <w:sz w:val="22"/>
          <w:u w:val="single"/>
        </w:rPr>
        <w:t xml:space="preserve">: </w:t>
      </w:r>
    </w:p>
    <w:p w14:paraId="6234C45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D5CB28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839504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9C9F4A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3BBBFB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04B61ABC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BB73089" w14:textId="7777777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24h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1501E254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0454685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</w:t>
      </w:r>
      <w:r w:rsidRPr="00281DC6">
        <w:rPr>
          <w:bCs/>
          <w:sz w:val="22"/>
          <w:u w:val="single"/>
        </w:rPr>
        <w:t xml:space="preserve">: </w:t>
      </w:r>
    </w:p>
    <w:p w14:paraId="3533917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65F92F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B95CB5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CA5EE7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4BA37C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6FB94F4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AECC755" w14:textId="7777777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24h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5768C188" w14:textId="77777777" w:rsidR="0066224D" w:rsidRDefault="0066224D" w:rsidP="00AE79F7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68D572D8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4</w:t>
      </w:r>
      <w:r w:rsidRPr="00281DC6">
        <w:rPr>
          <w:bCs/>
          <w:sz w:val="22"/>
          <w:u w:val="single"/>
        </w:rPr>
        <w:t xml:space="preserve">: </w:t>
      </w:r>
    </w:p>
    <w:p w14:paraId="5FA3ACA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523308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20964D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D6D5B2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74DB31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ADD4D3A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E650079" w14:textId="7777777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24h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76661659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4574401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5</w:t>
      </w:r>
      <w:r w:rsidRPr="00281DC6">
        <w:rPr>
          <w:bCs/>
          <w:sz w:val="22"/>
          <w:u w:val="single"/>
        </w:rPr>
        <w:t xml:space="preserve">: </w:t>
      </w:r>
    </w:p>
    <w:p w14:paraId="17CB20E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6B9E50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49436B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503663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E75291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5FB73545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D6FCE0C" w14:textId="7777777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24h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5936D19F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2714B16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6</w:t>
      </w:r>
      <w:r w:rsidRPr="00281DC6">
        <w:rPr>
          <w:bCs/>
          <w:sz w:val="22"/>
          <w:u w:val="single"/>
        </w:rPr>
        <w:t xml:space="preserve">: </w:t>
      </w:r>
    </w:p>
    <w:p w14:paraId="5FE5B04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9A9608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1E9CE4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19A3C9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513A12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D19703D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59B54F7" w14:textId="7777777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24h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384CD1D1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761A126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7</w:t>
      </w:r>
      <w:r w:rsidRPr="00281DC6">
        <w:rPr>
          <w:bCs/>
          <w:sz w:val="22"/>
          <w:u w:val="single"/>
        </w:rPr>
        <w:t xml:space="preserve">: </w:t>
      </w:r>
    </w:p>
    <w:p w14:paraId="614093D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5758A2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941161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0F84A3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044EB9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F0FBDA1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FF7760C" w14:textId="7777777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24h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75BD0AE6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7057FEC8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8</w:t>
      </w:r>
      <w:r w:rsidRPr="00281DC6">
        <w:rPr>
          <w:bCs/>
          <w:sz w:val="22"/>
          <w:u w:val="single"/>
        </w:rPr>
        <w:t xml:space="preserve">: </w:t>
      </w:r>
    </w:p>
    <w:p w14:paraId="7AD627C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4C0F78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9E3CD3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345213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E17C0E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0501ECE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0A40108" w14:textId="7777777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24h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3026906C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527F428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9</w:t>
      </w:r>
      <w:r w:rsidRPr="00281DC6">
        <w:rPr>
          <w:bCs/>
          <w:sz w:val="22"/>
          <w:u w:val="single"/>
        </w:rPr>
        <w:t xml:space="preserve">: </w:t>
      </w:r>
    </w:p>
    <w:p w14:paraId="7727C68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BF702B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E2F83F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FE5722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058B4C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61B3C9C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6F9B759" w14:textId="7777777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24h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62AAAE9D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48F9970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10</w:t>
      </w:r>
      <w:r w:rsidRPr="00281DC6">
        <w:rPr>
          <w:bCs/>
          <w:sz w:val="22"/>
          <w:u w:val="single"/>
        </w:rPr>
        <w:t xml:space="preserve">: </w:t>
      </w:r>
    </w:p>
    <w:p w14:paraId="2A23A0C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3DC3688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224CE6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90E4A4F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445A83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F52446D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C6B63F5" w14:textId="7777777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24h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2EE9730C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4CEF58B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11</w:t>
      </w:r>
      <w:r w:rsidRPr="00281DC6">
        <w:rPr>
          <w:bCs/>
          <w:sz w:val="22"/>
          <w:u w:val="single"/>
        </w:rPr>
        <w:t xml:space="preserve">: </w:t>
      </w:r>
    </w:p>
    <w:p w14:paraId="152C528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06604C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4D1AE3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14:paraId="3B164E9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1D227C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564C380F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1CD8D49" w14:textId="7777777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24h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7D6B6AB0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1CE8E0C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12</w:t>
      </w:r>
      <w:r w:rsidRPr="00281DC6">
        <w:rPr>
          <w:bCs/>
          <w:sz w:val="22"/>
          <w:u w:val="single"/>
        </w:rPr>
        <w:t xml:space="preserve">: </w:t>
      </w:r>
    </w:p>
    <w:p w14:paraId="2D04932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38E1CF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DFA8C8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FEE95A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EEFE36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03F31DE4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FDCAEC2" w14:textId="7777777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24h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2A5AE1A1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7B8EA57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13</w:t>
      </w:r>
      <w:r w:rsidRPr="00281DC6">
        <w:rPr>
          <w:bCs/>
          <w:sz w:val="22"/>
          <w:u w:val="single"/>
        </w:rPr>
        <w:t xml:space="preserve">: </w:t>
      </w:r>
    </w:p>
    <w:p w14:paraId="2A6FC1F8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C710FD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879DFF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6928C7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F232A0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3108AAF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CA19BB7" w14:textId="7777777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24h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4F514C85" w14:textId="77777777" w:rsidR="00B5559D" w:rsidRDefault="00B5559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7CF15F48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14</w:t>
      </w:r>
      <w:r w:rsidRPr="00281DC6">
        <w:rPr>
          <w:bCs/>
          <w:sz w:val="22"/>
          <w:u w:val="single"/>
        </w:rPr>
        <w:t xml:space="preserve">: </w:t>
      </w:r>
    </w:p>
    <w:p w14:paraId="52E14C9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844D57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3BDF31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922E64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AE8616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2FED3D5A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4303886" w14:textId="7777777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24h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270F3915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0E0D959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15</w:t>
      </w:r>
      <w:r w:rsidRPr="00281DC6">
        <w:rPr>
          <w:bCs/>
          <w:sz w:val="22"/>
          <w:u w:val="single"/>
        </w:rPr>
        <w:t xml:space="preserve">: </w:t>
      </w:r>
    </w:p>
    <w:p w14:paraId="3A30E68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1096C2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1866E6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D4650A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D90861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C75B49D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0D5F38A" w14:textId="7777777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24h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4C070840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44D466C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16</w:t>
      </w:r>
      <w:r w:rsidRPr="00281DC6">
        <w:rPr>
          <w:bCs/>
          <w:sz w:val="22"/>
          <w:u w:val="single"/>
        </w:rPr>
        <w:t xml:space="preserve">: </w:t>
      </w:r>
    </w:p>
    <w:p w14:paraId="2378A15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Wartość netto za wykonanie całości przedmiotu zamówienia wynosi: ………………… zł</w:t>
      </w:r>
    </w:p>
    <w:p w14:paraId="65D32CE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16F462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4E3400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D1B275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05C08781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98B3281" w14:textId="7777777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24h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15C2194D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525156A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17</w:t>
      </w:r>
      <w:r w:rsidRPr="00281DC6">
        <w:rPr>
          <w:bCs/>
          <w:sz w:val="22"/>
          <w:u w:val="single"/>
        </w:rPr>
        <w:t xml:space="preserve">: </w:t>
      </w:r>
    </w:p>
    <w:p w14:paraId="1575D03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3C15A0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BA83B3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FF4003F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EBA603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2F0A8E21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C0684C6" w14:textId="7777777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24h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3C0DEB6D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7D0D997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18</w:t>
      </w:r>
      <w:r w:rsidRPr="00281DC6">
        <w:rPr>
          <w:bCs/>
          <w:sz w:val="22"/>
          <w:u w:val="single"/>
        </w:rPr>
        <w:t xml:space="preserve">: </w:t>
      </w:r>
    </w:p>
    <w:p w14:paraId="0DC4BD5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FA0E0D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9DD717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F56BD4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DA7CE2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599C1F68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A7E2325" w14:textId="7777777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24h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6DAC40F2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0444827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19</w:t>
      </w:r>
      <w:r w:rsidRPr="00281DC6">
        <w:rPr>
          <w:bCs/>
          <w:sz w:val="22"/>
          <w:u w:val="single"/>
        </w:rPr>
        <w:t xml:space="preserve">: </w:t>
      </w:r>
    </w:p>
    <w:p w14:paraId="534E077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38234B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52CC59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1A60B5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A0E441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0567893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328787D" w14:textId="7777777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24h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13628A6F" w14:textId="72A33C15" w:rsidR="00A53B23" w:rsidRDefault="00A53B23" w:rsidP="00A53B23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7C666B7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315F348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20</w:t>
      </w:r>
      <w:r w:rsidRPr="00281DC6">
        <w:rPr>
          <w:bCs/>
          <w:sz w:val="22"/>
          <w:u w:val="single"/>
        </w:rPr>
        <w:t xml:space="preserve">: </w:t>
      </w:r>
    </w:p>
    <w:p w14:paraId="2C6FD64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97CE99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81B1B3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2F06F3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4CE66C9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3EE0A2C4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D941A6C" w14:textId="7777777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lastRenderedPageBreak/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24h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4EC961B7" w14:textId="77777777" w:rsidR="0066224D" w:rsidRDefault="0066224D" w:rsidP="00DE0A8F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1EB6872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21</w:t>
      </w:r>
      <w:r w:rsidRPr="00281DC6">
        <w:rPr>
          <w:bCs/>
          <w:sz w:val="22"/>
          <w:u w:val="single"/>
        </w:rPr>
        <w:t xml:space="preserve">: </w:t>
      </w:r>
    </w:p>
    <w:p w14:paraId="5B6B4BD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E4A4AA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31FD68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7766A7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4DF142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0D14C322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3BFC2E2" w14:textId="7777777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24h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2DA452AF" w14:textId="77777777" w:rsidR="0066224D" w:rsidRDefault="0066224D" w:rsidP="00DE0A8F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1404E01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22</w:t>
      </w:r>
      <w:r w:rsidRPr="00281DC6">
        <w:rPr>
          <w:bCs/>
          <w:sz w:val="22"/>
          <w:u w:val="single"/>
        </w:rPr>
        <w:t xml:space="preserve">: </w:t>
      </w:r>
    </w:p>
    <w:p w14:paraId="1A16788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B1A8B2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459A5F8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E41018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EE430D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332AD07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473F738" w14:textId="7777777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24h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60221503" w14:textId="77777777" w:rsidR="0066224D" w:rsidRDefault="0066224D" w:rsidP="00DE0A8F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168CF9E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23</w:t>
      </w:r>
      <w:r w:rsidRPr="00281DC6">
        <w:rPr>
          <w:bCs/>
          <w:sz w:val="22"/>
          <w:u w:val="single"/>
        </w:rPr>
        <w:t xml:space="preserve">: </w:t>
      </w:r>
    </w:p>
    <w:p w14:paraId="395C807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CB8414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3ABF1B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663EB0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23CD36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285BD34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29125FA" w14:textId="7777777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24h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493AD6C2" w14:textId="77777777" w:rsidR="0066224D" w:rsidRDefault="0066224D" w:rsidP="00DE0A8F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714D9DF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24</w:t>
      </w:r>
      <w:r w:rsidRPr="00281DC6">
        <w:rPr>
          <w:bCs/>
          <w:sz w:val="22"/>
          <w:u w:val="single"/>
        </w:rPr>
        <w:t xml:space="preserve">: </w:t>
      </w:r>
    </w:p>
    <w:p w14:paraId="49B16C7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699D39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657059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37E8BD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8C74EA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120780B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B7D84EC" w14:textId="7777777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24h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03F7BCC1" w14:textId="77777777" w:rsidR="0066224D" w:rsidRDefault="0066224D" w:rsidP="00DE0A8F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5210E29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25</w:t>
      </w:r>
      <w:r w:rsidRPr="00281DC6">
        <w:rPr>
          <w:bCs/>
          <w:sz w:val="22"/>
          <w:u w:val="single"/>
        </w:rPr>
        <w:t xml:space="preserve">: </w:t>
      </w:r>
    </w:p>
    <w:p w14:paraId="6CD1E10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AB35E8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E3F354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9EC519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A0200E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9E9F7A8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E57D01E" w14:textId="7777777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24h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5ECFE1A1" w14:textId="77777777" w:rsidR="0066224D" w:rsidRDefault="0066224D" w:rsidP="00DE0A8F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680FCC6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26</w:t>
      </w:r>
      <w:r w:rsidRPr="00281DC6">
        <w:rPr>
          <w:bCs/>
          <w:sz w:val="22"/>
          <w:u w:val="single"/>
        </w:rPr>
        <w:t xml:space="preserve">: </w:t>
      </w:r>
    </w:p>
    <w:p w14:paraId="41209ED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B7ABD1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EB57938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2F82CF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5E1CE7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2BB1AD9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FCCEE26" w14:textId="7777777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24h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48C82D71" w14:textId="77777777" w:rsidR="0066224D" w:rsidRDefault="0066224D" w:rsidP="00DE0A8F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42842A48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27</w:t>
      </w:r>
      <w:r w:rsidRPr="00281DC6">
        <w:rPr>
          <w:bCs/>
          <w:sz w:val="22"/>
          <w:u w:val="single"/>
        </w:rPr>
        <w:t xml:space="preserve">: </w:t>
      </w:r>
    </w:p>
    <w:p w14:paraId="6356EB0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882D0A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D8B1BC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CB4EF2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4480AAF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2ACE88AF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E65B8A7" w14:textId="7777777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24h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4FF14E60" w14:textId="77777777" w:rsidR="0066224D" w:rsidRDefault="0066224D" w:rsidP="00DE0A8F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77588D9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28</w:t>
      </w:r>
      <w:r w:rsidRPr="00281DC6">
        <w:rPr>
          <w:bCs/>
          <w:sz w:val="22"/>
          <w:u w:val="single"/>
        </w:rPr>
        <w:t xml:space="preserve">: </w:t>
      </w:r>
    </w:p>
    <w:p w14:paraId="1B3DD0F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D85B92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E1C832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6DF55C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0EB074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33829039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319C8BD" w14:textId="7777777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24h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63F137C6" w14:textId="77777777" w:rsidR="0066224D" w:rsidRDefault="0066224D" w:rsidP="00DE0A8F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37F580E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29</w:t>
      </w:r>
      <w:r w:rsidRPr="00281DC6">
        <w:rPr>
          <w:bCs/>
          <w:sz w:val="22"/>
          <w:u w:val="single"/>
        </w:rPr>
        <w:t xml:space="preserve">: </w:t>
      </w:r>
    </w:p>
    <w:p w14:paraId="605F96F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E2FEC5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F8A47D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6F3614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1E75D3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3EF2BCA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9B2B495" w14:textId="7777777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24h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69CFD17D" w14:textId="17C680D0" w:rsidR="00A53B23" w:rsidRDefault="00A53B23" w:rsidP="00A53B23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34F525CD" w14:textId="7251C8F8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30</w:t>
      </w:r>
      <w:r w:rsidRPr="00281DC6">
        <w:rPr>
          <w:bCs/>
          <w:sz w:val="22"/>
          <w:u w:val="single"/>
        </w:rPr>
        <w:t xml:space="preserve">: </w:t>
      </w:r>
    </w:p>
    <w:p w14:paraId="3BB80376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D69A57A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8FE0A77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14:paraId="44E46C91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A25E1E7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A580B9E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EC2AF26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24h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144DC411" w14:textId="77777777" w:rsidR="0066224D" w:rsidRPr="00B5559D" w:rsidRDefault="0066224D" w:rsidP="0066224D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bookmarkEnd w:id="2"/>
    <w:p w14:paraId="619FCCB6" w14:textId="3569A498" w:rsidR="00AE79F7" w:rsidRPr="00281DC6" w:rsidRDefault="00AC5DFA" w:rsidP="00AE79F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</w:rPr>
        <w:t xml:space="preserve"> </w:t>
      </w:r>
      <w:r w:rsidR="00AE79F7">
        <w:rPr>
          <w:bCs/>
          <w:sz w:val="22"/>
          <w:u w:val="single"/>
        </w:rPr>
        <w:t>Zadanie nr 31</w:t>
      </w:r>
      <w:r w:rsidR="00AE79F7" w:rsidRPr="00281DC6">
        <w:rPr>
          <w:bCs/>
          <w:sz w:val="22"/>
          <w:u w:val="single"/>
        </w:rPr>
        <w:t xml:space="preserve">: </w:t>
      </w:r>
    </w:p>
    <w:p w14:paraId="4A7D5821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5AAC70D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3A30820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07B9BA0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10E2777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70CA7A5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B882D3F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24h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358C87A2" w14:textId="123CBA18" w:rsidR="00AE79F7" w:rsidRDefault="00AE79F7" w:rsidP="00AC5DFA">
      <w:pPr>
        <w:spacing w:after="120" w:line="276" w:lineRule="auto"/>
        <w:contextualSpacing/>
        <w:jc w:val="both"/>
        <w:rPr>
          <w:bCs/>
          <w:sz w:val="22"/>
        </w:rPr>
      </w:pPr>
    </w:p>
    <w:p w14:paraId="30DC39B4" w14:textId="6245AA8C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32</w:t>
      </w:r>
      <w:r w:rsidRPr="00281DC6">
        <w:rPr>
          <w:bCs/>
          <w:sz w:val="22"/>
          <w:u w:val="single"/>
        </w:rPr>
        <w:t xml:space="preserve">: </w:t>
      </w:r>
    </w:p>
    <w:p w14:paraId="0B9E8A1B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C24EDDF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FC66978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9C8D1D2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8264C17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3041F04A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CAC09DE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24h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7B4B9AAA" w14:textId="77777777" w:rsidR="00AE79F7" w:rsidRDefault="00AE79F7" w:rsidP="00AC5DFA">
      <w:pPr>
        <w:spacing w:after="120" w:line="276" w:lineRule="auto"/>
        <w:contextualSpacing/>
        <w:jc w:val="both"/>
        <w:rPr>
          <w:bCs/>
          <w:sz w:val="22"/>
        </w:rPr>
      </w:pPr>
    </w:p>
    <w:p w14:paraId="25ACB93E" w14:textId="7E099849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33</w:t>
      </w:r>
      <w:r w:rsidRPr="00281DC6">
        <w:rPr>
          <w:bCs/>
          <w:sz w:val="22"/>
          <w:u w:val="single"/>
        </w:rPr>
        <w:t xml:space="preserve">: </w:t>
      </w:r>
    </w:p>
    <w:p w14:paraId="6E4B4714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8F2B603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23D72B8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A66F0AF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A2C3C86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2E1A9714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D22AF29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24h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311EA5E9" w14:textId="77777777" w:rsidR="00AE79F7" w:rsidRDefault="00AE79F7" w:rsidP="00AC5DFA">
      <w:pPr>
        <w:spacing w:after="120" w:line="276" w:lineRule="auto"/>
        <w:contextualSpacing/>
        <w:jc w:val="both"/>
        <w:rPr>
          <w:bCs/>
          <w:sz w:val="22"/>
        </w:rPr>
      </w:pPr>
    </w:p>
    <w:p w14:paraId="51242ABF" w14:textId="33053BF4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34</w:t>
      </w:r>
      <w:r w:rsidRPr="00281DC6">
        <w:rPr>
          <w:bCs/>
          <w:sz w:val="22"/>
          <w:u w:val="single"/>
        </w:rPr>
        <w:t xml:space="preserve">: </w:t>
      </w:r>
    </w:p>
    <w:p w14:paraId="7388AF89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DC305EA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DC6D89F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07113D7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D131545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2023BCC7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60DE76D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24h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5E134BFC" w14:textId="77777777" w:rsidR="00AE79F7" w:rsidRDefault="00AE79F7" w:rsidP="00AC5DFA">
      <w:pPr>
        <w:spacing w:after="120" w:line="276" w:lineRule="auto"/>
        <w:contextualSpacing/>
        <w:jc w:val="both"/>
        <w:rPr>
          <w:bCs/>
          <w:sz w:val="22"/>
        </w:rPr>
      </w:pPr>
    </w:p>
    <w:p w14:paraId="6AD9C70C" w14:textId="1C91E828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35</w:t>
      </w:r>
      <w:r w:rsidRPr="00281DC6">
        <w:rPr>
          <w:bCs/>
          <w:sz w:val="22"/>
          <w:u w:val="single"/>
        </w:rPr>
        <w:t xml:space="preserve">: </w:t>
      </w:r>
    </w:p>
    <w:p w14:paraId="3FB5F52C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Wartość netto za wykonanie całości przedmiotu zamówienia wynosi: ………………… zł</w:t>
      </w:r>
    </w:p>
    <w:p w14:paraId="428B5C58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762811E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9006458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F1654F7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56C66F21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5A2384E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24h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13653034" w14:textId="77777777" w:rsidR="00AE79F7" w:rsidRDefault="00AE79F7" w:rsidP="00AC5DFA">
      <w:pPr>
        <w:spacing w:after="120" w:line="276" w:lineRule="auto"/>
        <w:contextualSpacing/>
        <w:jc w:val="both"/>
        <w:rPr>
          <w:bCs/>
          <w:sz w:val="22"/>
        </w:rPr>
      </w:pPr>
    </w:p>
    <w:p w14:paraId="2483FAAF" w14:textId="3348CAE9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36</w:t>
      </w:r>
      <w:r w:rsidRPr="00281DC6">
        <w:rPr>
          <w:bCs/>
          <w:sz w:val="22"/>
          <w:u w:val="single"/>
        </w:rPr>
        <w:t xml:space="preserve">: </w:t>
      </w:r>
    </w:p>
    <w:p w14:paraId="7634CF3B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2FF0B75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D677F9D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6978A65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EA50EF1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4D3B33FA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345E48B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24h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3E53B918" w14:textId="77777777" w:rsidR="00AE79F7" w:rsidRDefault="00AE79F7" w:rsidP="00AC5DFA">
      <w:pPr>
        <w:spacing w:after="120" w:line="276" w:lineRule="auto"/>
        <w:contextualSpacing/>
        <w:jc w:val="both"/>
        <w:rPr>
          <w:bCs/>
          <w:sz w:val="22"/>
        </w:rPr>
      </w:pPr>
    </w:p>
    <w:p w14:paraId="0A9D1C86" w14:textId="2AD683FF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37</w:t>
      </w:r>
      <w:r w:rsidRPr="00281DC6">
        <w:rPr>
          <w:bCs/>
          <w:sz w:val="22"/>
          <w:u w:val="single"/>
        </w:rPr>
        <w:t xml:space="preserve">: </w:t>
      </w:r>
    </w:p>
    <w:p w14:paraId="485BE5EB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8904CC7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2DE310E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10CB9DB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042E33F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4114B5D0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28FC2CE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24h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4AC337F2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552EF48D" w14:textId="19B5CDCE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38</w:t>
      </w:r>
      <w:r w:rsidRPr="00281DC6">
        <w:rPr>
          <w:bCs/>
          <w:sz w:val="22"/>
          <w:u w:val="single"/>
        </w:rPr>
        <w:t xml:space="preserve">: </w:t>
      </w:r>
    </w:p>
    <w:p w14:paraId="0568B2FF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CA79816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482475A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4F82CD8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FDD62E9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B287C02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B2A19D6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24h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245C4D06" w14:textId="77777777" w:rsidR="00AE79F7" w:rsidRDefault="00AE79F7" w:rsidP="00AC5DFA">
      <w:pPr>
        <w:spacing w:after="120" w:line="276" w:lineRule="auto"/>
        <w:contextualSpacing/>
        <w:jc w:val="both"/>
        <w:rPr>
          <w:bCs/>
          <w:sz w:val="22"/>
        </w:rPr>
      </w:pPr>
    </w:p>
    <w:p w14:paraId="0ED18198" w14:textId="21029183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39</w:t>
      </w:r>
      <w:r w:rsidRPr="00281DC6">
        <w:rPr>
          <w:bCs/>
          <w:sz w:val="22"/>
          <w:u w:val="single"/>
        </w:rPr>
        <w:t xml:space="preserve">: </w:t>
      </w:r>
    </w:p>
    <w:p w14:paraId="1665658F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AF5E169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5D55767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486F796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8D52847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2477367D" w14:textId="77777777" w:rsidR="002266E0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C721548" w14:textId="77777777" w:rsidR="002266E0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24h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0FA723A8" w14:textId="77777777" w:rsidR="002266E0" w:rsidRDefault="002266E0" w:rsidP="002266E0">
      <w:pPr>
        <w:spacing w:after="120" w:line="276" w:lineRule="auto"/>
        <w:contextualSpacing/>
        <w:jc w:val="both"/>
        <w:rPr>
          <w:bCs/>
          <w:sz w:val="22"/>
        </w:rPr>
      </w:pPr>
    </w:p>
    <w:p w14:paraId="1A0F95DC" w14:textId="60887234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40</w:t>
      </w:r>
      <w:r w:rsidRPr="00281DC6">
        <w:rPr>
          <w:bCs/>
          <w:sz w:val="22"/>
          <w:u w:val="single"/>
        </w:rPr>
        <w:t xml:space="preserve">: </w:t>
      </w:r>
    </w:p>
    <w:p w14:paraId="62F4EABE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8DE6259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66FDCAE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C71CBB6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4A0F06A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D33F08C" w14:textId="77777777" w:rsidR="002266E0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C9FDCC2" w14:textId="77777777" w:rsidR="002266E0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24h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4BE4FDA1" w14:textId="77777777" w:rsidR="002266E0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AE2ECC5" w14:textId="7E090402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41</w:t>
      </w:r>
      <w:r w:rsidRPr="00281DC6">
        <w:rPr>
          <w:bCs/>
          <w:sz w:val="22"/>
          <w:u w:val="single"/>
        </w:rPr>
        <w:t xml:space="preserve">: </w:t>
      </w:r>
    </w:p>
    <w:p w14:paraId="5EA20EE4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A222C0E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C00C5CA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4B0B2C5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9C707FC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538A0EE9" w14:textId="77777777" w:rsidR="002266E0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26ADB9B" w14:textId="77777777" w:rsidR="002266E0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24h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02778F13" w14:textId="77777777" w:rsidR="002266E0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0877B6C8" w14:textId="17A1A24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42</w:t>
      </w:r>
      <w:r w:rsidRPr="00281DC6">
        <w:rPr>
          <w:bCs/>
          <w:sz w:val="22"/>
          <w:u w:val="single"/>
        </w:rPr>
        <w:t xml:space="preserve">: </w:t>
      </w:r>
    </w:p>
    <w:p w14:paraId="73ABD8AA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2A3F2F0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6AB9A5D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04D859B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90B380B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E71C254" w14:textId="77777777" w:rsidR="002266E0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D3911EA" w14:textId="77777777" w:rsidR="002266E0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24h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41713286" w14:textId="77777777" w:rsidR="002266E0" w:rsidRDefault="002266E0" w:rsidP="002266E0">
      <w:pPr>
        <w:spacing w:after="120" w:line="276" w:lineRule="auto"/>
        <w:contextualSpacing/>
        <w:jc w:val="both"/>
        <w:rPr>
          <w:bCs/>
          <w:sz w:val="22"/>
        </w:rPr>
      </w:pPr>
    </w:p>
    <w:p w14:paraId="2EAC038A" w14:textId="1683DA6A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43</w:t>
      </w:r>
      <w:r w:rsidRPr="00281DC6">
        <w:rPr>
          <w:bCs/>
          <w:sz w:val="22"/>
          <w:u w:val="single"/>
        </w:rPr>
        <w:t xml:space="preserve">: </w:t>
      </w:r>
    </w:p>
    <w:p w14:paraId="18109C34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0452CEA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8D8E56D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3E646F7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43D2655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28F451FD" w14:textId="77777777" w:rsidR="002266E0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FFA18D9" w14:textId="77777777" w:rsidR="002266E0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24h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789810AC" w14:textId="77777777" w:rsidR="002266E0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7CC4A080" w14:textId="0FEBE37F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44</w:t>
      </w:r>
      <w:r w:rsidRPr="00281DC6">
        <w:rPr>
          <w:bCs/>
          <w:sz w:val="22"/>
          <w:u w:val="single"/>
        </w:rPr>
        <w:t xml:space="preserve">: </w:t>
      </w:r>
    </w:p>
    <w:p w14:paraId="1E4E3ED2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ACCBC8E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B6A6B40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CA16406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686F1A0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31F070DA" w14:textId="77777777" w:rsidR="002266E0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0261A0F" w14:textId="77777777" w:rsidR="002266E0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lastRenderedPageBreak/>
        <w:t>Realizacja dostaw: w ciągu</w:t>
      </w:r>
      <w:r>
        <w:rPr>
          <w:bCs/>
          <w:sz w:val="22"/>
          <w:szCs w:val="22"/>
        </w:rPr>
        <w:t xml:space="preserve"> 24h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2F75DFFE" w14:textId="77777777" w:rsidR="002266E0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00C29A81" w14:textId="511F769F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45</w:t>
      </w:r>
      <w:r w:rsidRPr="00281DC6">
        <w:rPr>
          <w:bCs/>
          <w:sz w:val="22"/>
          <w:u w:val="single"/>
        </w:rPr>
        <w:t xml:space="preserve">: </w:t>
      </w:r>
    </w:p>
    <w:p w14:paraId="44ADED74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F7B4385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6DA3C75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D4E00A3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447B4688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484D96AA" w14:textId="77777777" w:rsidR="002266E0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399C7A1" w14:textId="77777777" w:rsidR="002266E0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24h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1D8C5D75" w14:textId="77777777" w:rsidR="002266E0" w:rsidRDefault="002266E0" w:rsidP="002266E0">
      <w:pPr>
        <w:spacing w:after="120" w:line="276" w:lineRule="auto"/>
        <w:contextualSpacing/>
        <w:jc w:val="both"/>
        <w:rPr>
          <w:bCs/>
          <w:sz w:val="22"/>
        </w:rPr>
      </w:pPr>
    </w:p>
    <w:p w14:paraId="2CEA0F8C" w14:textId="701AF6AB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46</w:t>
      </w:r>
      <w:r w:rsidRPr="00281DC6">
        <w:rPr>
          <w:bCs/>
          <w:sz w:val="22"/>
          <w:u w:val="single"/>
        </w:rPr>
        <w:t xml:space="preserve">: </w:t>
      </w:r>
    </w:p>
    <w:p w14:paraId="2A63309F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A4D1788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A8C9918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ED9FBA5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4B97BF2F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78E4A8A" w14:textId="77777777" w:rsidR="002266E0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8CE4927" w14:textId="77777777" w:rsidR="002266E0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24h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2CD93FC6" w14:textId="77777777" w:rsidR="002266E0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5706A45" w14:textId="59EC615C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47</w:t>
      </w:r>
      <w:r w:rsidRPr="00281DC6">
        <w:rPr>
          <w:bCs/>
          <w:sz w:val="22"/>
          <w:u w:val="single"/>
        </w:rPr>
        <w:t xml:space="preserve">: </w:t>
      </w:r>
    </w:p>
    <w:p w14:paraId="64A99CA6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9EB865D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B8E7381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2F1EDE8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640D982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30E55693" w14:textId="77777777" w:rsidR="002266E0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937131A" w14:textId="77777777" w:rsidR="002266E0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24h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49BDB421" w14:textId="77777777" w:rsidR="002266E0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00E4B426" w14:textId="17C6574B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48</w:t>
      </w:r>
      <w:r w:rsidRPr="00281DC6">
        <w:rPr>
          <w:bCs/>
          <w:sz w:val="22"/>
          <w:u w:val="single"/>
        </w:rPr>
        <w:t xml:space="preserve">: </w:t>
      </w:r>
    </w:p>
    <w:p w14:paraId="60DFD844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67886F8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8DE8400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B7ADEC5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3C1258C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03CA60FA" w14:textId="77777777" w:rsidR="002266E0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5F706A1" w14:textId="77777777" w:rsidR="002266E0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24h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70C5FD9E" w14:textId="77777777" w:rsidR="002266E0" w:rsidRDefault="002266E0" w:rsidP="002266E0">
      <w:pPr>
        <w:spacing w:after="120" w:line="276" w:lineRule="auto"/>
        <w:contextualSpacing/>
        <w:jc w:val="both"/>
        <w:rPr>
          <w:bCs/>
          <w:sz w:val="22"/>
        </w:rPr>
      </w:pPr>
    </w:p>
    <w:p w14:paraId="769F79E6" w14:textId="79DDC5D8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49</w:t>
      </w:r>
      <w:r w:rsidRPr="00281DC6">
        <w:rPr>
          <w:bCs/>
          <w:sz w:val="22"/>
          <w:u w:val="single"/>
        </w:rPr>
        <w:t xml:space="preserve">: </w:t>
      </w:r>
    </w:p>
    <w:p w14:paraId="5F147526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EDF11BD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EB85ED2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21A6BFD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AADB09D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445D397F" w14:textId="77777777" w:rsidR="002266E0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7739B65" w14:textId="77777777" w:rsidR="002266E0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24h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391D5EDD" w14:textId="77777777" w:rsidR="002266E0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36CD10B7" w14:textId="3CF0DE63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50:</w:t>
      </w:r>
      <w:r w:rsidRPr="00281DC6">
        <w:rPr>
          <w:bCs/>
          <w:sz w:val="22"/>
          <w:u w:val="single"/>
        </w:rPr>
        <w:t xml:space="preserve"> </w:t>
      </w:r>
    </w:p>
    <w:p w14:paraId="7406FA71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AC2C992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DBBBE15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677EF84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22C6429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4C0B3E21" w14:textId="77777777" w:rsidR="002266E0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65B4B88" w14:textId="77777777" w:rsidR="002266E0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24h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21EFFD34" w14:textId="77777777" w:rsidR="002266E0" w:rsidRDefault="002266E0" w:rsidP="00AC5DFA">
      <w:pPr>
        <w:spacing w:after="120" w:line="276" w:lineRule="auto"/>
        <w:contextualSpacing/>
        <w:jc w:val="both"/>
        <w:rPr>
          <w:bCs/>
          <w:sz w:val="22"/>
        </w:rPr>
      </w:pPr>
    </w:p>
    <w:p w14:paraId="42221CEF" w14:textId="54BBBD8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51:</w:t>
      </w:r>
      <w:r w:rsidRPr="00281DC6">
        <w:rPr>
          <w:bCs/>
          <w:sz w:val="22"/>
          <w:u w:val="single"/>
        </w:rPr>
        <w:t xml:space="preserve"> </w:t>
      </w:r>
    </w:p>
    <w:p w14:paraId="31BCC954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2846073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B74F9D1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1A078D3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44835CF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5145031D" w14:textId="77777777" w:rsidR="002266E0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F956339" w14:textId="77777777" w:rsidR="002266E0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24h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289A4A53" w14:textId="77777777" w:rsidR="002266E0" w:rsidRDefault="002266E0" w:rsidP="00AC5DFA">
      <w:pPr>
        <w:spacing w:after="120" w:line="276" w:lineRule="auto"/>
        <w:contextualSpacing/>
        <w:jc w:val="both"/>
        <w:rPr>
          <w:bCs/>
          <w:sz w:val="22"/>
        </w:rPr>
      </w:pPr>
    </w:p>
    <w:p w14:paraId="4F3B59D0" w14:textId="40428404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52:</w:t>
      </w:r>
      <w:r w:rsidRPr="00281DC6">
        <w:rPr>
          <w:bCs/>
          <w:sz w:val="22"/>
          <w:u w:val="single"/>
        </w:rPr>
        <w:t xml:space="preserve"> </w:t>
      </w:r>
    </w:p>
    <w:p w14:paraId="32F1712E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38FCBC6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E895181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508B554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A212DE8" w14:textId="77777777" w:rsidR="002266E0" w:rsidRPr="00281DC6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45EB07AE" w14:textId="77777777" w:rsidR="002266E0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492755A" w14:textId="77777777" w:rsidR="002266E0" w:rsidRDefault="002266E0" w:rsidP="002266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24h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047D1FD8" w14:textId="77777777" w:rsidR="002266E0" w:rsidRDefault="002266E0" w:rsidP="00AC5DFA">
      <w:pPr>
        <w:spacing w:after="120" w:line="276" w:lineRule="auto"/>
        <w:contextualSpacing/>
        <w:jc w:val="both"/>
        <w:rPr>
          <w:bCs/>
          <w:sz w:val="22"/>
        </w:rPr>
      </w:pPr>
    </w:p>
    <w:p w14:paraId="4C7BA06E" w14:textId="4CCA8662" w:rsidR="00CA7C6C" w:rsidRPr="00062C6E" w:rsidRDefault="00606D8A" w:rsidP="00606D8A">
      <w:pPr>
        <w:spacing w:after="120" w:line="276" w:lineRule="auto"/>
        <w:contextualSpacing/>
        <w:jc w:val="both"/>
        <w:rPr>
          <w:b/>
          <w:sz w:val="22"/>
          <w:u w:val="single"/>
        </w:rPr>
      </w:pPr>
      <w:r w:rsidRPr="00062C6E">
        <w:rPr>
          <w:b/>
          <w:sz w:val="22"/>
        </w:rPr>
        <w:t xml:space="preserve">    </w:t>
      </w:r>
      <w:r w:rsidR="00AC5DFA" w:rsidRPr="00062C6E">
        <w:rPr>
          <w:b/>
          <w:sz w:val="22"/>
        </w:rPr>
        <w:t xml:space="preserve"> </w:t>
      </w:r>
      <w:r w:rsidR="00071FE3" w:rsidRPr="00062C6E">
        <w:rPr>
          <w:b/>
          <w:sz w:val="22"/>
          <w:u w:val="single"/>
        </w:rPr>
        <w:t>UWAGA: Wykonawca może usunąć zadania na które nie składa oferty.</w:t>
      </w:r>
    </w:p>
    <w:p w14:paraId="1DF8DD79" w14:textId="77777777" w:rsidR="00500274" w:rsidRPr="00606D8A" w:rsidRDefault="00500274" w:rsidP="00606D8A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3DC681DD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0370D654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1ADAFC3B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5E0B213F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6C076878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3B57C447" w14:textId="77777777" w:rsidTr="006014D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33FA3B9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B78F23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19F0BACA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33AA1A3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4F7F863C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1BE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10F8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7DF0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719D929F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4D86A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34CE1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D29B5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50EC516" w14:textId="77777777" w:rsidR="00281DC6" w:rsidRPr="00851BC9" w:rsidRDefault="00281DC6" w:rsidP="00500274">
      <w:pPr>
        <w:numPr>
          <w:ilvl w:val="0"/>
          <w:numId w:val="36"/>
        </w:numPr>
        <w:spacing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62ABC969" w14:textId="77777777" w:rsidR="00851BC9" w:rsidRPr="00851BC9" w:rsidRDefault="00851BC9" w:rsidP="00500274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>nie podlegam wykluczeniu z postępowania na podstawie art.108 ust 1 pkt 1-6 ustawy Pzp.</w:t>
      </w:r>
    </w:p>
    <w:p w14:paraId="735ABAFA" w14:textId="77777777" w:rsidR="00851BC9" w:rsidRPr="00851BC9" w:rsidRDefault="00851BC9" w:rsidP="00500274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>nie podlegam wykluczeniu z postępowania na podstawie art. 109 ust. 1 pkt 4 ustawy Pzp</w:t>
      </w:r>
    </w:p>
    <w:p w14:paraId="549A25D3" w14:textId="77777777" w:rsidR="008657EA" w:rsidRDefault="00851BC9" w:rsidP="008657EA">
      <w:pPr>
        <w:pStyle w:val="Akapitzlist"/>
        <w:numPr>
          <w:ilvl w:val="0"/>
          <w:numId w:val="36"/>
        </w:numPr>
        <w:spacing w:line="276" w:lineRule="auto"/>
        <w:jc w:val="both"/>
        <w:rPr>
          <w:sz w:val="22"/>
          <w:szCs w:val="22"/>
        </w:rPr>
      </w:pPr>
      <w:r w:rsidRPr="00851BC9">
        <w:rPr>
          <w:sz w:val="22"/>
          <w:szCs w:val="22"/>
        </w:rPr>
        <w:t>nie podlegam wykluczeniu z postępowania na podstawie art. 7 ust. 1 ustawy z dnia 13kwietnia 2022 r. o szczególnych rozwiązaniach w zakresie przeciwdziałania wspieraniu agresji na Ukrainę oraz służących ochronie bezpieczeństwa narodowego</w:t>
      </w:r>
    </w:p>
    <w:p w14:paraId="6E07C90C" w14:textId="777191A8" w:rsidR="00281DC6" w:rsidRPr="00606D8A" w:rsidRDefault="008657EA" w:rsidP="00606D8A">
      <w:pPr>
        <w:pStyle w:val="Akapitzlist"/>
        <w:numPr>
          <w:ilvl w:val="0"/>
          <w:numId w:val="36"/>
        </w:numPr>
        <w:spacing w:line="276" w:lineRule="auto"/>
        <w:jc w:val="both"/>
        <w:rPr>
          <w:sz w:val="22"/>
          <w:szCs w:val="22"/>
        </w:rPr>
      </w:pPr>
      <w:r w:rsidRPr="008657EA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3BB8BEC1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397AD372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</w:t>
      </w:r>
      <w:r w:rsidR="007E6FF3">
        <w:rPr>
          <w:bCs/>
          <w:sz w:val="22"/>
          <w:szCs w:val="22"/>
        </w:rPr>
        <w:t>o podatku od towarów i usług (t</w:t>
      </w:r>
      <w:r w:rsidRPr="00281DC6">
        <w:rPr>
          <w:bCs/>
          <w:sz w:val="22"/>
          <w:szCs w:val="22"/>
        </w:rPr>
        <w:t>j. Dz. U. z 2020r. poz. 106)</w:t>
      </w:r>
    </w:p>
    <w:p w14:paraId="380E946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25F3085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 xml:space="preserve">z dnia 11 marca 2014 r. </w:t>
      </w:r>
      <w:r w:rsidR="007E6FF3">
        <w:rPr>
          <w:bCs/>
          <w:sz w:val="22"/>
          <w:szCs w:val="22"/>
        </w:rPr>
        <w:t>o podatku od towarów i usług (t</w:t>
      </w:r>
      <w:r w:rsidRPr="00281DC6">
        <w:rPr>
          <w:bCs/>
          <w:sz w:val="22"/>
          <w:szCs w:val="22"/>
        </w:rPr>
        <w:t>j. Dz. U. z 2020r. poz. 106), wobec czego wskazujemy nazwę (rodzaj) towaru lub usługi, których dostawa lub świadczenie będzie prowadzić do obowiązku jego powstania oraz ich wartość bez kwoty podatku:</w:t>
      </w:r>
    </w:p>
    <w:p w14:paraId="38D52BA5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9"/>
        <w:gridCol w:w="3267"/>
        <w:gridCol w:w="2765"/>
        <w:gridCol w:w="2835"/>
      </w:tblGrid>
      <w:tr w:rsidR="00281DC6" w:rsidRPr="00281DC6" w14:paraId="2878ACA9" w14:textId="77777777" w:rsidTr="00606D8A">
        <w:trPr>
          <w:trHeight w:val="754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4F81DC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D9C188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866428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612C0B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6DA63B37" w14:textId="77777777" w:rsidTr="00606D8A"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4AA5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852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2ED59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81CD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3721E24F" w14:textId="77777777" w:rsidTr="00606D8A"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A9D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B917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9950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7B40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9F3B6E9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05BCC3B1" w14:textId="77777777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347DC4B0" w14:textId="77777777" w:rsidTr="006014DA">
        <w:tc>
          <w:tcPr>
            <w:tcW w:w="2521" w:type="dxa"/>
            <w:shd w:val="clear" w:color="auto" w:fill="auto"/>
            <w:vAlign w:val="center"/>
          </w:tcPr>
          <w:p w14:paraId="35AC15D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25CFEB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36566E0" w14:textId="77777777" w:rsidTr="006014DA">
        <w:tc>
          <w:tcPr>
            <w:tcW w:w="2521" w:type="dxa"/>
            <w:shd w:val="clear" w:color="auto" w:fill="auto"/>
            <w:vAlign w:val="center"/>
          </w:tcPr>
          <w:p w14:paraId="57EF554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13A7474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44543D4" w14:textId="77777777" w:rsidTr="006014DA">
        <w:tc>
          <w:tcPr>
            <w:tcW w:w="2521" w:type="dxa"/>
            <w:shd w:val="clear" w:color="auto" w:fill="auto"/>
            <w:vAlign w:val="center"/>
          </w:tcPr>
          <w:p w14:paraId="342866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0CE4E5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4C42EAF" w14:textId="77777777" w:rsidTr="006014DA">
        <w:tc>
          <w:tcPr>
            <w:tcW w:w="2521" w:type="dxa"/>
            <w:shd w:val="clear" w:color="auto" w:fill="auto"/>
            <w:vAlign w:val="center"/>
          </w:tcPr>
          <w:p w14:paraId="3047FE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54EEB5E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53FE762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0F9C8574" w14:textId="77777777" w:rsidR="00281DC6" w:rsidRPr="00851BC9" w:rsidRDefault="00281DC6" w:rsidP="00851BC9">
      <w:pPr>
        <w:numPr>
          <w:ilvl w:val="0"/>
          <w:numId w:val="35"/>
        </w:numPr>
        <w:spacing w:line="360" w:lineRule="auto"/>
        <w:ind w:left="284" w:hanging="284"/>
        <w:contextualSpacing/>
        <w:rPr>
          <w:rFonts w:ascii="Arial" w:eastAsia="Calibri" w:hAnsi="Arial" w:cs="Arial"/>
          <w:b/>
          <w:sz w:val="22"/>
          <w:szCs w:val="22"/>
          <w:lang w:val="en-US" w:eastAsia="en-US"/>
        </w:rPr>
      </w:pPr>
      <w:r w:rsidRPr="00851BC9">
        <w:rPr>
          <w:rFonts w:eastAsia="Calibri"/>
          <w:b/>
          <w:sz w:val="22"/>
          <w:szCs w:val="22"/>
          <w:lang w:val="en-US" w:eastAsia="en-US"/>
        </w:rPr>
        <w:t>Informacja</w:t>
      </w:r>
    </w:p>
    <w:p w14:paraId="02B8675F" w14:textId="77777777" w:rsidR="00281DC6" w:rsidRPr="000A0964" w:rsidRDefault="00281DC6" w:rsidP="00281DC6">
      <w:pPr>
        <w:spacing w:line="360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lastRenderedPageBreak/>
        <w:t xml:space="preserve"> Czy Wykonawca jest mikroprzedsiębiorstwem bądź małym lub średnim przedsiębiorstwem ?</w:t>
      </w:r>
    </w:p>
    <w:p w14:paraId="77624BC6" w14:textId="77777777" w:rsidR="00281DC6" w:rsidRPr="000A0964" w:rsidRDefault="00281DC6" w:rsidP="00281DC6">
      <w:pPr>
        <w:spacing w:line="360" w:lineRule="auto"/>
        <w:ind w:left="360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u w:val="single"/>
          <w:lang w:eastAsia="en-US"/>
        </w:rPr>
        <w:t>Odpowiedź Wykonawcy:</w:t>
      </w:r>
    </w:p>
    <w:p w14:paraId="1101E7D7" w14:textId="77777777" w:rsidR="00281DC6" w:rsidRPr="000A0964" w:rsidRDefault="00281DC6" w:rsidP="00281DC6">
      <w:pPr>
        <w:spacing w:line="360" w:lineRule="auto"/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 xml:space="preserve">Wykonawca jest: </w:t>
      </w:r>
      <w:r w:rsidRPr="000A0964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14:paraId="1127E5B8" w14:textId="77777777"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mikroprzedsiębiorstwem</w:t>
      </w:r>
    </w:p>
    <w:p w14:paraId="42A489AD" w14:textId="77777777"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małym przedsiębiorstwem</w:t>
      </w:r>
    </w:p>
    <w:p w14:paraId="3D4296C7" w14:textId="77777777" w:rsid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średnim przedsiębiorstwem</w:t>
      </w:r>
    </w:p>
    <w:p w14:paraId="49F74D4B" w14:textId="7460F4B9" w:rsidR="00500274" w:rsidRPr="000A0964" w:rsidRDefault="00500274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inny …………………………….</w:t>
      </w:r>
    </w:p>
    <w:p w14:paraId="3E9F1D78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793A61E0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FC9D40C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0CD8AC00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F4B3518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3340C34B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5690EB8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0A8D810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3875A9DE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15026B24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18D4EE1E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3BBFA48E" w14:textId="77777777" w:rsidR="00CA7C6C" w:rsidRDefault="00CA7C6C">
      <w:pPr>
        <w:spacing w:line="360" w:lineRule="auto"/>
        <w:ind w:hanging="284"/>
        <w:jc w:val="both"/>
      </w:pPr>
    </w:p>
    <w:p w14:paraId="4218A325" w14:textId="77777777" w:rsidR="00281DC6" w:rsidRDefault="00281DC6" w:rsidP="00281DC6">
      <w:pPr>
        <w:spacing w:line="360" w:lineRule="auto"/>
        <w:ind w:hanging="284"/>
        <w:jc w:val="both"/>
      </w:pPr>
    </w:p>
    <w:sectPr w:rsidR="00281DC6" w:rsidSect="000D1C6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1054D0" w14:textId="77777777" w:rsidR="00710AF3" w:rsidRDefault="00710AF3">
      <w:r>
        <w:separator/>
      </w:r>
    </w:p>
  </w:endnote>
  <w:endnote w:type="continuationSeparator" w:id="0">
    <w:p w14:paraId="75914761" w14:textId="77777777" w:rsidR="00710AF3" w:rsidRDefault="00710A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94502" w14:textId="77777777" w:rsidR="003E2272" w:rsidRDefault="002E63E5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E227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6224D">
      <w:rPr>
        <w:rStyle w:val="Numerstrony"/>
        <w:noProof/>
      </w:rPr>
      <w:t>9</w:t>
    </w:r>
    <w:r>
      <w:rPr>
        <w:rStyle w:val="Numerstrony"/>
      </w:rPr>
      <w:fldChar w:fldCharType="end"/>
    </w:r>
  </w:p>
  <w:p w14:paraId="6519365D" w14:textId="77777777" w:rsidR="003E2272" w:rsidRDefault="003E2272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1BFACD" w14:textId="77777777" w:rsidR="00710AF3" w:rsidRDefault="00710AF3">
      <w:r>
        <w:separator/>
      </w:r>
    </w:p>
  </w:footnote>
  <w:footnote w:type="continuationSeparator" w:id="0">
    <w:p w14:paraId="2D55E068" w14:textId="77777777" w:rsidR="00710AF3" w:rsidRDefault="00710AF3">
      <w:r>
        <w:continuationSeparator/>
      </w:r>
    </w:p>
  </w:footnote>
  <w:footnote w:id="1">
    <w:p w14:paraId="66D29630" w14:textId="77777777" w:rsidR="003E2272" w:rsidRPr="00173016" w:rsidRDefault="003E2272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7D88D2C" w14:textId="77777777" w:rsidR="003E2272" w:rsidRPr="00173016" w:rsidRDefault="003E2272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9ACB3BE" w14:textId="77777777" w:rsidR="003E2272" w:rsidRDefault="003E2272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17842EF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3DACAC88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8A1CF" w14:textId="37BE0E93" w:rsidR="003E2272" w:rsidRDefault="0066224D">
    <w:pPr>
      <w:pStyle w:val="Nagwek"/>
    </w:pPr>
    <w:r>
      <w:t>Znak sprawy: SZW/DZP/</w:t>
    </w:r>
    <w:r w:rsidR="00F91EF4">
      <w:t>131</w:t>
    </w:r>
    <w:r w:rsidR="003E2272">
      <w:t>/202</w:t>
    </w:r>
    <w:r w:rsidR="00AE79F7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2CA0150"/>
    <w:multiLevelType w:val="hybridMultilevel"/>
    <w:tmpl w:val="F768F4DC"/>
    <w:lvl w:ilvl="0" w:tplc="1A2C7812">
      <w:start w:val="1"/>
      <w:numFmt w:val="bullet"/>
      <w:lvlText w:val="▪"/>
      <w:lvlJc w:val="left"/>
      <w:pPr>
        <w:ind w:left="1429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926380089">
    <w:abstractNumId w:val="9"/>
  </w:num>
  <w:num w:numId="2" w16cid:durableId="2082561238">
    <w:abstractNumId w:val="20"/>
  </w:num>
  <w:num w:numId="3" w16cid:durableId="928588122">
    <w:abstractNumId w:val="22"/>
  </w:num>
  <w:num w:numId="4" w16cid:durableId="1041898389">
    <w:abstractNumId w:val="5"/>
  </w:num>
  <w:num w:numId="5" w16cid:durableId="2076077661">
    <w:abstractNumId w:val="26"/>
  </w:num>
  <w:num w:numId="6" w16cid:durableId="1496066377">
    <w:abstractNumId w:val="6"/>
  </w:num>
  <w:num w:numId="7" w16cid:durableId="320813404">
    <w:abstractNumId w:val="7"/>
  </w:num>
  <w:num w:numId="8" w16cid:durableId="1607467817">
    <w:abstractNumId w:val="30"/>
  </w:num>
  <w:num w:numId="9" w16cid:durableId="1066302292">
    <w:abstractNumId w:val="4"/>
  </w:num>
  <w:num w:numId="10" w16cid:durableId="1982540107">
    <w:abstractNumId w:val="29"/>
  </w:num>
  <w:num w:numId="11" w16cid:durableId="398018772">
    <w:abstractNumId w:val="24"/>
  </w:num>
  <w:num w:numId="12" w16cid:durableId="1976640968">
    <w:abstractNumId w:val="11"/>
  </w:num>
  <w:num w:numId="13" w16cid:durableId="1259753668">
    <w:abstractNumId w:val="23"/>
  </w:num>
  <w:num w:numId="14" w16cid:durableId="834153989">
    <w:abstractNumId w:val="36"/>
  </w:num>
  <w:num w:numId="15" w16cid:durableId="471556437">
    <w:abstractNumId w:val="21"/>
  </w:num>
  <w:num w:numId="16" w16cid:durableId="196283323">
    <w:abstractNumId w:val="35"/>
  </w:num>
  <w:num w:numId="17" w16cid:durableId="425611034">
    <w:abstractNumId w:val="10"/>
  </w:num>
  <w:num w:numId="18" w16cid:durableId="1459301678">
    <w:abstractNumId w:val="15"/>
  </w:num>
  <w:num w:numId="19" w16cid:durableId="250968318">
    <w:abstractNumId w:val="33"/>
  </w:num>
  <w:num w:numId="20" w16cid:durableId="360710738">
    <w:abstractNumId w:val="1"/>
  </w:num>
  <w:num w:numId="21" w16cid:durableId="1566721040">
    <w:abstractNumId w:val="27"/>
  </w:num>
  <w:num w:numId="22" w16cid:durableId="1095516622">
    <w:abstractNumId w:val="2"/>
  </w:num>
  <w:num w:numId="23" w16cid:durableId="1259677255">
    <w:abstractNumId w:val="12"/>
  </w:num>
  <w:num w:numId="24" w16cid:durableId="397829793">
    <w:abstractNumId w:val="31"/>
  </w:num>
  <w:num w:numId="25" w16cid:durableId="1485119770">
    <w:abstractNumId w:val="8"/>
  </w:num>
  <w:num w:numId="26" w16cid:durableId="542913654">
    <w:abstractNumId w:val="14"/>
  </w:num>
  <w:num w:numId="27" w16cid:durableId="1001467959">
    <w:abstractNumId w:val="18"/>
  </w:num>
  <w:num w:numId="28" w16cid:durableId="1011177747">
    <w:abstractNumId w:val="16"/>
  </w:num>
  <w:num w:numId="29" w16cid:durableId="737433797">
    <w:abstractNumId w:val="3"/>
  </w:num>
  <w:num w:numId="30" w16cid:durableId="414786199">
    <w:abstractNumId w:val="17"/>
  </w:num>
  <w:num w:numId="31" w16cid:durableId="1170564484">
    <w:abstractNumId w:val="0"/>
  </w:num>
  <w:num w:numId="32" w16cid:durableId="1054699445">
    <w:abstractNumId w:val="25"/>
  </w:num>
  <w:num w:numId="33" w16cid:durableId="215243307">
    <w:abstractNumId w:val="19"/>
  </w:num>
  <w:num w:numId="34" w16cid:durableId="1004168454">
    <w:abstractNumId w:val="28"/>
  </w:num>
  <w:num w:numId="35" w16cid:durableId="661542490">
    <w:abstractNumId w:val="34"/>
  </w:num>
  <w:num w:numId="36" w16cid:durableId="156724516">
    <w:abstractNumId w:val="32"/>
  </w:num>
  <w:num w:numId="37" w16cid:durableId="842207313">
    <w:abstractNumId w:val="13"/>
  </w:num>
  <w:num w:numId="38" w16cid:durableId="195975099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50374"/>
    <w:rsid w:val="000572DC"/>
    <w:rsid w:val="00057F93"/>
    <w:rsid w:val="00062C6E"/>
    <w:rsid w:val="00063B6A"/>
    <w:rsid w:val="00071FE3"/>
    <w:rsid w:val="000A0964"/>
    <w:rsid w:val="000B09F8"/>
    <w:rsid w:val="000C05AA"/>
    <w:rsid w:val="000D1C69"/>
    <w:rsid w:val="00111F10"/>
    <w:rsid w:val="00135545"/>
    <w:rsid w:val="001442F8"/>
    <w:rsid w:val="00182264"/>
    <w:rsid w:val="0018410E"/>
    <w:rsid w:val="002266E0"/>
    <w:rsid w:val="00281DC6"/>
    <w:rsid w:val="002C54C1"/>
    <w:rsid w:val="002E63E5"/>
    <w:rsid w:val="0030391A"/>
    <w:rsid w:val="00311C3A"/>
    <w:rsid w:val="0039528D"/>
    <w:rsid w:val="003A652F"/>
    <w:rsid w:val="003C1648"/>
    <w:rsid w:val="003E2272"/>
    <w:rsid w:val="00412A27"/>
    <w:rsid w:val="00443C09"/>
    <w:rsid w:val="00460383"/>
    <w:rsid w:val="004A2566"/>
    <w:rsid w:val="004F0198"/>
    <w:rsid w:val="00500274"/>
    <w:rsid w:val="00535E57"/>
    <w:rsid w:val="005A192D"/>
    <w:rsid w:val="005A70C7"/>
    <w:rsid w:val="005B4C0B"/>
    <w:rsid w:val="005D19FC"/>
    <w:rsid w:val="005F3F69"/>
    <w:rsid w:val="006014DA"/>
    <w:rsid w:val="00606D8A"/>
    <w:rsid w:val="00613B65"/>
    <w:rsid w:val="00655C0E"/>
    <w:rsid w:val="0066224D"/>
    <w:rsid w:val="006A0EFD"/>
    <w:rsid w:val="006D760D"/>
    <w:rsid w:val="007059CC"/>
    <w:rsid w:val="00710AF3"/>
    <w:rsid w:val="00740C0B"/>
    <w:rsid w:val="007644F9"/>
    <w:rsid w:val="007717C3"/>
    <w:rsid w:val="007E6FF3"/>
    <w:rsid w:val="00815E8E"/>
    <w:rsid w:val="00821886"/>
    <w:rsid w:val="00821F87"/>
    <w:rsid w:val="00851BC9"/>
    <w:rsid w:val="008657EA"/>
    <w:rsid w:val="00915BDC"/>
    <w:rsid w:val="009B4573"/>
    <w:rsid w:val="00A53B23"/>
    <w:rsid w:val="00A945E1"/>
    <w:rsid w:val="00AA7E40"/>
    <w:rsid w:val="00AC5DFA"/>
    <w:rsid w:val="00AE3969"/>
    <w:rsid w:val="00AE79F7"/>
    <w:rsid w:val="00AF61A7"/>
    <w:rsid w:val="00B16CA2"/>
    <w:rsid w:val="00B22D6B"/>
    <w:rsid w:val="00B41204"/>
    <w:rsid w:val="00B5559D"/>
    <w:rsid w:val="00BF72BF"/>
    <w:rsid w:val="00C32366"/>
    <w:rsid w:val="00CA0475"/>
    <w:rsid w:val="00CA579C"/>
    <w:rsid w:val="00CA7C6C"/>
    <w:rsid w:val="00CB2BE7"/>
    <w:rsid w:val="00CE51A9"/>
    <w:rsid w:val="00D74BC1"/>
    <w:rsid w:val="00D90764"/>
    <w:rsid w:val="00DE0A8F"/>
    <w:rsid w:val="00E90381"/>
    <w:rsid w:val="00F2537A"/>
    <w:rsid w:val="00F65855"/>
    <w:rsid w:val="00F91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9C2835"/>
  <w15:docId w15:val="{55ED0932-FA3C-1648-8799-CAB5620B2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C6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D1C6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0D1C6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0D1C6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0D1C6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0D1C6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0D1C6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0D1C6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0D1C6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0D1C6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0D1C69"/>
  </w:style>
  <w:style w:type="paragraph" w:styleId="Stopka">
    <w:name w:val="foot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0D1C6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0D1C6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851B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66</TotalTime>
  <Pages>14</Pages>
  <Words>4180</Words>
  <Characters>25080</Characters>
  <Application>Microsoft Office Word</Application>
  <DocSecurity>0</DocSecurity>
  <Lines>209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29202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Ewa Nieboj</dc:creator>
  <cp:keywords/>
  <dc:description/>
  <cp:lastModifiedBy>Office Lutycka</cp:lastModifiedBy>
  <cp:revision>32</cp:revision>
  <cp:lastPrinted>2007-10-05T06:59:00Z</cp:lastPrinted>
  <dcterms:created xsi:type="dcterms:W3CDTF">2022-05-25T07:12:00Z</dcterms:created>
  <dcterms:modified xsi:type="dcterms:W3CDTF">2023-11-21T10:00:00Z</dcterms:modified>
</cp:coreProperties>
</file>