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812AD" w:rsidRPr="001812A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812A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812AD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1812A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812AD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1812AD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812A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812AD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1812AD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12AD" w:rsidRPr="0012157F" w:rsidTr="004019DA">
        <w:tc>
          <w:tcPr>
            <w:tcW w:w="9104" w:type="dxa"/>
            <w:shd w:val="clear" w:color="auto" w:fill="D9D9D9"/>
          </w:tcPr>
          <w:p w:rsidR="001812AD" w:rsidRPr="0012157F" w:rsidRDefault="001812AD" w:rsidP="004019DA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812AD" w:rsidRPr="0012157F" w:rsidRDefault="001812AD" w:rsidP="004019D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812A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1812AD" w:rsidRPr="00612283" w:rsidRDefault="001812AD" w:rsidP="004019D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812AD" w:rsidRPr="00612283" w:rsidRDefault="001812AD" w:rsidP="004019DA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1812AD" w:rsidRPr="0012157F" w:rsidRDefault="001812AD" w:rsidP="004019DA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1812A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12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Przedłużenie usług rozszerzonej usługi gwarancyjnej HP Care Pack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12AD" w:rsidRPr="00A2540E" w:rsidTr="004019DA">
        <w:tc>
          <w:tcPr>
            <w:tcW w:w="2269" w:type="dxa"/>
            <w:shd w:val="clear" w:color="auto" w:fill="auto"/>
          </w:tcPr>
          <w:p w:rsidR="001812AD" w:rsidRPr="00A2540E" w:rsidRDefault="001812AD" w:rsidP="004019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12AD" w:rsidRPr="00A2540E" w:rsidRDefault="001812AD" w:rsidP="004019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12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141/2023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812AD" w:rsidRPr="001812AD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812AD" w:rsidRPr="00992BD8" w:rsidRDefault="001812AD" w:rsidP="001812A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1812AD" w:rsidP="001812A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1812AD" w:rsidRPr="0012157F" w:rsidRDefault="001812AD" w:rsidP="001812A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812AD" w:rsidRPr="0012157F" w:rsidRDefault="001812AD" w:rsidP="001812A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1812AD" w:rsidRPr="0012157F" w:rsidRDefault="001812AD" w:rsidP="001812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812AD" w:rsidRPr="00A44833" w:rsidRDefault="001812AD" w:rsidP="001812A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1812AD" w:rsidRPr="0012157F" w:rsidRDefault="001812AD" w:rsidP="001812A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1812AD" w:rsidRPr="0012157F" w:rsidRDefault="001812AD" w:rsidP="001812AD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90DE4" w:rsidRDefault="00790DE4" w:rsidP="0038231F">
      <w:pPr>
        <w:spacing w:after="0" w:line="240" w:lineRule="auto"/>
      </w:pPr>
      <w:r>
        <w:separator/>
      </w:r>
    </w:p>
  </w:endnote>
  <w:endnote w:type="continuationSeparator" w:id="0">
    <w:p w:rsidR="00790DE4" w:rsidRDefault="00790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2AD" w:rsidRDefault="001812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2AD" w:rsidRDefault="001812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90DE4" w:rsidRDefault="00790DE4" w:rsidP="0038231F">
      <w:pPr>
        <w:spacing w:after="0" w:line="240" w:lineRule="auto"/>
      </w:pPr>
      <w:r>
        <w:separator/>
      </w:r>
    </w:p>
  </w:footnote>
  <w:footnote w:type="continuationSeparator" w:id="0">
    <w:p w:rsidR="00790DE4" w:rsidRDefault="00790DE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2AD" w:rsidRDefault="001812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2AD" w:rsidRDefault="001812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2AD" w:rsidRDefault="001812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942825">
    <w:abstractNumId w:val="11"/>
  </w:num>
  <w:num w:numId="2" w16cid:durableId="1928420604">
    <w:abstractNumId w:val="0"/>
  </w:num>
  <w:num w:numId="3" w16cid:durableId="1874228746">
    <w:abstractNumId w:val="10"/>
  </w:num>
  <w:num w:numId="4" w16cid:durableId="499975956">
    <w:abstractNumId w:val="13"/>
  </w:num>
  <w:num w:numId="5" w16cid:durableId="1135103798">
    <w:abstractNumId w:val="12"/>
  </w:num>
  <w:num w:numId="6" w16cid:durableId="373500572">
    <w:abstractNumId w:val="9"/>
  </w:num>
  <w:num w:numId="7" w16cid:durableId="1860044319">
    <w:abstractNumId w:val="1"/>
  </w:num>
  <w:num w:numId="8" w16cid:durableId="225923211">
    <w:abstractNumId w:val="6"/>
  </w:num>
  <w:num w:numId="9" w16cid:durableId="496770534">
    <w:abstractNumId w:val="4"/>
  </w:num>
  <w:num w:numId="10" w16cid:durableId="926646000">
    <w:abstractNumId w:val="7"/>
  </w:num>
  <w:num w:numId="11" w16cid:durableId="516191750">
    <w:abstractNumId w:val="5"/>
  </w:num>
  <w:num w:numId="12" w16cid:durableId="600994510">
    <w:abstractNumId w:val="8"/>
  </w:num>
  <w:num w:numId="13" w16cid:durableId="278731013">
    <w:abstractNumId w:val="3"/>
  </w:num>
  <w:num w:numId="14" w16cid:durableId="2701665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DE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12AD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0DE4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C8E7864-0F04-4491-9AE6-455425C22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818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2023-12-12T13:25:00Z</dcterms:created>
  <dcterms:modified xsi:type="dcterms:W3CDTF">2023-12-12T13:25:00Z</dcterms:modified>
</cp:coreProperties>
</file>