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67D15" w:rsidRPr="00367D1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67D15" w:rsidRPr="00367D15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367D1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7D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Przedłużenie usług rozszerzonej usługi gwarancyjnej HP Care Pack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67D15" w:rsidRPr="00A2540E" w:rsidTr="004019DA">
        <w:tc>
          <w:tcPr>
            <w:tcW w:w="2269" w:type="dxa"/>
            <w:shd w:val="clear" w:color="auto" w:fill="auto"/>
          </w:tcPr>
          <w:p w:rsidR="00367D15" w:rsidRPr="00A2540E" w:rsidRDefault="00367D15" w:rsidP="004019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67D15" w:rsidRPr="00A2540E" w:rsidRDefault="00367D15" w:rsidP="004019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7D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141/2023</w:t>
            </w:r>
          </w:p>
        </w:tc>
      </w:tr>
    </w:tbl>
    <w:p w:rsidR="00DC652A" w:rsidRPr="00053927" w:rsidRDefault="00367D1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67D1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90E9C" w:rsidRDefault="00F90E9C" w:rsidP="00025386">
      <w:pPr>
        <w:spacing w:after="0" w:line="240" w:lineRule="auto"/>
      </w:pPr>
      <w:r>
        <w:separator/>
      </w:r>
    </w:p>
  </w:endnote>
  <w:endnote w:type="continuationSeparator" w:id="0">
    <w:p w:rsidR="00F90E9C" w:rsidRDefault="00F90E9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7D15" w:rsidRDefault="00367D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7D15" w:rsidRDefault="00367D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90E9C" w:rsidRDefault="00F90E9C" w:rsidP="00025386">
      <w:pPr>
        <w:spacing w:after="0" w:line="240" w:lineRule="auto"/>
      </w:pPr>
      <w:r>
        <w:separator/>
      </w:r>
    </w:p>
  </w:footnote>
  <w:footnote w:type="continuationSeparator" w:id="0">
    <w:p w:rsidR="00F90E9C" w:rsidRDefault="00F90E9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7D15" w:rsidRDefault="00367D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7D15" w:rsidRDefault="00367D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7D15" w:rsidRDefault="00367D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808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E9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67D1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0E9C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E851E36-8D7F-4E9D-84E0-A76E58B4F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2023-12-12T13:26:00Z</dcterms:created>
  <dcterms:modified xsi:type="dcterms:W3CDTF">2023-12-12T13:26:00Z</dcterms:modified>
</cp:coreProperties>
</file>