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614FD" w:rsidRPr="00C614FD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14FD" w:rsidRPr="00C14101" w:rsidTr="00FB03C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614FD" w:rsidRPr="00C14101" w:rsidRDefault="00C614FD" w:rsidP="00FB03C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614FD" w:rsidRPr="00C14101" w:rsidRDefault="00C614FD" w:rsidP="00FB03C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614FD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614FD" w:rsidRPr="00C14101" w:rsidRDefault="00C614FD" w:rsidP="00FB03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614FD" w:rsidRPr="00C14101" w:rsidRDefault="00C614FD" w:rsidP="00FB03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614F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C614F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614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Przedłużenie usług rozszerzonej usługi gwarancyjnej HP Care Pack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614FD" w:rsidRPr="00D62E6E" w:rsidTr="00FB03C7">
        <w:tc>
          <w:tcPr>
            <w:tcW w:w="2269" w:type="dxa"/>
            <w:shd w:val="clear" w:color="auto" w:fill="auto"/>
          </w:tcPr>
          <w:p w:rsidR="00C614FD" w:rsidRPr="00D62E6E" w:rsidRDefault="00C614FD" w:rsidP="00FB03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14FD" w:rsidRPr="00D62E6E" w:rsidRDefault="00C614FD" w:rsidP="00FB03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614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141/2023</w:t>
            </w:r>
          </w:p>
        </w:tc>
      </w:tr>
    </w:tbl>
    <w:p w:rsidR="00BC121E" w:rsidRDefault="00C614F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614FD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614F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2095" w:rsidRDefault="00602095">
      <w:r>
        <w:separator/>
      </w:r>
    </w:p>
  </w:endnote>
  <w:endnote w:type="continuationSeparator" w:id="0">
    <w:p w:rsidR="00602095" w:rsidRDefault="0060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4FD" w:rsidRDefault="00C614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2095" w:rsidRDefault="00602095">
      <w:r>
        <w:separator/>
      </w:r>
    </w:p>
  </w:footnote>
  <w:footnote w:type="continuationSeparator" w:id="0">
    <w:p w:rsidR="00602095" w:rsidRDefault="00602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4FD" w:rsidRDefault="00C61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4FD" w:rsidRDefault="00C614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4FD" w:rsidRDefault="00C614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0895891">
    <w:abstractNumId w:val="13"/>
  </w:num>
  <w:num w:numId="2" w16cid:durableId="709918587">
    <w:abstractNumId w:val="0"/>
  </w:num>
  <w:num w:numId="3" w16cid:durableId="1824929577">
    <w:abstractNumId w:val="11"/>
  </w:num>
  <w:num w:numId="4" w16cid:durableId="1905022259">
    <w:abstractNumId w:val="8"/>
  </w:num>
  <w:num w:numId="5" w16cid:durableId="1117868551">
    <w:abstractNumId w:val="7"/>
  </w:num>
  <w:num w:numId="6" w16cid:durableId="292374701">
    <w:abstractNumId w:val="1"/>
  </w:num>
  <w:num w:numId="7" w16cid:durableId="1634478752">
    <w:abstractNumId w:val="6"/>
  </w:num>
  <w:num w:numId="8" w16cid:durableId="1690521612">
    <w:abstractNumId w:val="3"/>
  </w:num>
  <w:num w:numId="9" w16cid:durableId="528028007">
    <w:abstractNumId w:val="2"/>
  </w:num>
  <w:num w:numId="10" w16cid:durableId="1588423656">
    <w:abstractNumId w:val="5"/>
  </w:num>
  <w:num w:numId="11" w16cid:durableId="29649560">
    <w:abstractNumId w:val="10"/>
  </w:num>
  <w:num w:numId="12" w16cid:durableId="426583307">
    <w:abstractNumId w:val="4"/>
  </w:num>
  <w:num w:numId="13" w16cid:durableId="1207064360">
    <w:abstractNumId w:val="9"/>
  </w:num>
  <w:num w:numId="14" w16cid:durableId="16221118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09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209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14FD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4415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60434D6-224E-46C8-B989-8CACFCA1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2023-12-13T06:39:00Z</dcterms:created>
  <dcterms:modified xsi:type="dcterms:W3CDTF">2023-12-13T06:39:00Z</dcterms:modified>
</cp:coreProperties>
</file>