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C6B5" w14:textId="21ED3FBC" w:rsidR="00A2540E" w:rsidRPr="00A2540E" w:rsidRDefault="00A2540E" w:rsidP="00A2540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42341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A2540E" w14:paraId="4A27D11A" w14:textId="77777777" w:rsidTr="009B1625">
        <w:tc>
          <w:tcPr>
            <w:tcW w:w="2800" w:type="dxa"/>
            <w:shd w:val="clear" w:color="auto" w:fill="auto"/>
          </w:tcPr>
          <w:p w14:paraId="0A52C488" w14:textId="77777777"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44A406B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960663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7FE2AD" w14:textId="77777777" w:rsidR="00A2540E" w:rsidRPr="00A2540E" w:rsidRDefault="00A2540E" w:rsidP="00A2540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2540E" w:rsidRPr="00A2540E" w14:paraId="501B252A" w14:textId="77777777" w:rsidTr="009B1625">
        <w:tc>
          <w:tcPr>
            <w:tcW w:w="2800" w:type="dxa"/>
            <w:shd w:val="clear" w:color="auto" w:fill="auto"/>
          </w:tcPr>
          <w:p w14:paraId="748DAC82" w14:textId="77777777" w:rsidR="00A2540E" w:rsidRPr="00A2540E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1FDDCD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8CF4F0" w14:textId="77777777" w:rsidR="00A2540E" w:rsidRPr="00A2540E" w:rsidRDefault="00A2540E" w:rsidP="00A2540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9D7194" w14:textId="77777777" w:rsidR="00A2540E" w:rsidRPr="00A2540E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6D9366" w14:textId="77777777" w:rsidR="0057252E" w:rsidRPr="008B745A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14:paraId="46319ED3" w14:textId="77777777" w:rsidTr="0036631E">
        <w:tc>
          <w:tcPr>
            <w:tcW w:w="9104" w:type="dxa"/>
            <w:shd w:val="clear" w:color="auto" w:fill="F2F2F2"/>
          </w:tcPr>
          <w:p w14:paraId="52BC9369" w14:textId="77777777" w:rsidR="00A2540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276FF771" w14:textId="77777777" w:rsidR="0057252E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  <w:p w14:paraId="0D746ACB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hAnsi="Arial" w:cs="Arial"/>
                <w:b/>
                <w:i/>
                <w:iCs/>
                <w:color w:val="0070C0"/>
                <w:sz w:val="20"/>
                <w:szCs w:val="20"/>
              </w:rPr>
            </w:pPr>
            <w:r w:rsidRPr="00A2540E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>
              <w:rPr>
                <w:rFonts w:ascii="Arial" w:hAnsi="Arial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2540E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78A6DD84" w14:textId="77777777" w:rsidR="00A2540E" w:rsidRPr="00A2540E" w:rsidRDefault="00A2540E" w:rsidP="00A2540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2540E" w14:paraId="2E3ED14C" w14:textId="77777777" w:rsidTr="009B1625">
        <w:tc>
          <w:tcPr>
            <w:tcW w:w="2269" w:type="dxa"/>
            <w:shd w:val="clear" w:color="auto" w:fill="auto"/>
          </w:tcPr>
          <w:p w14:paraId="348CFB21" w14:textId="77777777" w:rsidR="00A2540E" w:rsidRPr="00A2540E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8AE34D" w14:textId="77777777" w:rsidR="00A2540E" w:rsidRPr="00A2540E" w:rsidRDefault="00F124C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2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Przedłużenie usług rozszerzonej usługi gwarancyjnej HP </w:t>
            </w:r>
            <w:proofErr w:type="spellStart"/>
            <w:r w:rsidRPr="00F12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Care</w:t>
            </w:r>
            <w:proofErr w:type="spellEnd"/>
            <w:r w:rsidRPr="00F12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Pack</w:t>
            </w:r>
            <w:r w:rsidR="00A2540E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24CB" w:rsidRPr="00A2540E" w14:paraId="4EEE37E9" w14:textId="77777777" w:rsidTr="00752BED">
        <w:tc>
          <w:tcPr>
            <w:tcW w:w="2269" w:type="dxa"/>
            <w:shd w:val="clear" w:color="auto" w:fill="auto"/>
          </w:tcPr>
          <w:p w14:paraId="3AF01FA9" w14:textId="77777777" w:rsidR="00F124CB" w:rsidRPr="00A2540E" w:rsidRDefault="00F124CB" w:rsidP="00752B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FB6213" w14:textId="77777777" w:rsidR="00F124CB" w:rsidRPr="00A2540E" w:rsidRDefault="00F124CB" w:rsidP="00752B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24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141/2023</w:t>
            </w:r>
          </w:p>
        </w:tc>
      </w:tr>
    </w:tbl>
    <w:p w14:paraId="23E3CAA6" w14:textId="77777777" w:rsidR="008F2498" w:rsidRDefault="00F124CB" w:rsidP="00A2540E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124CB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2540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A2540E" w:rsidRPr="00A2540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A2540E">
        <w:rPr>
          <w:rFonts w:ascii="Arial" w:eastAsia="Times New Roman" w:hAnsi="Arial" w:cs="Arial"/>
          <w:sz w:val="24"/>
          <w:szCs w:val="24"/>
          <w:lang w:eastAsia="pl-PL"/>
        </w:rPr>
        <w:t>(y)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>i</w:t>
      </w:r>
      <w:r w:rsidR="00A2540E"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>ż</w:t>
      </w:r>
      <w:r w:rsid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56A6F" w:rsidRPr="005657EB">
        <w:rPr>
          <w:rFonts w:ascii="Arial" w:hAnsi="Arial" w:cs="Arial"/>
          <w:sz w:val="24"/>
          <w:szCs w:val="24"/>
        </w:rPr>
        <w:t>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="00A56A6F"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2540E" w14:paraId="3871A0A8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21672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8412F2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5D78763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2540E" w14:paraId="7ED11718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D0FA4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DF2C7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77ADB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2540E" w:rsidRPr="00A2540E" w14:paraId="0506D2D7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FF785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77047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B07CC" w14:textId="77777777" w:rsidR="00A2540E" w:rsidRPr="00A2540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1D323C8" w14:textId="77777777" w:rsidR="008B745A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8B745A" w14:paraId="771B4388" w14:textId="77777777" w:rsidTr="009B1625">
        <w:tc>
          <w:tcPr>
            <w:tcW w:w="2660" w:type="dxa"/>
            <w:shd w:val="clear" w:color="auto" w:fill="auto"/>
          </w:tcPr>
          <w:p w14:paraId="4C109E86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9E4695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7069C0B" w14:textId="77777777" w:rsidR="008B745A" w:rsidRPr="008B745A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39D2AA4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79847D" w14:textId="77777777" w:rsidR="008B745A" w:rsidRPr="008B745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DC57A6" w14:textId="77777777" w:rsidR="008B745A" w:rsidRPr="008B745A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124C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BFABC81" w14:textId="77777777" w:rsidR="00025386" w:rsidRPr="005657EB" w:rsidRDefault="00025386" w:rsidP="008B745A">
      <w:pPr>
        <w:spacing w:after="0"/>
        <w:rPr>
          <w:rFonts w:ascii="Arial" w:hAnsi="Arial" w:cs="Arial"/>
          <w:sz w:val="18"/>
          <w:szCs w:val="18"/>
        </w:rPr>
      </w:pPr>
    </w:p>
    <w:sectPr w:rsidR="00025386" w:rsidRPr="005657EB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7F1C9" w14:textId="77777777" w:rsidR="00BC6E51" w:rsidRDefault="00BC6E51" w:rsidP="00025386">
      <w:pPr>
        <w:spacing w:after="0" w:line="240" w:lineRule="auto"/>
      </w:pPr>
      <w:r>
        <w:separator/>
      </w:r>
    </w:p>
  </w:endnote>
  <w:endnote w:type="continuationSeparator" w:id="0">
    <w:p w14:paraId="2DBB9940" w14:textId="77777777" w:rsidR="00BC6E51" w:rsidRDefault="00BC6E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E7FD8" w14:textId="77777777" w:rsidR="00F124CB" w:rsidRDefault="00F12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DBB2" w14:textId="77777777" w:rsidR="00025386" w:rsidRDefault="00D42341" w:rsidP="00025386">
    <w:pPr>
      <w:pStyle w:val="Stopka"/>
      <w:tabs>
        <w:tab w:val="clear" w:pos="4536"/>
      </w:tabs>
      <w:jc w:val="center"/>
    </w:pPr>
    <w:r>
      <w:rPr>
        <w:noProof/>
      </w:rPr>
      <w:pict w14:anchorId="2118253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D6158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03C78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D0351" w14:textId="77777777" w:rsidR="00F124CB" w:rsidRDefault="00F12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F0D9E" w14:textId="77777777" w:rsidR="00BC6E51" w:rsidRDefault="00BC6E51" w:rsidP="00025386">
      <w:pPr>
        <w:spacing w:after="0" w:line="240" w:lineRule="auto"/>
      </w:pPr>
      <w:r>
        <w:separator/>
      </w:r>
    </w:p>
  </w:footnote>
  <w:footnote w:type="continuationSeparator" w:id="0">
    <w:p w14:paraId="740A4356" w14:textId="77777777" w:rsidR="00BC6E51" w:rsidRDefault="00BC6E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8B132" w14:textId="77777777" w:rsidR="00F124CB" w:rsidRDefault="00F12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BD130" w14:textId="77777777" w:rsidR="00F124CB" w:rsidRDefault="00F12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B6F33" w14:textId="77777777" w:rsidR="00F124CB" w:rsidRDefault="00F12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E51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BC6E51"/>
    <w:rsid w:val="00D42341"/>
    <w:rsid w:val="00D55FC4"/>
    <w:rsid w:val="00E631B6"/>
    <w:rsid w:val="00F124CB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BDD13"/>
  <w15:chartTrackingRefBased/>
  <w15:docId w15:val="{E26BF648-02E1-4FF6-8907-4573225E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2023-12-13T09:50:00Z</dcterms:created>
  <dcterms:modified xsi:type="dcterms:W3CDTF">2023-12-13T09:50:00Z</dcterms:modified>
</cp:coreProperties>
</file>