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598AD" w14:textId="77777777" w:rsidR="00B36EDA" w:rsidRPr="00EC109E" w:rsidRDefault="00A705FB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EC109E">
        <w:rPr>
          <w:rFonts w:ascii="Arial Narrow" w:hAnsi="Arial Narrow" w:cs="Arial"/>
        </w:rPr>
        <w:t>Bydgoszcz</w:t>
      </w:r>
      <w:r w:rsidR="00B36EDA" w:rsidRPr="00EC109E">
        <w:rPr>
          <w:rFonts w:ascii="Arial Narrow" w:hAnsi="Arial Narrow" w:cs="Arial"/>
        </w:rPr>
        <w:t xml:space="preserve"> dnia: </w:t>
      </w:r>
      <w:r w:rsidRPr="00EC109E">
        <w:rPr>
          <w:rFonts w:ascii="Arial Narrow" w:hAnsi="Arial Narrow" w:cs="Arial"/>
        </w:rPr>
        <w:t>2023-12-14</w:t>
      </w:r>
    </w:p>
    <w:p w14:paraId="5BDEEAD4" w14:textId="77777777" w:rsidR="00B36EDA" w:rsidRPr="00EC109E" w:rsidRDefault="00A705FB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EC109E">
        <w:rPr>
          <w:rFonts w:ascii="Arial Narrow" w:hAnsi="Arial Narrow" w:cs="Arial"/>
          <w:b/>
          <w:bCs/>
        </w:rPr>
        <w:t>10WSzKzP SPZOZ</w:t>
      </w:r>
    </w:p>
    <w:p w14:paraId="11E3B9E2" w14:textId="77777777" w:rsidR="00B36EDA" w:rsidRPr="00EC109E" w:rsidRDefault="00A705FB" w:rsidP="00B36EDA">
      <w:pPr>
        <w:spacing w:line="360" w:lineRule="auto"/>
        <w:ind w:right="3969"/>
        <w:rPr>
          <w:rFonts w:ascii="Arial Narrow" w:hAnsi="Arial Narrow" w:cs="Arial"/>
        </w:rPr>
      </w:pPr>
      <w:r w:rsidRPr="00EC109E">
        <w:rPr>
          <w:rFonts w:ascii="Arial Narrow" w:hAnsi="Arial Narrow" w:cs="Arial"/>
        </w:rPr>
        <w:t>Powstańców Warszawy</w:t>
      </w:r>
      <w:r w:rsidR="00B36EDA" w:rsidRPr="00EC109E">
        <w:rPr>
          <w:rFonts w:ascii="Arial Narrow" w:hAnsi="Arial Narrow" w:cs="Arial"/>
        </w:rPr>
        <w:t xml:space="preserve"> </w:t>
      </w:r>
      <w:r w:rsidRPr="00EC109E">
        <w:rPr>
          <w:rFonts w:ascii="Arial Narrow" w:hAnsi="Arial Narrow" w:cs="Arial"/>
        </w:rPr>
        <w:t>5</w:t>
      </w:r>
    </w:p>
    <w:p w14:paraId="685ED809" w14:textId="77777777" w:rsidR="00B36EDA" w:rsidRPr="00EC109E" w:rsidRDefault="00A705FB" w:rsidP="00B36EDA">
      <w:pPr>
        <w:ind w:right="3969"/>
        <w:rPr>
          <w:rFonts w:ascii="Arial Narrow" w:hAnsi="Arial Narrow" w:cs="Arial"/>
        </w:rPr>
      </w:pPr>
      <w:r w:rsidRPr="00EC109E">
        <w:rPr>
          <w:rFonts w:ascii="Arial Narrow" w:hAnsi="Arial Narrow" w:cs="Arial"/>
        </w:rPr>
        <w:t>85-681</w:t>
      </w:r>
      <w:r w:rsidR="00B36EDA" w:rsidRPr="00EC109E">
        <w:rPr>
          <w:rFonts w:ascii="Arial Narrow" w:hAnsi="Arial Narrow" w:cs="Arial"/>
        </w:rPr>
        <w:t xml:space="preserve"> </w:t>
      </w:r>
      <w:r w:rsidRPr="00EC109E">
        <w:rPr>
          <w:rFonts w:ascii="Arial Narrow" w:hAnsi="Arial Narrow" w:cs="Arial"/>
        </w:rPr>
        <w:t>Bydgoszcz</w:t>
      </w:r>
    </w:p>
    <w:p w14:paraId="1992AF4F" w14:textId="77777777" w:rsidR="00B36EDA" w:rsidRPr="00EC109E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C109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B5C1B9A" w14:textId="77777777" w:rsidR="00B36EDA" w:rsidRPr="00EC109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C109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79BBBBD" w14:textId="77777777" w:rsidR="00B36EDA" w:rsidRPr="00EC109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C109E" w14:paraId="7F3390C2" w14:textId="77777777" w:rsidTr="00B36EDA">
        <w:tc>
          <w:tcPr>
            <w:tcW w:w="9923" w:type="dxa"/>
            <w:shd w:val="clear" w:color="auto" w:fill="F2F2F2"/>
            <w:hideMark/>
          </w:tcPr>
          <w:p w14:paraId="7C7DFE80" w14:textId="091FE276" w:rsidR="00B36EDA" w:rsidRPr="00EC109E" w:rsidRDefault="00EC109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EC109E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899613A" w14:textId="77777777" w:rsidR="00B36EDA" w:rsidRPr="00EC109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C109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845667F" w14:textId="77777777" w:rsidR="00B36EDA" w:rsidRPr="00EC109E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197A1871" w14:textId="77777777" w:rsidR="00B36EDA" w:rsidRPr="00EC109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C109E">
        <w:rPr>
          <w:rFonts w:ascii="Arial Narrow" w:eastAsia="Calibri" w:hAnsi="Arial Narrow" w:cs="Arial"/>
          <w:lang w:eastAsia="en-US"/>
        </w:rPr>
        <w:t xml:space="preserve">Dotyczy </w:t>
      </w:r>
      <w:r w:rsidRPr="00EC109E">
        <w:rPr>
          <w:rFonts w:ascii="Arial Narrow" w:hAnsi="Arial Narrow" w:cs="Arial"/>
        </w:rPr>
        <w:t>postępowania o udzielenie zamówienia publicznego</w:t>
      </w:r>
      <w:r w:rsidRPr="00EC109E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C109E" w14:paraId="7F57D304" w14:textId="77777777" w:rsidTr="00B36EDA">
        <w:tc>
          <w:tcPr>
            <w:tcW w:w="2269" w:type="dxa"/>
            <w:shd w:val="clear" w:color="auto" w:fill="auto"/>
          </w:tcPr>
          <w:p w14:paraId="7C0855BA" w14:textId="77777777" w:rsidR="00B36EDA" w:rsidRPr="00EC109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C109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6CDC6FD" w14:textId="77777777" w:rsidR="00B36EDA" w:rsidRPr="00EC109E" w:rsidRDefault="00A705F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Dostawy sukcesywne materiałów elektrycznych i hydraulicznych</w:t>
            </w:r>
          </w:p>
        </w:tc>
      </w:tr>
      <w:tr w:rsidR="00A705FB" w:rsidRPr="00EC109E" w14:paraId="0F628E20" w14:textId="77777777" w:rsidTr="008E1830">
        <w:tc>
          <w:tcPr>
            <w:tcW w:w="2269" w:type="dxa"/>
            <w:shd w:val="clear" w:color="auto" w:fill="auto"/>
          </w:tcPr>
          <w:p w14:paraId="67472B00" w14:textId="77777777" w:rsidR="00A705FB" w:rsidRPr="00EC109E" w:rsidRDefault="00A705FB" w:rsidP="008E18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C109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049843B" w14:textId="77777777" w:rsidR="00A705FB" w:rsidRPr="00EC109E" w:rsidRDefault="00A705FB" w:rsidP="008E18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127/2023</w:t>
            </w:r>
          </w:p>
        </w:tc>
      </w:tr>
    </w:tbl>
    <w:p w14:paraId="52F30810" w14:textId="77777777" w:rsidR="00B36EDA" w:rsidRPr="00EC109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50892E9F" w14:textId="77777777" w:rsidR="00B36EDA" w:rsidRPr="00EC109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EC109E">
        <w:rPr>
          <w:rFonts w:ascii="Arial Narrow" w:hAnsi="Arial Narrow" w:cs="Arial"/>
        </w:rPr>
        <w:t xml:space="preserve">Zamawiający, </w:t>
      </w:r>
      <w:r w:rsidR="00A705FB" w:rsidRPr="00EC109E">
        <w:rPr>
          <w:rFonts w:ascii="Arial Narrow" w:hAnsi="Arial Narrow" w:cs="Arial"/>
          <w:b/>
        </w:rPr>
        <w:t>10WSzKzP SPZOZ</w:t>
      </w:r>
      <w:r w:rsidRPr="00EC109E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A705FB" w:rsidRPr="00EC109E">
        <w:rPr>
          <w:rFonts w:ascii="Arial Narrow" w:hAnsi="Arial Narrow" w:cs="Arial"/>
        </w:rPr>
        <w:t>(</w:t>
      </w:r>
      <w:proofErr w:type="spellStart"/>
      <w:r w:rsidR="00A705FB" w:rsidRPr="00EC109E">
        <w:rPr>
          <w:rFonts w:ascii="Arial Narrow" w:hAnsi="Arial Narrow" w:cs="Arial"/>
        </w:rPr>
        <w:t>t.j</w:t>
      </w:r>
      <w:proofErr w:type="spellEnd"/>
      <w:r w:rsidR="00A705FB" w:rsidRPr="00EC109E">
        <w:rPr>
          <w:rFonts w:ascii="Arial Narrow" w:hAnsi="Arial Narrow" w:cs="Arial"/>
        </w:rPr>
        <w:t>. Dz. U. z 2023r. poz. 1605)</w:t>
      </w:r>
      <w:r w:rsidRPr="00EC109E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705FB" w:rsidRPr="00EC109E" w14:paraId="299017A7" w14:textId="77777777" w:rsidTr="00A705F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E5750" w14:textId="77777777" w:rsidR="00A705FB" w:rsidRPr="00EC109E" w:rsidRDefault="00A705FB" w:rsidP="008E183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C109E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EC109E">
              <w:rPr>
                <w:rFonts w:ascii="Arial Narrow" w:hAnsi="Arial Narrow" w:cs="Arial"/>
                <w:b/>
                <w:bCs/>
              </w:rPr>
              <w:t>1</w:t>
            </w:r>
            <w:r w:rsidRPr="00EC109E">
              <w:rPr>
                <w:rFonts w:ascii="Arial Narrow" w:hAnsi="Arial Narrow" w:cs="Arial"/>
              </w:rPr>
              <w:t xml:space="preserve">: </w:t>
            </w:r>
            <w:r w:rsidRPr="00EC109E">
              <w:rPr>
                <w:rFonts w:ascii="Arial Narrow" w:hAnsi="Arial Narrow" w:cs="Arial"/>
              </w:rPr>
              <w:t>Materiały elektryczne</w:t>
            </w:r>
          </w:p>
          <w:p w14:paraId="3BF871D4" w14:textId="77777777" w:rsidR="00A705FB" w:rsidRPr="00EC109E" w:rsidRDefault="00A705FB" w:rsidP="008E183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EC109E">
              <w:rPr>
                <w:rFonts w:ascii="Arial Narrow" w:hAnsi="Arial Narrow" w:cs="Arial"/>
                <w:b/>
              </w:rPr>
              <w:t xml:space="preserve">F.H.U. </w:t>
            </w:r>
            <w:proofErr w:type="spellStart"/>
            <w:r w:rsidRPr="00EC109E">
              <w:rPr>
                <w:rFonts w:ascii="Arial Narrow" w:hAnsi="Arial Narrow" w:cs="Arial"/>
                <w:b/>
              </w:rPr>
              <w:t>Olmag</w:t>
            </w:r>
            <w:proofErr w:type="spellEnd"/>
            <w:r w:rsidRPr="00EC109E">
              <w:rPr>
                <w:rFonts w:ascii="Arial Narrow" w:hAnsi="Arial Narrow" w:cs="Arial"/>
                <w:b/>
              </w:rPr>
              <w:t xml:space="preserve"> Krzysztof Bartnicki</w:t>
            </w:r>
          </w:p>
          <w:p w14:paraId="45339CB8" w14:textId="77777777" w:rsidR="00A705FB" w:rsidRPr="00EC109E" w:rsidRDefault="00A705FB" w:rsidP="008E183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Dobrzewino, ul. Wejherowska</w:t>
            </w:r>
            <w:r w:rsidRPr="00EC109E">
              <w:rPr>
                <w:rFonts w:ascii="Arial Narrow" w:hAnsi="Arial Narrow" w:cs="Arial"/>
                <w:bCs/>
              </w:rPr>
              <w:t xml:space="preserve"> </w:t>
            </w:r>
            <w:r w:rsidRPr="00EC109E">
              <w:rPr>
                <w:rFonts w:ascii="Arial Narrow" w:hAnsi="Arial Narrow" w:cs="Arial"/>
                <w:bCs/>
              </w:rPr>
              <w:t>3</w:t>
            </w:r>
            <w:r w:rsidRPr="00EC109E">
              <w:rPr>
                <w:rFonts w:ascii="Arial Narrow" w:hAnsi="Arial Narrow" w:cs="Arial"/>
                <w:bCs/>
              </w:rPr>
              <w:t xml:space="preserve"> </w:t>
            </w:r>
          </w:p>
          <w:p w14:paraId="68101C5A" w14:textId="77777777" w:rsidR="00A705FB" w:rsidRPr="00EC109E" w:rsidRDefault="00A705FB" w:rsidP="008E183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80-209</w:t>
            </w:r>
            <w:r w:rsidRPr="00EC109E">
              <w:rPr>
                <w:rFonts w:ascii="Arial Narrow" w:hAnsi="Arial Narrow" w:cs="Arial"/>
                <w:bCs/>
              </w:rPr>
              <w:t xml:space="preserve"> </w:t>
            </w:r>
            <w:r w:rsidRPr="00EC109E">
              <w:rPr>
                <w:rFonts w:ascii="Arial Narrow" w:hAnsi="Arial Narrow" w:cs="Arial"/>
                <w:bCs/>
              </w:rPr>
              <w:t>Chwaszczyno</w:t>
            </w:r>
          </w:p>
          <w:p w14:paraId="4D1C9CE9" w14:textId="77777777" w:rsidR="00A705FB" w:rsidRPr="00EC109E" w:rsidRDefault="00A705FB" w:rsidP="008E183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C109E">
              <w:rPr>
                <w:rFonts w:ascii="Arial Narrow" w:hAnsi="Arial Narrow" w:cs="Arial"/>
                <w:b/>
              </w:rPr>
              <w:t>242 618.09 zł</w:t>
            </w:r>
            <w:r w:rsidRPr="00EC109E">
              <w:rPr>
                <w:rFonts w:ascii="Arial Narrow" w:hAnsi="Arial Narrow" w:cs="Arial"/>
              </w:rPr>
              <w:t xml:space="preserve"> </w:t>
            </w:r>
            <w:r w:rsidRPr="00EC109E">
              <w:rPr>
                <w:rFonts w:ascii="Arial Narrow" w:hAnsi="Arial Narrow" w:cs="Arial"/>
                <w:b/>
                <w:bCs/>
              </w:rPr>
              <w:t>brutto</w:t>
            </w:r>
            <w:r w:rsidRPr="00EC109E">
              <w:rPr>
                <w:rFonts w:ascii="Arial Narrow" w:hAnsi="Arial Narrow" w:cs="Arial"/>
                <w:bCs/>
              </w:rPr>
              <w:t>.</w:t>
            </w:r>
          </w:p>
          <w:p w14:paraId="5DBC65EB" w14:textId="77777777" w:rsidR="00A705FB" w:rsidRPr="00EC109E" w:rsidRDefault="00A705FB" w:rsidP="008E183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C109E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C109E">
              <w:rPr>
                <w:rFonts w:ascii="Arial Narrow" w:hAnsi="Arial Narrow" w:cs="Arial"/>
                <w:color w:val="000000"/>
              </w:rPr>
              <w:t>:</w:t>
            </w:r>
          </w:p>
          <w:p w14:paraId="1F9EC8F5" w14:textId="27FEFDAD" w:rsidR="00A705FB" w:rsidRPr="00EC109E" w:rsidRDefault="00EC109E" w:rsidP="008E183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highlight w:val="darkGray"/>
              </w:rPr>
            </w:pPr>
            <w:r w:rsidRPr="00EC109E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705FB" w:rsidRPr="00EC109E" w14:paraId="0410DB93" w14:textId="77777777" w:rsidTr="00A705F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216F" w14:textId="77777777" w:rsidR="00A705FB" w:rsidRPr="00EC109E" w:rsidRDefault="00A705FB" w:rsidP="008E1830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EC109E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EC109E">
              <w:rPr>
                <w:rFonts w:ascii="Arial Narrow" w:hAnsi="Arial Narrow" w:cs="Arial"/>
                <w:b/>
                <w:bCs/>
              </w:rPr>
              <w:t>2</w:t>
            </w:r>
            <w:r w:rsidRPr="00EC109E">
              <w:rPr>
                <w:rFonts w:ascii="Arial Narrow" w:hAnsi="Arial Narrow" w:cs="Arial"/>
              </w:rPr>
              <w:t xml:space="preserve">: </w:t>
            </w:r>
            <w:r w:rsidRPr="00EC109E">
              <w:rPr>
                <w:rFonts w:ascii="Arial Narrow" w:hAnsi="Arial Narrow" w:cs="Arial"/>
              </w:rPr>
              <w:t>Materiały hydrauliczne</w:t>
            </w:r>
          </w:p>
          <w:p w14:paraId="3F5768E7" w14:textId="77777777" w:rsidR="00A705FB" w:rsidRPr="00EC109E" w:rsidRDefault="00A705FB" w:rsidP="008E1830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EC109E">
              <w:rPr>
                <w:rFonts w:ascii="Arial Narrow" w:hAnsi="Arial Narrow" w:cs="Arial"/>
                <w:b/>
              </w:rPr>
              <w:t>PRZEDSIĘBIORSTWO HANDLOWE SEA PAWEŁ BRONIKOWSKI</w:t>
            </w:r>
          </w:p>
          <w:p w14:paraId="17604DFF" w14:textId="77777777" w:rsidR="00A705FB" w:rsidRPr="00EC109E" w:rsidRDefault="00A705FB" w:rsidP="008E183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NORBERTAŃSKA</w:t>
            </w:r>
            <w:r w:rsidRPr="00EC109E">
              <w:rPr>
                <w:rFonts w:ascii="Arial Narrow" w:hAnsi="Arial Narrow" w:cs="Arial"/>
                <w:bCs/>
              </w:rPr>
              <w:t xml:space="preserve"> </w:t>
            </w:r>
            <w:r w:rsidRPr="00EC109E">
              <w:rPr>
                <w:rFonts w:ascii="Arial Narrow" w:hAnsi="Arial Narrow" w:cs="Arial"/>
                <w:bCs/>
              </w:rPr>
              <w:t>3</w:t>
            </w:r>
            <w:r w:rsidRPr="00EC109E">
              <w:rPr>
                <w:rFonts w:ascii="Arial Narrow" w:hAnsi="Arial Narrow" w:cs="Arial"/>
                <w:bCs/>
              </w:rPr>
              <w:t xml:space="preserve"> </w:t>
            </w:r>
          </w:p>
          <w:p w14:paraId="649CEE93" w14:textId="77777777" w:rsidR="00A705FB" w:rsidRPr="00EC109E" w:rsidRDefault="00A705FB" w:rsidP="008E1830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09-402</w:t>
            </w:r>
            <w:r w:rsidRPr="00EC109E">
              <w:rPr>
                <w:rFonts w:ascii="Arial Narrow" w:hAnsi="Arial Narrow" w:cs="Arial"/>
                <w:bCs/>
              </w:rPr>
              <w:t xml:space="preserve"> </w:t>
            </w:r>
            <w:r w:rsidRPr="00EC109E">
              <w:rPr>
                <w:rFonts w:ascii="Arial Narrow" w:hAnsi="Arial Narrow" w:cs="Arial"/>
                <w:bCs/>
              </w:rPr>
              <w:t>PŁOCK</w:t>
            </w:r>
          </w:p>
          <w:p w14:paraId="73796D6B" w14:textId="77777777" w:rsidR="00A705FB" w:rsidRPr="00EC109E" w:rsidRDefault="00A705FB" w:rsidP="008E1830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EC109E">
              <w:rPr>
                <w:rFonts w:ascii="Arial Narrow" w:hAnsi="Arial Narrow" w:cs="Arial"/>
                <w:b/>
              </w:rPr>
              <w:t>235 702.44 zł</w:t>
            </w:r>
            <w:r w:rsidRPr="00EC109E">
              <w:rPr>
                <w:rFonts w:ascii="Arial Narrow" w:hAnsi="Arial Narrow" w:cs="Arial"/>
              </w:rPr>
              <w:t xml:space="preserve"> </w:t>
            </w:r>
            <w:r w:rsidRPr="00EC109E">
              <w:rPr>
                <w:rFonts w:ascii="Arial Narrow" w:hAnsi="Arial Narrow" w:cs="Arial"/>
                <w:b/>
                <w:bCs/>
              </w:rPr>
              <w:t>brutto</w:t>
            </w:r>
            <w:r w:rsidRPr="00EC109E">
              <w:rPr>
                <w:rFonts w:ascii="Arial Narrow" w:hAnsi="Arial Narrow" w:cs="Arial"/>
                <w:bCs/>
              </w:rPr>
              <w:t>.</w:t>
            </w:r>
          </w:p>
          <w:p w14:paraId="146790EB" w14:textId="77777777" w:rsidR="00A705FB" w:rsidRPr="00EC109E" w:rsidRDefault="00A705FB" w:rsidP="008E183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EC109E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EC109E">
              <w:rPr>
                <w:rFonts w:ascii="Arial Narrow" w:hAnsi="Arial Narrow" w:cs="Arial"/>
                <w:color w:val="000000"/>
              </w:rPr>
              <w:t>:</w:t>
            </w:r>
          </w:p>
          <w:p w14:paraId="642F4256" w14:textId="12BE5B86" w:rsidR="00A705FB" w:rsidRPr="00EC109E" w:rsidRDefault="00EC109E" w:rsidP="008E183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highlight w:val="darkGray"/>
              </w:rPr>
            </w:pPr>
            <w:r w:rsidRPr="00EC109E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15C45352" w14:textId="77777777" w:rsidR="00B36EDA" w:rsidRPr="00EC109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EC109E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EC109E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C109E" w14:paraId="24988485" w14:textId="77777777" w:rsidTr="00A705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BD3E1E" w14:textId="77777777" w:rsidR="00B36EDA" w:rsidRPr="00EC10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C109E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04C9C2" w14:textId="77777777" w:rsidR="00B36EDA" w:rsidRPr="00EC10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EC109E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BCEE8B" w14:textId="77777777" w:rsidR="00B36EDA" w:rsidRPr="00EC10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C109E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1826E1" w14:textId="77777777" w:rsidR="00B36EDA" w:rsidRPr="00EC10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EC109E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A705FB" w:rsidRPr="00EC109E" w14:paraId="51E9A651" w14:textId="77777777" w:rsidTr="00A705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A2AF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Materiały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DC82D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F.H.U. </w:t>
            </w:r>
            <w:proofErr w:type="spellStart"/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>Olmag</w:t>
            </w:r>
            <w:proofErr w:type="spellEnd"/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Krzysztof Bartnicki</w:t>
            </w:r>
          </w:p>
          <w:p w14:paraId="28C52D75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Dobrzewino, ul. Wejherowska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2F6DA371" w14:textId="77777777" w:rsidR="00A705FB" w:rsidRPr="00EC109E" w:rsidRDefault="00A705FB" w:rsidP="008E183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80-209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Chwaszczyno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3F9E6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B36A9D9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B1EB3A2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E4AD6" w14:textId="77777777" w:rsidR="00A705FB" w:rsidRPr="00EC109E" w:rsidRDefault="00A705FB" w:rsidP="008E183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705FB" w:rsidRPr="00EC109E" w14:paraId="523145B8" w14:textId="77777777" w:rsidTr="00A705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6292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Materiały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3927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>Produkcyjno</w:t>
            </w:r>
            <w:proofErr w:type="spellEnd"/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Handlowo Usługowe ELDOR Łukasz Baranowski</w:t>
            </w:r>
          </w:p>
          <w:p w14:paraId="45F57D43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125</w:t>
            </w:r>
          </w:p>
          <w:p w14:paraId="75D342FC" w14:textId="77777777" w:rsidR="00A705FB" w:rsidRPr="00EC109E" w:rsidRDefault="00A705FB" w:rsidP="008E183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18-400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Łomża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C0F9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1 - Cena - 47.28</w:t>
            </w:r>
          </w:p>
          <w:p w14:paraId="3EA0DB03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BFED1AA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3CDA" w14:textId="77777777" w:rsidR="00A705FB" w:rsidRPr="00EC109E" w:rsidRDefault="00A705FB" w:rsidP="008E183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 87,28</w:t>
            </w:r>
          </w:p>
        </w:tc>
      </w:tr>
      <w:tr w:rsidR="00A705FB" w:rsidRPr="00EC109E" w14:paraId="34D0823B" w14:textId="77777777" w:rsidTr="00A705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8B78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Materiały hydrauliczne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F5C73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HANDLOWE SEA PAWEŁ BRONIKOWSKI</w:t>
            </w:r>
          </w:p>
          <w:p w14:paraId="3CDA8A29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NORBERTAŃSKA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26F30D54" w14:textId="77777777" w:rsidR="00A705FB" w:rsidRPr="00EC109E" w:rsidRDefault="00A705FB" w:rsidP="008E183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09-402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31F77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1 - Cena - 48.69</w:t>
            </w:r>
          </w:p>
          <w:p w14:paraId="70EAEACC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F3E9AC1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C7B1" w14:textId="77777777" w:rsidR="00A705FB" w:rsidRPr="00EC109E" w:rsidRDefault="00A705FB" w:rsidP="008E183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 88,69</w:t>
            </w:r>
          </w:p>
        </w:tc>
      </w:tr>
      <w:tr w:rsidR="00A705FB" w:rsidRPr="00EC109E" w14:paraId="1C66E96C" w14:textId="77777777" w:rsidTr="00A705F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0DC5D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Materiały hydrauliczne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2A7D7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b/>
                <w:bCs/>
                <w:sz w:val="22"/>
                <w:szCs w:val="22"/>
              </w:rPr>
              <w:t>PROTOR-MERKURY SPÓŁKA Z O.O.</w:t>
            </w:r>
          </w:p>
          <w:p w14:paraId="19DDA498" w14:textId="77777777" w:rsidR="00A705FB" w:rsidRPr="00EC109E" w:rsidRDefault="00A705FB" w:rsidP="008E183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TARTACZNA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3C</w:t>
            </w:r>
          </w:p>
          <w:p w14:paraId="67002B9D" w14:textId="77777777" w:rsidR="00A705FB" w:rsidRPr="00EC109E" w:rsidRDefault="00A705FB" w:rsidP="008E183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C109E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6226B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6B32A6D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2 - Termin dostawy - 12.50</w:t>
            </w:r>
          </w:p>
          <w:p w14:paraId="526F8358" w14:textId="77777777" w:rsidR="00A705FB" w:rsidRPr="00EC109E" w:rsidRDefault="00A705FB" w:rsidP="008E183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A89A" w14:textId="77777777" w:rsidR="00A705FB" w:rsidRPr="00EC109E" w:rsidRDefault="00A705FB" w:rsidP="008E183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C109E">
              <w:rPr>
                <w:rFonts w:ascii="Arial Narrow" w:hAnsi="Arial Narrow" w:cs="Arial"/>
                <w:sz w:val="22"/>
                <w:szCs w:val="22"/>
              </w:rPr>
              <w:t xml:space="preserve">  87,50</w:t>
            </w:r>
          </w:p>
        </w:tc>
      </w:tr>
    </w:tbl>
    <w:p w14:paraId="3315A708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EC109E">
        <w:rPr>
          <w:rFonts w:ascii="Arial Narrow" w:hAnsi="Arial Narrow" w:cs="Arial"/>
          <w:i/>
        </w:rPr>
        <w:t>Zamawiający</w:t>
      </w:r>
    </w:p>
    <w:p w14:paraId="132ED8C9" w14:textId="77777777" w:rsidR="00EC109E" w:rsidRDefault="00EC109E" w:rsidP="00EC109E">
      <w:pPr>
        <w:rPr>
          <w:rFonts w:ascii="Arial Narrow" w:hAnsi="Arial Narrow"/>
          <w:sz w:val="18"/>
          <w:szCs w:val="18"/>
        </w:rPr>
      </w:pPr>
    </w:p>
    <w:p w14:paraId="210B87F8" w14:textId="77777777" w:rsidR="00EC109E" w:rsidRDefault="00EC109E" w:rsidP="00EC109E">
      <w:pPr>
        <w:rPr>
          <w:rFonts w:ascii="Arial Narrow" w:hAnsi="Arial Narrow"/>
          <w:sz w:val="18"/>
          <w:szCs w:val="18"/>
        </w:rPr>
      </w:pPr>
    </w:p>
    <w:p w14:paraId="11447506" w14:textId="77777777" w:rsidR="00EC109E" w:rsidRDefault="00EC109E" w:rsidP="00EC109E">
      <w:pPr>
        <w:rPr>
          <w:rFonts w:ascii="Arial Narrow" w:hAnsi="Arial Narrow"/>
          <w:sz w:val="18"/>
          <w:szCs w:val="18"/>
        </w:rPr>
      </w:pPr>
    </w:p>
    <w:p w14:paraId="3468B2D5" w14:textId="77777777" w:rsidR="00EC109E" w:rsidRDefault="00EC109E" w:rsidP="00EC109E">
      <w:pPr>
        <w:rPr>
          <w:rFonts w:ascii="Arial Narrow" w:hAnsi="Arial Narrow"/>
          <w:sz w:val="18"/>
          <w:szCs w:val="18"/>
        </w:rPr>
      </w:pPr>
    </w:p>
    <w:p w14:paraId="5E29350B" w14:textId="77777777" w:rsidR="00EC109E" w:rsidRDefault="00EC109E" w:rsidP="00EC109E">
      <w:pPr>
        <w:rPr>
          <w:rFonts w:ascii="Arial Narrow" w:hAnsi="Arial Narrow"/>
          <w:sz w:val="18"/>
          <w:szCs w:val="18"/>
        </w:rPr>
      </w:pPr>
    </w:p>
    <w:p w14:paraId="45ABE1BF" w14:textId="2FA16840" w:rsidR="00EC109E" w:rsidRPr="00B9724A" w:rsidRDefault="00EC109E" w:rsidP="00EC109E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6E0047E8" w14:textId="77777777" w:rsidR="00EC109E" w:rsidRDefault="00EC109E" w:rsidP="00EC109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C3790C3" w14:textId="77777777" w:rsidR="00EC109E" w:rsidRPr="00B9724A" w:rsidRDefault="00EC109E" w:rsidP="00EC109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1AB94A54" w14:textId="7FF3AFCF" w:rsidR="00EC109E" w:rsidRDefault="00EC109E" w:rsidP="00EC109E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14.12.2023 r.</w:t>
      </w:r>
    </w:p>
    <w:bookmarkEnd w:id="0"/>
    <w:sectPr w:rsidR="00EC109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4FF8A" w14:textId="77777777" w:rsidR="00DD047A" w:rsidRDefault="00DD047A">
      <w:r>
        <w:separator/>
      </w:r>
    </w:p>
  </w:endnote>
  <w:endnote w:type="continuationSeparator" w:id="0">
    <w:p w14:paraId="2B121279" w14:textId="77777777" w:rsidR="00DD047A" w:rsidRDefault="00DD0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15B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00D3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0934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2D34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3B8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8AB35" w14:textId="77777777" w:rsidR="00DD047A" w:rsidRDefault="00DD047A">
      <w:r>
        <w:separator/>
      </w:r>
    </w:p>
  </w:footnote>
  <w:footnote w:type="continuationSeparator" w:id="0">
    <w:p w14:paraId="304ACCD6" w14:textId="77777777" w:rsidR="00DD047A" w:rsidRDefault="00DD0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6E46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4AD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BAB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47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705FB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047A"/>
    <w:rsid w:val="00E30B2D"/>
    <w:rsid w:val="00E62859"/>
    <w:rsid w:val="00E85D70"/>
    <w:rsid w:val="00EC109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8B2A97"/>
  <w15:chartTrackingRefBased/>
  <w15:docId w15:val="{9BC532EC-623F-49C1-995A-CCB625E6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355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2023-12-14T07:59:00Z</dcterms:created>
  <dcterms:modified xsi:type="dcterms:W3CDTF">2023-12-14T08:01:00Z</dcterms:modified>
</cp:coreProperties>
</file>