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48923" w14:textId="7F4495F4" w:rsidR="006676AE" w:rsidRPr="0012157F" w:rsidRDefault="006676AE" w:rsidP="00A448C1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A448C1">
        <w:rPr>
          <w:rFonts w:ascii="Arial" w:hAnsi="Arial" w:cs="Arial"/>
          <w:bCs/>
          <w:i w:val="0"/>
          <w:szCs w:val="24"/>
        </w:rPr>
        <w:t>5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4D1DC99F" w14:textId="77777777" w:rsidR="005103B9" w:rsidRPr="0012157F" w:rsidRDefault="005103B9" w:rsidP="00A448C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ACCC4A9" w14:textId="77777777" w:rsidR="006676AE" w:rsidRPr="0012157F" w:rsidRDefault="005103B9" w:rsidP="00A448C1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D3A9F" w:rsidRPr="007D3A9F">
        <w:rPr>
          <w:rFonts w:ascii="Arial" w:hAnsi="Arial" w:cs="Arial"/>
          <w:b/>
          <w:sz w:val="24"/>
          <w:szCs w:val="24"/>
        </w:rPr>
        <w:t>SZW/DZP/149/2023</w:t>
      </w:r>
    </w:p>
    <w:p w14:paraId="6CA15072" w14:textId="77777777" w:rsidR="00C4103F" w:rsidRPr="0012157F" w:rsidRDefault="006676AE" w:rsidP="00A448C1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3982971" w14:textId="77777777" w:rsidR="006676AE" w:rsidRPr="0012157F" w:rsidRDefault="006676AE" w:rsidP="00A448C1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D3A9F" w:rsidRPr="007D3A9F">
        <w:rPr>
          <w:rFonts w:ascii="Arial" w:hAnsi="Arial" w:cs="Arial"/>
        </w:rPr>
        <w:t>SZPITAL WOJEWÓDZKI W POZNANIU</w:t>
      </w:r>
    </w:p>
    <w:p w14:paraId="7F7A899F" w14:textId="77777777" w:rsidR="006676AE" w:rsidRPr="0012157F" w:rsidRDefault="006676AE" w:rsidP="00A448C1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D3A9F" w:rsidRPr="007D3A9F">
        <w:rPr>
          <w:rFonts w:ascii="Arial" w:hAnsi="Arial" w:cs="Arial"/>
        </w:rPr>
        <w:t>Juraszów</w:t>
      </w:r>
      <w:r w:rsidRPr="0012157F">
        <w:rPr>
          <w:rFonts w:ascii="Arial" w:hAnsi="Arial" w:cs="Arial"/>
        </w:rPr>
        <w:t xml:space="preserve"> </w:t>
      </w:r>
      <w:r w:rsidR="007D3A9F" w:rsidRPr="007D3A9F">
        <w:rPr>
          <w:rFonts w:ascii="Arial" w:hAnsi="Arial" w:cs="Arial"/>
        </w:rPr>
        <w:t>7/19</w:t>
      </w:r>
      <w:r w:rsidRPr="0012157F">
        <w:rPr>
          <w:rFonts w:ascii="Arial" w:hAnsi="Arial" w:cs="Arial"/>
        </w:rPr>
        <w:t xml:space="preserve"> </w:t>
      </w:r>
    </w:p>
    <w:p w14:paraId="1AFE9419" w14:textId="77777777" w:rsidR="00F90CD1" w:rsidRDefault="006676AE" w:rsidP="00A448C1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D3A9F" w:rsidRPr="007D3A9F">
        <w:rPr>
          <w:rFonts w:ascii="Arial" w:hAnsi="Arial" w:cs="Arial"/>
        </w:rPr>
        <w:t>60-479</w:t>
      </w:r>
      <w:r w:rsidRPr="0012157F">
        <w:rPr>
          <w:rFonts w:ascii="Arial" w:hAnsi="Arial" w:cs="Arial"/>
        </w:rPr>
        <w:t xml:space="preserve"> </w:t>
      </w:r>
      <w:r w:rsidR="007D3A9F" w:rsidRPr="007D3A9F">
        <w:rPr>
          <w:rFonts w:ascii="Arial" w:hAnsi="Arial" w:cs="Arial"/>
        </w:rPr>
        <w:t>Poznań</w:t>
      </w:r>
    </w:p>
    <w:p w14:paraId="338435F6" w14:textId="77777777" w:rsidR="009169D4" w:rsidRDefault="009169D4" w:rsidP="00A448C1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216DEA7" w14:textId="77777777" w:rsidR="009169D4" w:rsidRPr="0012157F" w:rsidRDefault="009169D4" w:rsidP="00A448C1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7268A706" w14:textId="77777777" w:rsidR="00C4103F" w:rsidRPr="0012157F" w:rsidRDefault="006676AE" w:rsidP="00A448C1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3DC82D9" w14:textId="77777777" w:rsidR="00C4103F" w:rsidRPr="0012157F" w:rsidRDefault="007118F0" w:rsidP="00A448C1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48770" w14:textId="77777777" w:rsidR="00757EFB" w:rsidRPr="0012157F" w:rsidRDefault="00757EFB" w:rsidP="00A448C1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361CADE7" w14:textId="77777777" w:rsidR="007118F0" w:rsidRPr="0012157F" w:rsidRDefault="007118F0" w:rsidP="00A448C1">
      <w:pPr>
        <w:spacing w:after="0"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05484512" w14:textId="77777777" w:rsidR="00C4103F" w:rsidRPr="00650D6C" w:rsidRDefault="007936D6" w:rsidP="00A448C1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408E8853" w14:textId="77777777" w:rsidR="00757EFB" w:rsidRPr="0012157F" w:rsidRDefault="00757EFB" w:rsidP="00A448C1">
      <w:pPr>
        <w:spacing w:after="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3710A840" w14:textId="77777777" w:rsidR="00484F88" w:rsidRDefault="007936D6" w:rsidP="00A448C1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8E6B76A" w14:textId="77777777" w:rsidR="00A448C1" w:rsidRPr="00612283" w:rsidRDefault="00A448C1" w:rsidP="00A448C1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D3A9F" w:rsidRPr="0012157F" w14:paraId="7D7F35F8" w14:textId="77777777" w:rsidTr="0092322E">
        <w:tc>
          <w:tcPr>
            <w:tcW w:w="9104" w:type="dxa"/>
            <w:shd w:val="clear" w:color="auto" w:fill="D9D9D9"/>
          </w:tcPr>
          <w:p w14:paraId="15137FC3" w14:textId="77777777" w:rsidR="007D3A9F" w:rsidRPr="0012157F" w:rsidRDefault="007D3A9F" w:rsidP="00A448C1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8190D85" w14:textId="77777777" w:rsidR="007D3A9F" w:rsidRDefault="007D3A9F" w:rsidP="00A448C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7D3A9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D3A9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D3A9F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4286B33" w14:textId="77777777" w:rsidR="007D3A9F" w:rsidRPr="00C86421" w:rsidRDefault="007D3A9F" w:rsidP="00A448C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7DA57318" w14:textId="77777777" w:rsidR="007D3A9F" w:rsidRDefault="007D3A9F" w:rsidP="00A448C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4F3D4B51" w14:textId="77777777" w:rsidR="007D3A9F" w:rsidRPr="00C86421" w:rsidRDefault="007D3A9F" w:rsidP="00A448C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1446593E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69DA5399" w14:textId="77777777" w:rsidR="00E50194" w:rsidRDefault="007D3A9F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D3A9F">
        <w:rPr>
          <w:rFonts w:ascii="Arial" w:hAnsi="Arial" w:cs="Arial"/>
          <w:b/>
          <w:sz w:val="24"/>
          <w:szCs w:val="24"/>
        </w:rPr>
        <w:t>Dostawa odczynników i akcesoriów do wykonywania badań z zakresu koagulologii wraz z dzierżawą analizatorów</w:t>
      </w:r>
    </w:p>
    <w:p w14:paraId="77C5F7A2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D3A9F" w:rsidRPr="007D3A9F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7BAB5C4B" w14:textId="77777777" w:rsidTr="00650D6C">
        <w:tc>
          <w:tcPr>
            <w:tcW w:w="9104" w:type="dxa"/>
            <w:shd w:val="clear" w:color="auto" w:fill="D9D9D9"/>
          </w:tcPr>
          <w:p w14:paraId="00BA0701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7800AC85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CE758AF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1DF2CE32" w14:textId="77777777" w:rsidTr="00CD4DD1">
        <w:tc>
          <w:tcPr>
            <w:tcW w:w="9104" w:type="dxa"/>
            <w:shd w:val="clear" w:color="auto" w:fill="D9D9D9"/>
          </w:tcPr>
          <w:p w14:paraId="624220D7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06DD11D5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6A01DEA9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4CCF1C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7E1C5" w14:textId="77777777" w:rsidR="00D2702A" w:rsidRPr="0012157F" w:rsidRDefault="00D2702A" w:rsidP="00A448C1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D1D61" w14:textId="77777777" w:rsidR="00D2702A" w:rsidRPr="0012157F" w:rsidRDefault="00D2702A" w:rsidP="00A448C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D3A9F" w:rsidRPr="0012157F" w14:paraId="32DD0712" w14:textId="77777777" w:rsidTr="0092322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4031C" w14:textId="77777777" w:rsidR="007D3A9F" w:rsidRPr="0012157F" w:rsidRDefault="007D3A9F" w:rsidP="00A448C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3A9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81C44" w14:textId="77777777" w:rsidR="007D3A9F" w:rsidRPr="0012157F" w:rsidRDefault="007D3A9F" w:rsidP="00A448C1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3A9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15C14767" w14:textId="77777777" w:rsidR="007D3A9F" w:rsidRPr="0012157F" w:rsidRDefault="007D3A9F" w:rsidP="00A448C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3A9F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7D3A9F" w:rsidRPr="0012157F" w14:paraId="64A455A3" w14:textId="77777777" w:rsidTr="0092322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51068" w14:textId="77777777" w:rsidR="007D3A9F" w:rsidRPr="0012157F" w:rsidRDefault="007D3A9F" w:rsidP="00A448C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3A9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361F1" w14:textId="77777777" w:rsidR="007D3A9F" w:rsidRPr="0012157F" w:rsidRDefault="007D3A9F" w:rsidP="00A448C1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3A9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12410D35" w14:textId="77777777" w:rsidR="007D3A9F" w:rsidRPr="0012157F" w:rsidRDefault="007D3A9F" w:rsidP="00A448C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3A9F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7D3A9F" w:rsidRPr="0012157F" w14:paraId="3D403584" w14:textId="77777777" w:rsidTr="0092322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62E93" w14:textId="77777777" w:rsidR="007D3A9F" w:rsidRPr="0012157F" w:rsidRDefault="007D3A9F" w:rsidP="00A448C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3A9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58782" w14:textId="77777777" w:rsidR="007D3A9F" w:rsidRPr="0012157F" w:rsidRDefault="007D3A9F" w:rsidP="00A448C1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3A9F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578C525A" w14:textId="77777777" w:rsidR="007D3A9F" w:rsidRPr="0012157F" w:rsidRDefault="007D3A9F" w:rsidP="00A448C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3A9F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7D3A9F" w:rsidRPr="0012157F" w14:paraId="5C518CDD" w14:textId="77777777" w:rsidTr="0092322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1D53A" w14:textId="77777777" w:rsidR="007D3A9F" w:rsidRPr="0012157F" w:rsidRDefault="007D3A9F" w:rsidP="00A448C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D3A9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E0ED3" w14:textId="77777777" w:rsidR="007D3A9F" w:rsidRPr="0012157F" w:rsidRDefault="007D3A9F" w:rsidP="00A448C1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3A9F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7A3B9F0C" w14:textId="77777777" w:rsidR="007D3A9F" w:rsidRPr="0012157F" w:rsidRDefault="007D3A9F" w:rsidP="00A448C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3A9F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3F95DDB7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736790BE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6728AC00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E5B7A42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 xml:space="preserve">w następującym zakresie: </w:t>
      </w:r>
    </w:p>
    <w:p w14:paraId="366DEBED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3200B48C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01B2358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6C395593" w14:textId="77777777" w:rsidTr="0061040C">
        <w:tc>
          <w:tcPr>
            <w:tcW w:w="9104" w:type="dxa"/>
            <w:shd w:val="clear" w:color="auto" w:fill="D9D9D9"/>
          </w:tcPr>
          <w:p w14:paraId="0C27C18F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6E94E54E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612DD9BE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37074A55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DBB5F78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084A481A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7958C2DC" w14:textId="77777777" w:rsidTr="0061040C">
        <w:tc>
          <w:tcPr>
            <w:tcW w:w="9104" w:type="dxa"/>
            <w:shd w:val="clear" w:color="auto" w:fill="D9D9D9"/>
          </w:tcPr>
          <w:p w14:paraId="24BCC831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5D386190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5703C407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46841DE7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57C0D32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3130EAF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3D92D10D" w14:textId="77777777" w:rsidTr="00CD4DD1">
        <w:tc>
          <w:tcPr>
            <w:tcW w:w="9104" w:type="dxa"/>
            <w:shd w:val="clear" w:color="auto" w:fill="D9D9D9"/>
          </w:tcPr>
          <w:p w14:paraId="5D27090B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46AA255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11CB54D5" w14:textId="77777777" w:rsidTr="00847232">
        <w:tc>
          <w:tcPr>
            <w:tcW w:w="9104" w:type="dxa"/>
            <w:shd w:val="clear" w:color="auto" w:fill="D9D9D9"/>
          </w:tcPr>
          <w:p w14:paraId="49E28313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0823C8E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F59F0DF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187A7A53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DB3776E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8F9700E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44CB2A8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D6ED49D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FDF4EFE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4E65CD0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48358AC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DEDB8C5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43D621D4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FD725" w14:textId="77777777" w:rsidR="00696633" w:rsidRDefault="00696633" w:rsidP="0038231F">
      <w:pPr>
        <w:spacing w:after="0" w:line="240" w:lineRule="auto"/>
      </w:pPr>
      <w:r>
        <w:separator/>
      </w:r>
    </w:p>
  </w:endnote>
  <w:endnote w:type="continuationSeparator" w:id="0">
    <w:p w14:paraId="053077E9" w14:textId="77777777" w:rsidR="00696633" w:rsidRDefault="0069663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57FE1" w14:textId="77777777" w:rsidR="007D3A9F" w:rsidRDefault="007D3A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75F2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30B7F9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00337" w14:textId="77777777" w:rsidR="007D3A9F" w:rsidRDefault="007D3A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1C45C0" w14:textId="77777777" w:rsidR="00696633" w:rsidRDefault="00696633" w:rsidP="0038231F">
      <w:pPr>
        <w:spacing w:after="0" w:line="240" w:lineRule="auto"/>
      </w:pPr>
      <w:r>
        <w:separator/>
      </w:r>
    </w:p>
  </w:footnote>
  <w:footnote w:type="continuationSeparator" w:id="0">
    <w:p w14:paraId="2224EC5C" w14:textId="77777777" w:rsidR="00696633" w:rsidRDefault="00696633" w:rsidP="0038231F">
      <w:pPr>
        <w:spacing w:after="0" w:line="240" w:lineRule="auto"/>
      </w:pPr>
      <w:r>
        <w:continuationSeparator/>
      </w:r>
    </w:p>
  </w:footnote>
  <w:footnote w:id="1">
    <w:p w14:paraId="4BEB34D2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956396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BE5DBF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C349CF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976DB2A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0FC2CAE1" w14:textId="77777777" w:rsidR="0032618A" w:rsidRDefault="0032618A" w:rsidP="0032618A">
      <w:pPr>
        <w:pStyle w:val="Tekstprzypisudolnego"/>
      </w:pPr>
    </w:p>
  </w:footnote>
  <w:footnote w:id="2">
    <w:p w14:paraId="3EEDCD70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3EF284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8E885BB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B5F2649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7AC61" w14:textId="77777777" w:rsidR="007D3A9F" w:rsidRDefault="007D3A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F22AF" w14:textId="77777777" w:rsidR="007D3A9F" w:rsidRDefault="007D3A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19B0D" w14:textId="77777777" w:rsidR="007D3A9F" w:rsidRDefault="007D3A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3095047">
    <w:abstractNumId w:val="11"/>
  </w:num>
  <w:num w:numId="2" w16cid:durableId="1809010489">
    <w:abstractNumId w:val="0"/>
  </w:num>
  <w:num w:numId="3" w16cid:durableId="2019042611">
    <w:abstractNumId w:val="10"/>
  </w:num>
  <w:num w:numId="4" w16cid:durableId="1450246285">
    <w:abstractNumId w:val="13"/>
  </w:num>
  <w:num w:numId="5" w16cid:durableId="1333265354">
    <w:abstractNumId w:val="12"/>
  </w:num>
  <w:num w:numId="6" w16cid:durableId="310526415">
    <w:abstractNumId w:val="9"/>
  </w:num>
  <w:num w:numId="7" w16cid:durableId="1739093665">
    <w:abstractNumId w:val="1"/>
  </w:num>
  <w:num w:numId="8" w16cid:durableId="1582717011">
    <w:abstractNumId w:val="6"/>
  </w:num>
  <w:num w:numId="9" w16cid:durableId="965820617">
    <w:abstractNumId w:val="4"/>
  </w:num>
  <w:num w:numId="10" w16cid:durableId="305207499">
    <w:abstractNumId w:val="7"/>
  </w:num>
  <w:num w:numId="11" w16cid:durableId="1188448531">
    <w:abstractNumId w:val="5"/>
  </w:num>
  <w:num w:numId="12" w16cid:durableId="562106674">
    <w:abstractNumId w:val="8"/>
  </w:num>
  <w:num w:numId="13" w16cid:durableId="1691569810">
    <w:abstractNumId w:val="3"/>
  </w:num>
  <w:num w:numId="14" w16cid:durableId="1969314526">
    <w:abstractNumId w:val="2"/>
  </w:num>
  <w:num w:numId="15" w16cid:durableId="122075161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63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96633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3A9F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C1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7502B0"/>
  <w15:docId w15:val="{BDB0A21E-C699-4470-A99E-78CD7BFD8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928</Words>
  <Characters>5573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Office Lutycka</cp:lastModifiedBy>
  <cp:revision>2</cp:revision>
  <cp:lastPrinted>2016-07-26T10:32:00Z</cp:lastPrinted>
  <dcterms:created xsi:type="dcterms:W3CDTF">2023-12-12T11:12:00Z</dcterms:created>
  <dcterms:modified xsi:type="dcterms:W3CDTF">2023-12-12T11:12:00Z</dcterms:modified>
</cp:coreProperties>
</file>